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265FF">
    <v:background id="_x0000_s1025" o:bwmode="white" fillcolor="#e265ff" o:targetscreensize="800,600">
      <v:fill color2="fill lighten(121)" method="linear sigma" focus="100%" type="gradientRadial">
        <o:fill v:ext="view" type="gradientCenter"/>
      </v:fill>
    </v:background>
  </w:background>
  <w:body>
    <w:p w:rsidR="00042836" w:rsidRDefault="00042836" w:rsidP="00E860F4">
      <w:pPr>
        <w:ind w:left="709" w:hanging="709"/>
        <w:rPr>
          <w:sz w:val="32"/>
          <w:szCs w:val="32"/>
        </w:rPr>
      </w:pPr>
    </w:p>
    <w:p w:rsidR="00042836" w:rsidRPr="007265AA" w:rsidRDefault="00042836" w:rsidP="006246AD">
      <w:pPr>
        <w:jc w:val="center"/>
        <w:rPr>
          <w:b/>
          <w:i/>
          <w:sz w:val="96"/>
          <w:szCs w:val="96"/>
        </w:rPr>
      </w:pPr>
      <w:r>
        <w:rPr>
          <w:b/>
          <w:i/>
          <w:sz w:val="96"/>
          <w:szCs w:val="96"/>
        </w:rPr>
        <w:t>ПРОЕКТ</w:t>
      </w:r>
    </w:p>
    <w:p w:rsidR="00042836" w:rsidRPr="0055675B" w:rsidRDefault="00042836" w:rsidP="006246AD">
      <w:pPr>
        <w:jc w:val="center"/>
        <w:rPr>
          <w:b/>
          <w:i/>
          <w:sz w:val="144"/>
          <w:szCs w:val="144"/>
        </w:rPr>
      </w:pPr>
      <w:r w:rsidRPr="0055675B">
        <w:rPr>
          <w:b/>
          <w:i/>
          <w:sz w:val="144"/>
          <w:szCs w:val="144"/>
        </w:rPr>
        <w:t>БЮДЖЕТ</w:t>
      </w:r>
      <w:r>
        <w:rPr>
          <w:b/>
          <w:i/>
          <w:sz w:val="144"/>
          <w:szCs w:val="144"/>
        </w:rPr>
        <w:t>А</w:t>
      </w:r>
      <w:r w:rsidRPr="0055675B">
        <w:rPr>
          <w:b/>
          <w:i/>
          <w:sz w:val="144"/>
          <w:szCs w:val="144"/>
        </w:rPr>
        <w:t xml:space="preserve"> </w:t>
      </w:r>
    </w:p>
    <w:p w:rsidR="00042836" w:rsidRPr="0055675B" w:rsidRDefault="00042836" w:rsidP="006246AD">
      <w:pPr>
        <w:jc w:val="center"/>
        <w:rPr>
          <w:b/>
          <w:i/>
          <w:sz w:val="144"/>
          <w:szCs w:val="144"/>
        </w:rPr>
      </w:pPr>
      <w:r w:rsidRPr="0055675B">
        <w:rPr>
          <w:b/>
          <w:i/>
          <w:sz w:val="144"/>
          <w:szCs w:val="144"/>
        </w:rPr>
        <w:t>ДЛЯ ГРАЖДАН</w:t>
      </w:r>
    </w:p>
    <w:p w:rsidR="00042836" w:rsidRDefault="00042836" w:rsidP="00441AA0">
      <w:pPr>
        <w:rPr>
          <w:sz w:val="32"/>
          <w:szCs w:val="32"/>
        </w:rPr>
      </w:pPr>
    </w:p>
    <w:p w:rsidR="00042836" w:rsidRDefault="00042836" w:rsidP="007265AA">
      <w:pPr>
        <w:ind w:left="-1134"/>
        <w:jc w:val="center"/>
        <w:rPr>
          <w:b/>
          <w:i/>
          <w:sz w:val="96"/>
          <w:szCs w:val="96"/>
        </w:rPr>
      </w:pPr>
      <w:r w:rsidRPr="0055675B">
        <w:rPr>
          <w:b/>
          <w:i/>
          <w:sz w:val="96"/>
          <w:szCs w:val="96"/>
        </w:rPr>
        <w:t>на 201</w:t>
      </w:r>
      <w:r>
        <w:rPr>
          <w:b/>
          <w:i/>
          <w:sz w:val="96"/>
          <w:szCs w:val="96"/>
        </w:rPr>
        <w:t>9</w:t>
      </w:r>
      <w:r w:rsidRPr="0055675B">
        <w:rPr>
          <w:b/>
          <w:i/>
          <w:sz w:val="96"/>
          <w:szCs w:val="96"/>
        </w:rPr>
        <w:t xml:space="preserve"> год</w:t>
      </w:r>
      <w:r>
        <w:rPr>
          <w:b/>
          <w:i/>
          <w:sz w:val="96"/>
          <w:szCs w:val="96"/>
        </w:rPr>
        <w:t xml:space="preserve"> </w:t>
      </w:r>
      <w:r w:rsidRPr="0055675B">
        <w:rPr>
          <w:b/>
          <w:i/>
          <w:sz w:val="96"/>
          <w:szCs w:val="96"/>
        </w:rPr>
        <w:t>и на плановый период</w:t>
      </w:r>
    </w:p>
    <w:p w:rsidR="00042836" w:rsidRPr="0055675B" w:rsidRDefault="00042836" w:rsidP="0055675B">
      <w:pPr>
        <w:ind w:left="-1134"/>
        <w:jc w:val="center"/>
        <w:rPr>
          <w:b/>
          <w:i/>
          <w:sz w:val="96"/>
          <w:szCs w:val="96"/>
        </w:rPr>
      </w:pPr>
      <w:r w:rsidRPr="0055675B">
        <w:rPr>
          <w:b/>
          <w:i/>
          <w:sz w:val="96"/>
          <w:szCs w:val="96"/>
        </w:rPr>
        <w:t xml:space="preserve"> 20</w:t>
      </w:r>
      <w:r>
        <w:rPr>
          <w:b/>
          <w:i/>
          <w:sz w:val="96"/>
          <w:szCs w:val="96"/>
        </w:rPr>
        <w:t>20</w:t>
      </w:r>
      <w:r w:rsidRPr="0055675B">
        <w:rPr>
          <w:b/>
          <w:i/>
          <w:sz w:val="96"/>
          <w:szCs w:val="96"/>
        </w:rPr>
        <w:t xml:space="preserve"> и 202</w:t>
      </w:r>
      <w:r>
        <w:rPr>
          <w:b/>
          <w:i/>
          <w:sz w:val="96"/>
          <w:szCs w:val="96"/>
        </w:rPr>
        <w:t>1</w:t>
      </w:r>
      <w:r w:rsidRPr="0055675B">
        <w:rPr>
          <w:b/>
          <w:i/>
          <w:sz w:val="96"/>
          <w:szCs w:val="96"/>
        </w:rPr>
        <w:t xml:space="preserve"> годов</w:t>
      </w:r>
    </w:p>
    <w:p w:rsidR="00042836" w:rsidRDefault="00042836" w:rsidP="003979A1">
      <w:pPr>
        <w:ind w:left="-851" w:firstLine="851"/>
        <w:jc w:val="center"/>
        <w:rPr>
          <w:b/>
          <w:i/>
          <w:sz w:val="96"/>
          <w:szCs w:val="96"/>
        </w:rPr>
      </w:pPr>
      <w:r w:rsidRPr="003979A1">
        <w:rPr>
          <w:b/>
          <w:i/>
          <w:sz w:val="96"/>
          <w:szCs w:val="96"/>
        </w:rPr>
        <w:t xml:space="preserve">муниципального образования </w:t>
      </w:r>
    </w:p>
    <w:p w:rsidR="00042836" w:rsidRPr="003979A1" w:rsidRDefault="00042836" w:rsidP="003979A1">
      <w:pPr>
        <w:ind w:left="-851" w:firstLine="851"/>
        <w:jc w:val="center"/>
        <w:rPr>
          <w:b/>
          <w:i/>
          <w:sz w:val="96"/>
          <w:szCs w:val="96"/>
        </w:rPr>
      </w:pPr>
      <w:r w:rsidRPr="003979A1">
        <w:rPr>
          <w:b/>
          <w:i/>
          <w:sz w:val="96"/>
          <w:szCs w:val="96"/>
        </w:rPr>
        <w:t xml:space="preserve">«Глинковский район» </w:t>
      </w:r>
    </w:p>
    <w:p w:rsidR="00042836" w:rsidRPr="0055675B" w:rsidRDefault="00042836" w:rsidP="0055675B">
      <w:pPr>
        <w:jc w:val="center"/>
        <w:rPr>
          <w:sz w:val="96"/>
          <w:szCs w:val="96"/>
        </w:rPr>
      </w:pPr>
      <w:r w:rsidRPr="003979A1">
        <w:rPr>
          <w:b/>
          <w:i/>
          <w:sz w:val="96"/>
          <w:szCs w:val="96"/>
        </w:rPr>
        <w:t>Смоленской области</w:t>
      </w:r>
    </w:p>
    <w:p w:rsidR="00042836" w:rsidRDefault="00042836" w:rsidP="00441AA0">
      <w:pPr>
        <w:rPr>
          <w:sz w:val="32"/>
          <w:szCs w:val="32"/>
        </w:rPr>
      </w:pPr>
    </w:p>
    <w:p w:rsidR="00042836" w:rsidRDefault="00042836" w:rsidP="006B385D">
      <w:pPr>
        <w:rPr>
          <w:sz w:val="32"/>
          <w:szCs w:val="32"/>
        </w:rPr>
      </w:pPr>
    </w:p>
    <w:p w:rsidR="00042836" w:rsidRDefault="00042836" w:rsidP="00441AA0">
      <w:pPr>
        <w:rPr>
          <w:sz w:val="32"/>
          <w:szCs w:val="32"/>
        </w:rPr>
      </w:pPr>
    </w:p>
    <w:p w:rsidR="00042836" w:rsidRDefault="00042836" w:rsidP="00D36A86">
      <w:pPr>
        <w:ind w:left="-709" w:firstLine="567"/>
        <w:rPr>
          <w:sz w:val="32"/>
          <w:szCs w:val="32"/>
        </w:rPr>
      </w:pPr>
      <w:r w:rsidRPr="00960C62">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816.75pt;height:380.25pt;visibility:visible">
            <v:imagedata r:id="rId7" o:title=""/>
          </v:shape>
        </w:pict>
      </w:r>
    </w:p>
    <w:p w:rsidR="00042836" w:rsidRDefault="00042836" w:rsidP="00D36A86">
      <w:pPr>
        <w:jc w:val="center"/>
        <w:rPr>
          <w:b/>
          <w:i/>
          <w:sz w:val="56"/>
          <w:szCs w:val="56"/>
        </w:rPr>
      </w:pPr>
      <w:r>
        <w:rPr>
          <w:b/>
          <w:i/>
          <w:sz w:val="56"/>
          <w:szCs w:val="56"/>
        </w:rPr>
        <w:t>П</w:t>
      </w:r>
      <w:r w:rsidRPr="006B385D">
        <w:rPr>
          <w:b/>
          <w:i/>
          <w:sz w:val="56"/>
          <w:szCs w:val="56"/>
        </w:rPr>
        <w:t>убличные слушания «О районном бюджете</w:t>
      </w:r>
      <w:r>
        <w:rPr>
          <w:b/>
          <w:i/>
          <w:sz w:val="56"/>
          <w:szCs w:val="56"/>
        </w:rPr>
        <w:t xml:space="preserve"> на 2019 год и на плановый период 2020 и 2021 годов»  проведены</w:t>
      </w:r>
    </w:p>
    <w:p w:rsidR="00042836" w:rsidRDefault="00042836" w:rsidP="00D36A86">
      <w:pPr>
        <w:jc w:val="center"/>
        <w:rPr>
          <w:b/>
          <w:i/>
          <w:sz w:val="56"/>
          <w:szCs w:val="56"/>
        </w:rPr>
      </w:pPr>
      <w:r>
        <w:rPr>
          <w:b/>
          <w:i/>
          <w:sz w:val="56"/>
          <w:szCs w:val="56"/>
        </w:rPr>
        <w:t xml:space="preserve"> 27 ноября 2018 года приняло участие 24 человека</w:t>
      </w:r>
    </w:p>
    <w:p w:rsidR="00042836" w:rsidRPr="00563082" w:rsidRDefault="00042836" w:rsidP="00FC40DA">
      <w:pPr>
        <w:jc w:val="center"/>
        <w:rPr>
          <w:b/>
          <w:i/>
          <w:sz w:val="44"/>
          <w:szCs w:val="44"/>
        </w:rPr>
      </w:pPr>
      <w:r w:rsidRPr="00563082">
        <w:rPr>
          <w:b/>
          <w:i/>
          <w:sz w:val="44"/>
          <w:szCs w:val="44"/>
        </w:rPr>
        <w:t>Формами участия граждан в публичных слушаниях явля</w:t>
      </w:r>
      <w:r>
        <w:rPr>
          <w:b/>
          <w:i/>
          <w:sz w:val="44"/>
          <w:szCs w:val="44"/>
        </w:rPr>
        <w:t>ются:</w:t>
      </w:r>
      <w:r w:rsidRPr="00563082">
        <w:rPr>
          <w:b/>
          <w:i/>
          <w:sz w:val="44"/>
          <w:szCs w:val="44"/>
        </w:rPr>
        <w:t xml:space="preserve"> предоставление предложений в письменной форме и лично</w:t>
      </w:r>
      <w:r>
        <w:rPr>
          <w:b/>
          <w:i/>
          <w:sz w:val="44"/>
          <w:szCs w:val="44"/>
        </w:rPr>
        <w:t>е</w:t>
      </w:r>
      <w:r w:rsidRPr="00563082">
        <w:rPr>
          <w:b/>
          <w:i/>
          <w:sz w:val="44"/>
          <w:szCs w:val="44"/>
        </w:rPr>
        <w:t xml:space="preserve"> участи</w:t>
      </w:r>
      <w:r>
        <w:rPr>
          <w:b/>
          <w:i/>
          <w:sz w:val="44"/>
          <w:szCs w:val="44"/>
        </w:rPr>
        <w:t>е</w:t>
      </w:r>
    </w:p>
    <w:p w:rsidR="00042836" w:rsidRDefault="00042836" w:rsidP="006A49B4">
      <w:pPr>
        <w:jc w:val="center"/>
        <w:rPr>
          <w:b/>
          <w:sz w:val="28"/>
          <w:szCs w:val="28"/>
        </w:rPr>
      </w:pPr>
      <w:r>
        <w:rPr>
          <w:b/>
          <w:sz w:val="56"/>
          <w:szCs w:val="56"/>
        </w:rPr>
        <w:t>ЧТО ТАКОЕ БЮДЖЕТ?</w:t>
      </w:r>
    </w:p>
    <w:p w:rsidR="00042836" w:rsidRDefault="00042836" w:rsidP="00005343">
      <w:pPr>
        <w:ind w:right="187"/>
        <w:rPr>
          <w:b/>
          <w:i/>
          <w:sz w:val="40"/>
          <w:szCs w:val="40"/>
        </w:rPr>
      </w:pPr>
      <w:r>
        <w:rPr>
          <w:b/>
          <w:i/>
          <w:sz w:val="52"/>
          <w:szCs w:val="52"/>
        </w:rPr>
        <w:t>БЮДЖЕТ</w:t>
      </w:r>
      <w:r>
        <w:rPr>
          <w:b/>
          <w:sz w:val="52"/>
          <w:szCs w:val="52"/>
        </w:rPr>
        <w:t xml:space="preserve"> </w:t>
      </w:r>
      <w:r>
        <w:rPr>
          <w:b/>
          <w:i/>
          <w:sz w:val="40"/>
          <w:szCs w:val="40"/>
        </w:rPr>
        <w:t xml:space="preserve">(от старонормандского </w:t>
      </w:r>
      <w:r>
        <w:rPr>
          <w:b/>
          <w:i/>
          <w:sz w:val="40"/>
          <w:szCs w:val="40"/>
          <w:lang w:val="en-US"/>
        </w:rPr>
        <w:t>bougette</w:t>
      </w:r>
      <w:r>
        <w:rPr>
          <w:b/>
          <w:i/>
          <w:sz w:val="40"/>
          <w:szCs w:val="40"/>
        </w:rPr>
        <w:t xml:space="preserve"> – кошель, сумка, кожаный мешок)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042836" w:rsidRPr="002A496C" w:rsidRDefault="00042836" w:rsidP="00D36A86">
      <w:pPr>
        <w:ind w:left="-142" w:firstLine="142"/>
        <w:rPr>
          <w:b/>
          <w:i/>
          <w:sz w:val="40"/>
          <w:szCs w:val="40"/>
        </w:rPr>
      </w:pPr>
      <w:r>
        <w:rPr>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26" type="#_x0000_t8" style="position:absolute;left:0;text-align:left;margin-left:-11.15pt;margin-top:4.5pt;width:441pt;height:198pt;z-index:251648512" fillcolor="#00b050">
            <v:textbox style="mso-next-textbox:#_x0000_s1026">
              <w:txbxContent>
                <w:p w:rsidR="00042836" w:rsidRPr="001E520F" w:rsidRDefault="00042836"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v:textbox>
          </v:shape>
        </w:pict>
      </w:r>
    </w:p>
    <w:p w:rsidR="00042836" w:rsidRDefault="00042836" w:rsidP="00291E6A">
      <w:pPr>
        <w:ind w:left="-142" w:firstLine="142"/>
        <w:jc w:val="center"/>
        <w:rPr>
          <w:b/>
          <w:sz w:val="28"/>
          <w:szCs w:val="28"/>
        </w:rPr>
      </w:pPr>
      <w:r>
        <w:rPr>
          <w:noProof/>
        </w:rPr>
        <w:pict>
          <v:shapetype id="_x0000_t119" coordsize="21600,21600" o:spt="119" path="m,l21600,,17240,21600r-12880,xe">
            <v:stroke joinstyle="miter"/>
            <v:path gradientshapeok="t" o:connecttype="custom" o:connectlocs="10800,0;2180,10800;10800,21600;19420,10800" textboxrect="4321,0,17204,21600"/>
          </v:shapetype>
          <v:shape id="_x0000_s1027" type="#_x0000_t119" style="position:absolute;left:0;text-align:left;margin-left:349.6pt;margin-top:247pt;width:475.5pt;height:178.5pt;flip:y;z-index:251649536" fillcolor="#00b0f0">
            <v:textbox style="mso-next-textbox:#_x0000_s1027">
              <w:txbxContent>
                <w:p w:rsidR="00042836" w:rsidRDefault="00042836" w:rsidP="006A49B4">
                  <w:pPr>
                    <w:jc w:val="center"/>
                    <w:rPr>
                      <w:b/>
                      <w:sz w:val="28"/>
                      <w:szCs w:val="28"/>
                    </w:rPr>
                  </w:pPr>
                </w:p>
                <w:p w:rsidR="00042836" w:rsidRPr="00864D8C" w:rsidRDefault="00042836"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 предоставление межбюджетных трансфертов,</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042836" w:rsidRDefault="00042836" w:rsidP="006A49B4"/>
              </w:txbxContent>
            </v:textbox>
          </v:shape>
        </w:pict>
      </w:r>
      <w:r w:rsidRPr="00960C62">
        <w:rPr>
          <w:b/>
          <w:noProof/>
          <w:sz w:val="28"/>
          <w:szCs w:val="28"/>
        </w:rPr>
        <w:pict>
          <v:shape id="Рисунок 4" o:spid="_x0000_i1026" type="#_x0000_t75" style="width:753.75pt;height:417.75pt;visibility:visible">
            <v:imagedata r:id="rId8" o:title=""/>
          </v:shape>
        </w:pict>
      </w:r>
    </w:p>
    <w:p w:rsidR="00042836" w:rsidRDefault="00042836" w:rsidP="00D36A86">
      <w:pPr>
        <w:shd w:val="clear" w:color="auto" w:fill="E265FF"/>
        <w:ind w:left="-142" w:firstLine="142"/>
        <w:rPr>
          <w:b/>
          <w:sz w:val="28"/>
          <w:szCs w:val="28"/>
        </w:rPr>
      </w:pPr>
    </w:p>
    <w:p w:rsidR="00042836" w:rsidRDefault="00042836" w:rsidP="00615C80">
      <w:pPr>
        <w:shd w:val="clear" w:color="auto" w:fill="E265FF"/>
        <w:rPr>
          <w:b/>
          <w:sz w:val="28"/>
          <w:szCs w:val="28"/>
        </w:rPr>
      </w:pPr>
    </w:p>
    <w:p w:rsidR="00042836" w:rsidRDefault="00042836" w:rsidP="00D36A86">
      <w:pPr>
        <w:shd w:val="clear" w:color="auto" w:fill="E265FF"/>
        <w:ind w:left="-142" w:firstLine="142"/>
        <w:rPr>
          <w:b/>
          <w:sz w:val="28"/>
          <w:szCs w:val="28"/>
        </w:rPr>
      </w:pPr>
      <w:r>
        <w:rPr>
          <w:noProof/>
        </w:rPr>
        <w:pict>
          <v:rect id="_x0000_s1028" style="position:absolute;left:0;text-align:left;margin-left:261.1pt;margin-top:7.9pt;width:117pt;height:239.35pt;z-index:251650560" fillcolor="#25b136">
            <v:textbox style="mso-next-textbox:#_x0000_s1028">
              <w:txbxContent>
                <w:p w:rsidR="00042836" w:rsidRDefault="00042836" w:rsidP="006A49B4">
                  <w:pPr>
                    <w:jc w:val="center"/>
                    <w:rPr>
                      <w:b/>
                    </w:rPr>
                  </w:pPr>
                </w:p>
                <w:p w:rsidR="00042836" w:rsidRDefault="00042836" w:rsidP="006A49B4">
                  <w:pPr>
                    <w:jc w:val="center"/>
                    <w:rPr>
                      <w:b/>
                      <w:i/>
                      <w:sz w:val="44"/>
                      <w:szCs w:val="44"/>
                      <w:u w:val="single"/>
                    </w:rPr>
                  </w:pPr>
                </w:p>
                <w:p w:rsidR="00042836" w:rsidRDefault="00042836" w:rsidP="006A49B4">
                  <w:pPr>
                    <w:jc w:val="center"/>
                    <w:rPr>
                      <w:b/>
                      <w:i/>
                      <w:sz w:val="44"/>
                      <w:szCs w:val="44"/>
                      <w:u w:val="single"/>
                    </w:rPr>
                  </w:pPr>
                </w:p>
                <w:p w:rsidR="00042836" w:rsidRDefault="00042836" w:rsidP="006A49B4">
                  <w:pPr>
                    <w:jc w:val="center"/>
                    <w:rPr>
                      <w:b/>
                      <w:i/>
                      <w:sz w:val="44"/>
                      <w:szCs w:val="44"/>
                      <w:u w:val="single"/>
                    </w:rPr>
                  </w:pPr>
                </w:p>
                <w:p w:rsidR="00042836" w:rsidRPr="00B840CD" w:rsidRDefault="00042836" w:rsidP="006A49B4">
                  <w:pPr>
                    <w:jc w:val="center"/>
                    <w:rPr>
                      <w:b/>
                      <w:i/>
                      <w:sz w:val="44"/>
                      <w:szCs w:val="44"/>
                      <w:u w:val="single"/>
                    </w:rPr>
                  </w:pPr>
                  <w:r w:rsidRPr="00B840CD">
                    <w:rPr>
                      <w:b/>
                      <w:i/>
                      <w:sz w:val="44"/>
                      <w:szCs w:val="44"/>
                      <w:u w:val="single"/>
                    </w:rPr>
                    <w:t>ДОХОДЫ</w:t>
                  </w:r>
                </w:p>
                <w:p w:rsidR="00042836" w:rsidRDefault="00042836" w:rsidP="006A49B4">
                  <w:pPr>
                    <w:jc w:val="center"/>
                    <w:rPr>
                      <w:b/>
                      <w:sz w:val="28"/>
                      <w:szCs w:val="28"/>
                    </w:rPr>
                  </w:pPr>
                </w:p>
                <w:p w:rsidR="00042836" w:rsidRDefault="00042836" w:rsidP="006A49B4">
                  <w:pPr>
                    <w:jc w:val="center"/>
                    <w:rPr>
                      <w:b/>
                      <w:sz w:val="28"/>
                      <w:szCs w:val="28"/>
                    </w:rPr>
                  </w:pPr>
                </w:p>
                <w:p w:rsidR="00042836" w:rsidRPr="00B840CD" w:rsidRDefault="00042836" w:rsidP="006A49B4">
                  <w:pPr>
                    <w:jc w:val="center"/>
                    <w:rPr>
                      <w:b/>
                      <w:i/>
                      <w:sz w:val="40"/>
                      <w:szCs w:val="40"/>
                    </w:rPr>
                  </w:pPr>
                  <w:r w:rsidRPr="00B840CD">
                    <w:rPr>
                      <w:b/>
                      <w:i/>
                      <w:sz w:val="40"/>
                      <w:szCs w:val="40"/>
                    </w:rPr>
                    <w:t>100 рублей</w:t>
                  </w:r>
                </w:p>
              </w:txbxContent>
            </v:textbox>
          </v:rect>
        </w:pict>
      </w:r>
      <w:r>
        <w:rPr>
          <w:noProof/>
        </w:rPr>
        <w:pict>
          <v:rect id="_x0000_s1029" style="position:absolute;left:0;text-align:left;margin-left:414.1pt;margin-top:7.9pt;width:122.25pt;height:239.35pt;z-index:251652608" fillcolor="#00b0f0">
            <v:textbox style="mso-next-textbox:#_x0000_s1029">
              <w:txbxContent>
                <w:p w:rsidR="00042836" w:rsidRDefault="00042836" w:rsidP="006A49B4">
                  <w:pPr>
                    <w:jc w:val="center"/>
                    <w:rPr>
                      <w:b/>
                    </w:rPr>
                  </w:pPr>
                </w:p>
                <w:p w:rsidR="00042836" w:rsidRDefault="00042836" w:rsidP="006A49B4">
                  <w:pPr>
                    <w:jc w:val="center"/>
                    <w:rPr>
                      <w:b/>
                      <w:i/>
                      <w:sz w:val="40"/>
                      <w:szCs w:val="40"/>
                    </w:rPr>
                  </w:pPr>
                </w:p>
                <w:p w:rsidR="00042836" w:rsidRDefault="00042836" w:rsidP="006A49B4">
                  <w:pPr>
                    <w:jc w:val="center"/>
                    <w:rPr>
                      <w:b/>
                      <w:i/>
                      <w:sz w:val="40"/>
                      <w:szCs w:val="40"/>
                    </w:rPr>
                  </w:pPr>
                </w:p>
                <w:p w:rsidR="00042836" w:rsidRDefault="00042836" w:rsidP="006A49B4">
                  <w:pPr>
                    <w:jc w:val="center"/>
                    <w:rPr>
                      <w:b/>
                      <w:i/>
                      <w:sz w:val="40"/>
                      <w:szCs w:val="40"/>
                    </w:rPr>
                  </w:pPr>
                </w:p>
                <w:p w:rsidR="00042836" w:rsidRDefault="00042836" w:rsidP="006A49B4">
                  <w:pPr>
                    <w:jc w:val="center"/>
                    <w:rPr>
                      <w:b/>
                      <w:i/>
                      <w:sz w:val="44"/>
                      <w:szCs w:val="44"/>
                    </w:rPr>
                  </w:pPr>
                  <w:r w:rsidRPr="00B840CD">
                    <w:rPr>
                      <w:b/>
                      <w:i/>
                      <w:sz w:val="40"/>
                      <w:szCs w:val="40"/>
                    </w:rPr>
                    <w:t>РАСХОДЫ</w:t>
                  </w:r>
                  <w:r w:rsidRPr="00B840CD">
                    <w:rPr>
                      <w:b/>
                      <w:i/>
                      <w:sz w:val="44"/>
                      <w:szCs w:val="44"/>
                    </w:rPr>
                    <w:t xml:space="preserve"> </w:t>
                  </w:r>
                </w:p>
                <w:p w:rsidR="00042836" w:rsidRDefault="00042836" w:rsidP="006A49B4">
                  <w:pPr>
                    <w:jc w:val="center"/>
                    <w:rPr>
                      <w:b/>
                      <w:i/>
                      <w:sz w:val="44"/>
                      <w:szCs w:val="44"/>
                    </w:rPr>
                  </w:pPr>
                </w:p>
                <w:p w:rsidR="00042836" w:rsidRDefault="00042836" w:rsidP="006A49B4">
                  <w:pPr>
                    <w:jc w:val="center"/>
                    <w:rPr>
                      <w:b/>
                      <w:i/>
                      <w:sz w:val="44"/>
                      <w:szCs w:val="44"/>
                    </w:rPr>
                  </w:pPr>
                </w:p>
                <w:p w:rsidR="00042836" w:rsidRPr="00B840CD" w:rsidRDefault="00042836" w:rsidP="006A49B4">
                  <w:pPr>
                    <w:jc w:val="center"/>
                    <w:rPr>
                      <w:b/>
                      <w:i/>
                      <w:sz w:val="44"/>
                      <w:szCs w:val="44"/>
                    </w:rPr>
                  </w:pPr>
                  <w:r w:rsidRPr="00B840CD">
                    <w:rPr>
                      <w:b/>
                      <w:i/>
                      <w:sz w:val="44"/>
                      <w:szCs w:val="44"/>
                    </w:rPr>
                    <w:t>500 рублей</w:t>
                  </w:r>
                </w:p>
              </w:txbxContent>
            </v:textbox>
          </v:rect>
        </w:pict>
      </w:r>
    </w:p>
    <w:p w:rsidR="00042836" w:rsidRDefault="00042836" w:rsidP="00D36A86">
      <w:pPr>
        <w:shd w:val="clear" w:color="auto" w:fill="E265FF"/>
        <w:ind w:left="-142" w:firstLine="142"/>
        <w:rPr>
          <w:b/>
          <w:sz w:val="28"/>
          <w:szCs w:val="28"/>
        </w:rPr>
      </w:pPr>
      <w:r>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0" type="#_x0000_t9" style="position:absolute;left:0;text-align:left;margin-left:578.35pt;margin-top:3.05pt;width:235.5pt;height:228.1pt;z-index:251655680" fillcolor="#e40059" strokecolor="#f2f2f2" strokeweight="3pt">
            <v:shadow on="t" type="perspective" color="#71002c" opacity=".5" offset="1pt" offset2="-1pt"/>
            <v:textbox style="mso-next-textbox:#_x0000_s1030">
              <w:txbxContent>
                <w:p w:rsidR="00042836" w:rsidRDefault="00042836" w:rsidP="006A49B4">
                  <w:pPr>
                    <w:jc w:val="center"/>
                    <w:rPr>
                      <w:b/>
                      <w:sz w:val="22"/>
                      <w:szCs w:val="22"/>
                    </w:rPr>
                  </w:pPr>
                </w:p>
                <w:p w:rsidR="00042836" w:rsidRPr="00D87D6F" w:rsidRDefault="00042836" w:rsidP="006A49B4">
                  <w:pPr>
                    <w:jc w:val="center"/>
                    <w:rPr>
                      <w:b/>
                      <w:i/>
                      <w:sz w:val="40"/>
                      <w:szCs w:val="40"/>
                    </w:rPr>
                  </w:pPr>
                  <w:r w:rsidRPr="00A27771">
                    <w:rPr>
                      <w:b/>
                      <w:i/>
                      <w:sz w:val="48"/>
                      <w:szCs w:val="48"/>
                    </w:rPr>
                    <w:t>ДЕФИЦИТ</w:t>
                  </w:r>
                  <w:r>
                    <w:rPr>
                      <w:b/>
                      <w:i/>
                      <w:sz w:val="40"/>
                      <w:szCs w:val="40"/>
                    </w:rPr>
                    <w:t>-</w:t>
                  </w:r>
                </w:p>
                <w:p w:rsidR="00042836" w:rsidRDefault="00042836"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042836" w:rsidRPr="00B840CD" w:rsidRDefault="00042836" w:rsidP="006A49B4">
                  <w:pPr>
                    <w:jc w:val="center"/>
                    <w:rPr>
                      <w:b/>
                      <w:i/>
                      <w:sz w:val="44"/>
                      <w:szCs w:val="44"/>
                    </w:rPr>
                  </w:pPr>
                  <w:r w:rsidRPr="00D87D6F">
                    <w:rPr>
                      <w:b/>
                      <w:i/>
                      <w:sz w:val="40"/>
                      <w:szCs w:val="40"/>
                    </w:rPr>
                    <w:t xml:space="preserve"> </w:t>
                  </w:r>
                  <w:r w:rsidRPr="00B840CD">
                    <w:rPr>
                      <w:b/>
                      <w:i/>
                      <w:sz w:val="44"/>
                      <w:szCs w:val="44"/>
                    </w:rPr>
                    <w:t xml:space="preserve">над </w:t>
                  </w:r>
                </w:p>
                <w:p w:rsidR="00042836" w:rsidRPr="00B840CD" w:rsidRDefault="00042836" w:rsidP="006A49B4">
                  <w:pPr>
                    <w:jc w:val="center"/>
                    <w:rPr>
                      <w:b/>
                      <w:i/>
                      <w:sz w:val="40"/>
                      <w:szCs w:val="40"/>
                      <w:u w:val="single"/>
                    </w:rPr>
                  </w:pPr>
                  <w:r w:rsidRPr="00B840CD">
                    <w:rPr>
                      <w:b/>
                      <w:i/>
                      <w:sz w:val="40"/>
                      <w:szCs w:val="40"/>
                      <w:u w:val="single"/>
                    </w:rPr>
                    <w:t>ДОХОДАМИ</w:t>
                  </w:r>
                </w:p>
                <w:p w:rsidR="00042836" w:rsidRPr="00C3451F" w:rsidRDefault="00042836" w:rsidP="006A49B4">
                  <w:pPr>
                    <w:jc w:val="center"/>
                    <w:rPr>
                      <w:b/>
                      <w:sz w:val="20"/>
                      <w:szCs w:val="20"/>
                    </w:rPr>
                  </w:pPr>
                </w:p>
              </w:txbxContent>
            </v:textbox>
          </v:shape>
        </w:pict>
      </w:r>
    </w:p>
    <w:p w:rsidR="00042836" w:rsidRPr="003D79AA" w:rsidRDefault="00042836" w:rsidP="003D79AA">
      <w:pPr>
        <w:shd w:val="clear" w:color="auto" w:fill="E265FF"/>
        <w:ind w:left="-142" w:firstLine="142"/>
        <w:rPr>
          <w:b/>
          <w:sz w:val="28"/>
          <w:szCs w:val="28"/>
        </w:rPr>
      </w:pPr>
      <w:r>
        <w:rPr>
          <w:noProof/>
        </w:rPr>
        <w:pict>
          <v:shape id="_x0000_s1031" type="#_x0000_t9" style="position:absolute;left:0;text-align:left;margin-left:578.35pt;margin-top:240.55pt;width:240.75pt;height:250.4pt;z-index:251661824" fillcolor="yellow">
            <v:textbox style="mso-next-textbox:#_x0000_s1031">
              <w:txbxContent>
                <w:p w:rsidR="00042836" w:rsidRDefault="00042836" w:rsidP="00AF6836">
                  <w:pPr>
                    <w:rPr>
                      <w:b/>
                      <w:sz w:val="22"/>
                      <w:szCs w:val="22"/>
                    </w:rPr>
                  </w:pPr>
                </w:p>
                <w:p w:rsidR="00042836" w:rsidRPr="00AF6836" w:rsidRDefault="00042836" w:rsidP="006A49B4">
                  <w:pPr>
                    <w:jc w:val="center"/>
                    <w:rPr>
                      <w:b/>
                      <w:sz w:val="40"/>
                      <w:szCs w:val="40"/>
                    </w:rPr>
                  </w:pPr>
                  <w:r w:rsidRPr="00A27771">
                    <w:rPr>
                      <w:b/>
                      <w:i/>
                      <w:sz w:val="48"/>
                      <w:szCs w:val="48"/>
                    </w:rPr>
                    <w:t>ПРОФИЦИТ</w:t>
                  </w:r>
                  <w:r w:rsidRPr="00AF6836">
                    <w:rPr>
                      <w:b/>
                      <w:sz w:val="40"/>
                      <w:szCs w:val="40"/>
                    </w:rPr>
                    <w:t>-</w:t>
                  </w:r>
                </w:p>
                <w:p w:rsidR="00042836" w:rsidRPr="006B20A6" w:rsidRDefault="00042836"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042836" w:rsidRPr="006B20A6" w:rsidRDefault="00042836" w:rsidP="006A49B4">
                  <w:pPr>
                    <w:jc w:val="center"/>
                    <w:rPr>
                      <w:b/>
                      <w:i/>
                      <w:sz w:val="44"/>
                      <w:szCs w:val="44"/>
                    </w:rPr>
                  </w:pPr>
                  <w:r w:rsidRPr="00B840CD">
                    <w:rPr>
                      <w:b/>
                      <w:i/>
                      <w:sz w:val="44"/>
                      <w:szCs w:val="44"/>
                    </w:rPr>
                    <w:t xml:space="preserve">над </w:t>
                  </w:r>
                  <w:r w:rsidRPr="006B20A6">
                    <w:rPr>
                      <w:b/>
                      <w:i/>
                      <w:sz w:val="44"/>
                      <w:szCs w:val="44"/>
                    </w:rPr>
                    <w:t>РАСХОДАМИ</w:t>
                  </w:r>
                </w:p>
              </w:txbxContent>
            </v:textbox>
          </v:shape>
        </w:pict>
      </w:r>
      <w:r>
        <w:rPr>
          <w:noProof/>
        </w:rPr>
        <w:pict>
          <v:rect id="_x0000_s1032" style="position:absolute;left:0;text-align:left;margin-left:544.8pt;margin-top:370.3pt;width:27.55pt;height:15.3pt;flip:y;z-index:251660800" fillcolor="#68007f" strokecolor="#f2f2f2" strokeweight="3pt">
            <v:shadow on="t" type="perspective" color="#33003f" opacity=".5" offset="1pt" offset2="-1pt"/>
          </v:rect>
        </w:pict>
      </w:r>
      <w:r>
        <w:rPr>
          <w:noProof/>
        </w:rPr>
        <w:pict>
          <v:rect id="_x0000_s1033" style="position:absolute;left:0;text-align:left;margin-left:544.8pt;margin-top:345.1pt;width:27.55pt;height:16.2pt;z-index:251659776" fillcolor="#68007f" strokecolor="#f2f2f2" strokeweight="3pt">
            <v:shadow on="t" type="perspective" color="#33003f" opacity=".5" offset="1pt" offset2="-1pt"/>
          </v:rect>
        </w:pict>
      </w:r>
      <w:r>
        <w:rPr>
          <w:noProof/>
        </w:rPr>
        <w:pict>
          <v:rect id="_x0000_s1034" style="position:absolute;left:0;text-align:left;margin-left:545.55pt;margin-top:111.85pt;width:26.8pt;height:13.2pt;z-index:251653632" fillcolor="#68007f" strokecolor="#f2f2f2" strokeweight="3pt">
            <v:shadow on="t" type="perspective" color="#33003f" opacity=".5" offset="1pt" offset2="-1pt"/>
          </v:rect>
        </w:pict>
      </w:r>
      <w:r>
        <w:rPr>
          <w:noProof/>
        </w:rPr>
        <w:pict>
          <v:rect id="_x0000_s1035" style="position:absolute;left:0;text-align:left;margin-left:544.8pt;margin-top:84.1pt;width:27.55pt;height:14.7pt;z-index:251654656" fillcolor="#68007f" strokecolor="#f2f2f2" strokeweight="3pt">
            <v:shadow on="t" type="perspective" color="#33003f" opacity=".5" offset="1pt" offset2="-1pt"/>
          </v:rect>
        </w:pict>
      </w:r>
      <w:r>
        <w:rPr>
          <w:noProof/>
        </w:rPr>
        <w:pict>
          <v:rect id="_x0000_s1036" style="position:absolute;left:0;text-align:left;margin-left:384.1pt;margin-top:92.8pt;width:26.25pt;height:15.3pt;flip:y;z-index:251651584" fillcolor="#68007f" strokecolor="#f2f2f2" strokeweight="3pt">
            <v:shadow on="t" type="perspective" color="#33003f" opacity=".5" offset="1pt" offset2="-1pt"/>
          </v: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199.8pt;margin-top:76.6pt;width:61.3pt;height:48.45pt;flip:y;z-index:251662848" fillcolor="#68007f" strokecolor="#f2f2f2" strokeweight="3pt">
            <v:shadow on="t" type="perspective" color="#33003f" opacity=".5" offset="1pt" offset2="-1pt"/>
          </v:shape>
        </w:pict>
      </w:r>
      <w:r>
        <w:rPr>
          <w:noProof/>
        </w:rPr>
        <w:pict>
          <v:shape id="_x0000_s1038" type="#_x0000_t13" style="position:absolute;left:0;text-align:left;margin-left:199.8pt;margin-top:323.35pt;width:57.55pt;height:46.95pt;z-index:251663872" fillcolor="#68007f" strokecolor="#f2f2f2" strokeweight="3pt">
            <v:shadow on="t" type="perspective" color="#33003f" opacity=".5" offset="1pt" offset2="-1pt"/>
          </v:shape>
        </w:pict>
      </w:r>
      <w:r>
        <w:rPr>
          <w:noProof/>
        </w:rPr>
        <w:pict>
          <v:rect id="_x0000_s1039" style="position:absolute;left:0;text-align:left;margin-left:384.1pt;margin-top:349.3pt;width:26.25pt;height:16.05pt;flip:y;z-index:251657728" fillcolor="#68007f" strokecolor="#f2f2f2" strokeweight="3pt">
            <v:shadow on="t" type="perspective" color="#33003f" opacity=".5" offset="1pt" offset2="-1pt"/>
          </v:rect>
        </w:pict>
      </w:r>
      <w:r>
        <w:rPr>
          <w:noProof/>
        </w:rPr>
        <w:pict>
          <v:rect id="_x0000_s1040" style="position:absolute;left:0;text-align:left;margin-left:257.35pt;margin-top:240.55pt;width:120.75pt;height:250.4pt;z-index:251656704" fillcolor="#25b136">
            <v:textbox style="mso-next-textbox:#_x0000_s1040">
              <w:txbxContent>
                <w:p w:rsidR="00042836" w:rsidRDefault="00042836" w:rsidP="00AF6836">
                  <w:pPr>
                    <w:jc w:val="center"/>
                    <w:rPr>
                      <w:b/>
                      <w:i/>
                      <w:sz w:val="40"/>
                      <w:szCs w:val="40"/>
                    </w:rPr>
                  </w:pPr>
                </w:p>
                <w:p w:rsidR="00042836" w:rsidRDefault="00042836" w:rsidP="00AF6836">
                  <w:pPr>
                    <w:jc w:val="center"/>
                    <w:rPr>
                      <w:b/>
                      <w:i/>
                      <w:sz w:val="40"/>
                      <w:szCs w:val="40"/>
                    </w:rPr>
                  </w:pPr>
                </w:p>
                <w:p w:rsidR="00042836" w:rsidRDefault="00042836" w:rsidP="00AF6836">
                  <w:pPr>
                    <w:jc w:val="center"/>
                    <w:rPr>
                      <w:b/>
                      <w:i/>
                      <w:sz w:val="40"/>
                      <w:szCs w:val="40"/>
                    </w:rPr>
                  </w:pPr>
                </w:p>
                <w:p w:rsidR="00042836" w:rsidRPr="00B840CD" w:rsidRDefault="00042836" w:rsidP="00AF6836">
                  <w:pPr>
                    <w:jc w:val="center"/>
                    <w:rPr>
                      <w:b/>
                      <w:i/>
                      <w:sz w:val="44"/>
                      <w:szCs w:val="44"/>
                      <w:u w:val="single"/>
                    </w:rPr>
                  </w:pPr>
                  <w:r w:rsidRPr="00B840CD">
                    <w:rPr>
                      <w:b/>
                      <w:i/>
                      <w:sz w:val="44"/>
                      <w:szCs w:val="44"/>
                      <w:u w:val="single"/>
                    </w:rPr>
                    <w:t>ДОХОДЫ</w:t>
                  </w:r>
                </w:p>
                <w:p w:rsidR="00042836" w:rsidRDefault="00042836" w:rsidP="00AF6836">
                  <w:pPr>
                    <w:jc w:val="center"/>
                    <w:rPr>
                      <w:b/>
                      <w:i/>
                      <w:sz w:val="40"/>
                      <w:szCs w:val="40"/>
                    </w:rPr>
                  </w:pPr>
                </w:p>
                <w:p w:rsidR="00042836" w:rsidRPr="00AF6836" w:rsidRDefault="00042836" w:rsidP="00AF6836">
                  <w:pPr>
                    <w:jc w:val="center"/>
                    <w:rPr>
                      <w:b/>
                      <w:i/>
                      <w:sz w:val="40"/>
                      <w:szCs w:val="40"/>
                    </w:rPr>
                  </w:pPr>
                </w:p>
                <w:p w:rsidR="00042836" w:rsidRPr="00AF6836" w:rsidRDefault="00042836" w:rsidP="00AF6836">
                  <w:pPr>
                    <w:jc w:val="center"/>
                    <w:rPr>
                      <w:b/>
                      <w:i/>
                      <w:sz w:val="40"/>
                      <w:szCs w:val="40"/>
                    </w:rPr>
                  </w:pPr>
                  <w:r w:rsidRPr="00AF6836">
                    <w:rPr>
                      <w:b/>
                      <w:i/>
                      <w:sz w:val="40"/>
                      <w:szCs w:val="40"/>
                    </w:rPr>
                    <w:t>500 рублей</w:t>
                  </w:r>
                </w:p>
              </w:txbxContent>
            </v:textbox>
          </v:rect>
        </w:pict>
      </w:r>
      <w:r>
        <w:rPr>
          <w:noProof/>
        </w:rPr>
        <w:pict>
          <v:rect id="_x0000_s1041" style="position:absolute;left:0;text-align:left;margin-left:414.1pt;margin-top:240.55pt;width:126pt;height:250.4pt;z-index:251658752" fillcolor="#00b0f0">
            <v:textbox style="mso-next-textbox:#_x0000_s1041">
              <w:txbxContent>
                <w:p w:rsidR="00042836" w:rsidRDefault="00042836" w:rsidP="006A49B4">
                  <w:pPr>
                    <w:rPr>
                      <w:b/>
                      <w:i/>
                      <w:sz w:val="40"/>
                      <w:szCs w:val="40"/>
                    </w:rPr>
                  </w:pPr>
                </w:p>
                <w:p w:rsidR="00042836" w:rsidRDefault="00042836" w:rsidP="006A49B4">
                  <w:pPr>
                    <w:rPr>
                      <w:b/>
                      <w:i/>
                      <w:sz w:val="40"/>
                      <w:szCs w:val="40"/>
                    </w:rPr>
                  </w:pPr>
                </w:p>
                <w:p w:rsidR="00042836" w:rsidRDefault="00042836" w:rsidP="006A49B4">
                  <w:pPr>
                    <w:rPr>
                      <w:b/>
                      <w:i/>
                      <w:sz w:val="40"/>
                      <w:szCs w:val="40"/>
                    </w:rPr>
                  </w:pPr>
                </w:p>
                <w:p w:rsidR="00042836" w:rsidRDefault="00042836" w:rsidP="00AF6836">
                  <w:pPr>
                    <w:jc w:val="center"/>
                    <w:rPr>
                      <w:b/>
                      <w:i/>
                      <w:sz w:val="40"/>
                      <w:szCs w:val="40"/>
                    </w:rPr>
                  </w:pPr>
                  <w:r w:rsidRPr="00AF6836">
                    <w:rPr>
                      <w:b/>
                      <w:i/>
                      <w:sz w:val="40"/>
                      <w:szCs w:val="40"/>
                    </w:rPr>
                    <w:t>РАСХОДЫ</w:t>
                  </w:r>
                </w:p>
                <w:p w:rsidR="00042836" w:rsidRDefault="00042836" w:rsidP="00AF6836">
                  <w:pPr>
                    <w:jc w:val="center"/>
                    <w:rPr>
                      <w:b/>
                      <w:i/>
                      <w:sz w:val="40"/>
                      <w:szCs w:val="40"/>
                    </w:rPr>
                  </w:pPr>
                </w:p>
                <w:p w:rsidR="00042836" w:rsidRPr="00AF6836" w:rsidRDefault="00042836" w:rsidP="00AF6836">
                  <w:pPr>
                    <w:jc w:val="center"/>
                    <w:rPr>
                      <w:i/>
                      <w:sz w:val="40"/>
                      <w:szCs w:val="40"/>
                    </w:rPr>
                  </w:pPr>
                </w:p>
                <w:p w:rsidR="00042836" w:rsidRPr="00AF6836" w:rsidRDefault="00042836" w:rsidP="00AF6836">
                  <w:pPr>
                    <w:jc w:val="center"/>
                    <w:rPr>
                      <w:b/>
                      <w:i/>
                      <w:sz w:val="40"/>
                      <w:szCs w:val="40"/>
                    </w:rPr>
                  </w:pPr>
                  <w:r w:rsidRPr="00AF6836">
                    <w:rPr>
                      <w:b/>
                      <w:i/>
                      <w:sz w:val="40"/>
                      <w:szCs w:val="40"/>
                    </w:rPr>
                    <w:t>100 рублей</w:t>
                  </w:r>
                </w:p>
              </w:txbxContent>
            </v:textbox>
          </v:rect>
        </w:pict>
      </w:r>
      <w:r w:rsidRPr="00960C62">
        <w:rPr>
          <w:b/>
          <w:noProof/>
          <w:sz w:val="28"/>
          <w:szCs w:val="28"/>
        </w:rPr>
        <w:pict>
          <v:shape id="_x0000_i1027" type="#_x0000_t75" style="width:194.25pt;height:495pt;visibility:visible">
            <v:imagedata r:id="rId9" o:title=""/>
          </v:shape>
        </w:pict>
      </w:r>
    </w:p>
    <w:p w:rsidR="00042836" w:rsidRDefault="00042836" w:rsidP="00114526">
      <w:pPr>
        <w:ind w:firstLine="142"/>
        <w:jc w:val="center"/>
        <w:rPr>
          <w:b/>
          <w:sz w:val="56"/>
          <w:szCs w:val="56"/>
        </w:rPr>
      </w:pPr>
      <w:r>
        <w:rPr>
          <w:b/>
          <w:sz w:val="56"/>
          <w:szCs w:val="56"/>
        </w:rPr>
        <w:t>ЧТО ТАКОЕ БЮДЖЕТ ДЛЯ ГРАЖДАН?</w:t>
      </w:r>
    </w:p>
    <w:p w:rsidR="00042836" w:rsidRDefault="00042836" w:rsidP="00114526">
      <w:pPr>
        <w:ind w:left="-709" w:firstLine="142"/>
        <w:jc w:val="center"/>
        <w:rPr>
          <w:b/>
          <w:i/>
          <w:sz w:val="48"/>
          <w:szCs w:val="48"/>
        </w:rPr>
      </w:pPr>
    </w:p>
    <w:p w:rsidR="00042836" w:rsidRPr="006C30C9" w:rsidRDefault="00042836" w:rsidP="00114526">
      <w:pPr>
        <w:ind w:left="-142"/>
        <w:jc w:val="center"/>
        <w:rPr>
          <w:b/>
          <w:i/>
          <w:sz w:val="48"/>
          <w:szCs w:val="48"/>
        </w:rPr>
      </w:pPr>
      <w:r w:rsidRPr="006C30C9">
        <w:rPr>
          <w:b/>
          <w:i/>
          <w:sz w:val="48"/>
          <w:szCs w:val="48"/>
        </w:rPr>
        <w:t>Уважаемые жители Глинковского района!</w:t>
      </w:r>
    </w:p>
    <w:p w:rsidR="00042836" w:rsidRDefault="00042836" w:rsidP="00114526">
      <w:pPr>
        <w:ind w:left="-709" w:firstLine="142"/>
        <w:rPr>
          <w:b/>
          <w:i/>
          <w:sz w:val="48"/>
          <w:szCs w:val="48"/>
        </w:rPr>
      </w:pPr>
      <w:r>
        <w:rPr>
          <w:b/>
          <w:i/>
          <w:sz w:val="48"/>
          <w:szCs w:val="48"/>
        </w:rPr>
        <w:t xml:space="preserve">       </w:t>
      </w:r>
    </w:p>
    <w:p w:rsidR="00042836" w:rsidRPr="000C6A43" w:rsidRDefault="00042836" w:rsidP="00431464">
      <w:pPr>
        <w:ind w:hanging="567"/>
        <w:rPr>
          <w:b/>
          <w:i/>
          <w:sz w:val="40"/>
          <w:szCs w:val="40"/>
        </w:rPr>
      </w:pPr>
      <w:r>
        <w:rPr>
          <w:b/>
          <w:i/>
          <w:sz w:val="48"/>
          <w:szCs w:val="48"/>
        </w:rPr>
        <w:t xml:space="preserve">        </w:t>
      </w:r>
      <w:r w:rsidRPr="000C6A43">
        <w:rPr>
          <w:b/>
          <w:i/>
          <w:sz w:val="40"/>
          <w:szCs w:val="40"/>
        </w:rPr>
        <w:t xml:space="preserve">Сегодня </w:t>
      </w:r>
      <w:r w:rsidRPr="00FD1C40">
        <w:rPr>
          <w:b/>
          <w:i/>
          <w:sz w:val="40"/>
          <w:szCs w:val="40"/>
        </w:rPr>
        <w:t>большое</w:t>
      </w:r>
      <w:r w:rsidRPr="000C6A43">
        <w:rPr>
          <w:b/>
          <w:i/>
          <w:sz w:val="40"/>
          <w:szCs w:val="40"/>
        </w:rPr>
        <w:t xml:space="preserve"> внимание уделяется теме информационной открытости, и прежде </w:t>
      </w:r>
      <w:r>
        <w:rPr>
          <w:b/>
          <w:i/>
          <w:sz w:val="40"/>
          <w:szCs w:val="40"/>
        </w:rPr>
        <w:t xml:space="preserve">     </w:t>
      </w:r>
      <w:r w:rsidRPr="000C6A43">
        <w:rPr>
          <w:b/>
          <w:i/>
          <w:sz w:val="40"/>
          <w:szCs w:val="40"/>
        </w:rPr>
        <w:t>всего в сфере бюджетной политики. Эффективное использование бюджетных средств на благо района, с учетом приоритетов, определяемых жителями, недопустимость коррупции – важнейшие задачи, которые мы с вами можем решать, объединяя усилия.</w:t>
      </w:r>
    </w:p>
    <w:p w:rsidR="00042836" w:rsidRPr="000C6A43" w:rsidRDefault="00042836" w:rsidP="00431464">
      <w:pPr>
        <w:rPr>
          <w:b/>
          <w:i/>
          <w:sz w:val="40"/>
          <w:szCs w:val="40"/>
        </w:rPr>
      </w:pPr>
      <w:r w:rsidRPr="000C6A43">
        <w:rPr>
          <w:b/>
          <w:i/>
          <w:sz w:val="40"/>
          <w:szCs w:val="40"/>
        </w:rPr>
        <w:t xml:space="preserve">          Финансовое управление Администрации муниципального образования «Глинковский район»</w:t>
      </w:r>
      <w:r>
        <w:rPr>
          <w:b/>
          <w:i/>
          <w:sz w:val="40"/>
          <w:szCs w:val="40"/>
        </w:rPr>
        <w:t xml:space="preserve"> Смоленской области</w:t>
      </w:r>
      <w:r w:rsidRPr="000C6A43">
        <w:rPr>
          <w:b/>
          <w:i/>
          <w:sz w:val="40"/>
          <w:szCs w:val="40"/>
        </w:rPr>
        <w:t xml:space="preserve">  представляет информационный ресурс «Бюджет для граждан», созданный для обеспечения открытости и прозрачности бюджета и бюджетного процесса для населения.</w:t>
      </w:r>
    </w:p>
    <w:p w:rsidR="00042836" w:rsidRPr="000C6A43" w:rsidRDefault="00042836" w:rsidP="00431464">
      <w:pPr>
        <w:ind w:hanging="567"/>
        <w:rPr>
          <w:b/>
          <w:i/>
          <w:sz w:val="40"/>
          <w:szCs w:val="40"/>
        </w:rPr>
      </w:pPr>
      <w:r w:rsidRPr="000C6A43">
        <w:rPr>
          <w:b/>
          <w:i/>
          <w:sz w:val="40"/>
          <w:szCs w:val="40"/>
        </w:rPr>
        <w:t xml:space="preserve">        </w:t>
      </w:r>
      <w:r>
        <w:rPr>
          <w:b/>
          <w:i/>
          <w:sz w:val="40"/>
          <w:szCs w:val="40"/>
        </w:rPr>
        <w:t xml:space="preserve">  </w:t>
      </w:r>
      <w:r w:rsidRPr="000C6A43">
        <w:rPr>
          <w:b/>
          <w:i/>
          <w:sz w:val="40"/>
          <w:szCs w:val="40"/>
        </w:rPr>
        <w:t>Бюджет для граждан содержит информационно-аналитический материал, доступный для широкого круга неподготовленных пользователей: основы бюджета и бюджетного процесса, исполнение бюджета, проект бюджета, муниципальные программы, публичные слушания и другую информацию для граждан.</w:t>
      </w:r>
    </w:p>
    <w:p w:rsidR="00042836" w:rsidRPr="000C6A43" w:rsidRDefault="00042836" w:rsidP="00431464">
      <w:pPr>
        <w:ind w:hanging="567"/>
        <w:rPr>
          <w:b/>
          <w:i/>
          <w:sz w:val="40"/>
          <w:szCs w:val="40"/>
        </w:rPr>
      </w:pPr>
      <w:r w:rsidRPr="000C6A43">
        <w:rPr>
          <w:b/>
          <w:i/>
          <w:sz w:val="40"/>
          <w:szCs w:val="40"/>
        </w:rPr>
        <w:t xml:space="preserve">        </w:t>
      </w:r>
      <w:r>
        <w:rPr>
          <w:b/>
          <w:i/>
          <w:sz w:val="40"/>
          <w:szCs w:val="40"/>
        </w:rPr>
        <w:t xml:space="preserve">  </w:t>
      </w:r>
      <w:r w:rsidRPr="000C6A43">
        <w:rPr>
          <w:b/>
          <w:i/>
          <w:sz w:val="40"/>
          <w:szCs w:val="40"/>
        </w:rPr>
        <w:t>Уже сегодня информация о всех стадиях бюджетного процесса, о плановых показателях районного бюджета и его исполнения доступна для всех заинтересованных пользователей и размещается на официальном сайте органов местного самоуправления Глинковского района Смоленской области.</w:t>
      </w:r>
    </w:p>
    <w:p w:rsidR="00042836" w:rsidRDefault="00042836" w:rsidP="00431464">
      <w:pPr>
        <w:ind w:firstLine="425"/>
        <w:rPr>
          <w:b/>
          <w:i/>
          <w:sz w:val="40"/>
          <w:szCs w:val="40"/>
        </w:rPr>
      </w:pPr>
      <w:r>
        <w:rPr>
          <w:b/>
          <w:i/>
          <w:sz w:val="40"/>
          <w:szCs w:val="40"/>
        </w:rPr>
        <w:t xml:space="preserve">  </w:t>
      </w:r>
      <w:r w:rsidRPr="000C6A43">
        <w:rPr>
          <w:b/>
          <w:i/>
          <w:sz w:val="40"/>
          <w:szCs w:val="40"/>
        </w:rPr>
        <w:t xml:space="preserve">Надеемся, что представление бюджета и бюджетного процесса в муниципальном образовании «Глинковский район» в понятной для жителей форме повысит уровень общественного участия граждан в бюджетном процессе района. </w:t>
      </w:r>
    </w:p>
    <w:p w:rsidR="00042836" w:rsidRDefault="00042836" w:rsidP="00E9387C">
      <w:pPr>
        <w:ind w:left="-709"/>
        <w:jc w:val="center"/>
        <w:rPr>
          <w:b/>
          <w:sz w:val="56"/>
          <w:szCs w:val="56"/>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2" type="#_x0000_t67" style="position:absolute;left:0;text-align:left;margin-left:646.35pt;margin-top:27.4pt;width:59.25pt;height:32.7pt;z-index:251680256" fillcolor="#68007f" strokecolor="#f2f2f2" strokeweight="3pt">
            <v:shadow on="t" type="perspective" color="#33003f" opacity=".5" offset="1pt" offset2="-1pt"/>
            <o:extrusion v:ext="view" backdepth="9600pt" viewpoint="-34.72222mm,34.72222mm" viewpointorigin="-.5,.5" skewangle="45" lightposition="-50000" lightposition2="50000" type="perspective"/>
          </v:shape>
        </w:pict>
      </w:r>
      <w:r>
        <w:rPr>
          <w:noProof/>
        </w:rPr>
        <w:pict>
          <v:shape id="_x0000_s1043" type="#_x0000_t67" style="position:absolute;left:0;text-align:left;margin-left:70.4pt;margin-top:21.9pt;width:57.75pt;height:33.75pt;z-index:251679232" fillcolor="#68007f" strokecolor="#f2f2f2" strokeweight="3pt">
            <v:shadow on="t" type="perspective" color="#33003f" opacity=".5" offset="1pt" offset2="-1pt"/>
            <o:extrusion v:ext="view" backdepth="9600pt" viewpoint="-34.72222mm,34.72222mm" viewpointorigin="-.5,.5" skewangle="45" lightposition="-50000" lightposition2="50000" type="perspective"/>
          </v:shape>
        </w:pict>
      </w:r>
      <w:r>
        <w:rPr>
          <w:noProof/>
        </w:rPr>
        <w:pict>
          <v:shape id="_x0000_s1044" type="#_x0000_t9" style="position:absolute;left:0;text-align:left;margin-left:37.6pt;margin-top:-6.65pt;width:741.75pt;height:57.3pt;z-index:251678208" fillcolor="#68007f" strokecolor="#f2f2f2" strokeweight="3pt">
            <v:shadow on="t" type="perspective" color="#33003f" opacity=".5" offset="1pt" offset2="-1pt"/>
            <o:extrusion v:ext="view" backdepth="9600pt" viewpoint="-34.72222mm,34.72222mm" viewpointorigin="-.5,.5" skewangle="45" lightposition="-50000" lightposition2="50000" type="perspective"/>
            <v:textbox>
              <w:txbxContent>
                <w:p w:rsidR="00042836" w:rsidRPr="008C309C" w:rsidRDefault="00042836" w:rsidP="008C309C">
                  <w:pPr>
                    <w:jc w:val="center"/>
                    <w:rPr>
                      <w:b/>
                      <w:i/>
                      <w:sz w:val="52"/>
                      <w:szCs w:val="52"/>
                    </w:rPr>
                  </w:pPr>
                  <w:r w:rsidRPr="008C309C">
                    <w:rPr>
                      <w:b/>
                      <w:i/>
                      <w:sz w:val="52"/>
                      <w:szCs w:val="52"/>
                    </w:rPr>
                    <w:t>КАКИЕ БЫВАЮТ БЮДЖЕТЫ</w:t>
                  </w:r>
                  <w:r>
                    <w:rPr>
                      <w:b/>
                      <w:i/>
                      <w:sz w:val="52"/>
                      <w:szCs w:val="52"/>
                    </w:rPr>
                    <w:t xml:space="preserve"> ?</w:t>
                  </w:r>
                </w:p>
              </w:txbxContent>
            </v:textbox>
          </v:shape>
        </w:pict>
      </w:r>
    </w:p>
    <w:p w:rsidR="00042836" w:rsidRDefault="00042836" w:rsidP="00BB1A51">
      <w:pPr>
        <w:ind w:left="-709"/>
        <w:jc w:val="center"/>
        <w:rPr>
          <w:b/>
          <w:sz w:val="56"/>
          <w:szCs w:val="56"/>
        </w:rPr>
      </w:pPr>
      <w:r>
        <w:rPr>
          <w:noProof/>
        </w:rPr>
        <w:pict>
          <v:shape id="_x0000_s1045" type="#_x0000_t67" style="position:absolute;left:0;text-align:left;margin-left:357.85pt;margin-top:18.45pt;width:69.25pt;height:201pt;z-index:251681280" fillcolor="#68007f" strokecolor="#f2f2f2" strokeweight="3pt">
            <v:shadow on="t" type="perspective" color="#33003f" opacity=".5" offset="1pt" offset2="-1pt"/>
            <o:extrusion v:ext="view" backdepth="9600pt" viewpoint="-34.72222mm,34.72222mm" viewpointorigin="-.5,.5" skewangle="45" lightposition="-50000" lightposition2="50000" type="perspective"/>
          </v:shape>
        </w:pict>
      </w:r>
    </w:p>
    <w:p w:rsidR="00042836" w:rsidRDefault="00042836" w:rsidP="003D79AA">
      <w:pPr>
        <w:ind w:left="-142"/>
        <w:jc w:val="left"/>
        <w:rPr>
          <w:b/>
          <w:sz w:val="40"/>
          <w:szCs w:val="40"/>
        </w:rPr>
      </w:pPr>
      <w:r>
        <w:rPr>
          <w:b/>
          <w:sz w:val="40"/>
          <w:szCs w:val="40"/>
        </w:rPr>
        <w:t xml:space="preserve">  </w:t>
      </w:r>
      <w:r w:rsidRPr="00F15DAC">
        <w:rPr>
          <w:b/>
          <w:sz w:val="40"/>
          <w:szCs w:val="40"/>
        </w:rPr>
        <w:t>Б</w:t>
      </w:r>
      <w:r>
        <w:rPr>
          <w:b/>
          <w:sz w:val="40"/>
          <w:szCs w:val="40"/>
        </w:rPr>
        <w:t xml:space="preserve">ЮДЖЕТ СЕМЬИ                                                                         БЮДЖЕТ  УЧРЕЖДЕНИЙ        </w:t>
      </w:r>
    </w:p>
    <w:p w:rsidR="00042836" w:rsidRPr="00D75E68" w:rsidRDefault="00042836" w:rsidP="00D75E68">
      <w:pPr>
        <w:ind w:left="-709"/>
        <w:jc w:val="center"/>
        <w:rPr>
          <w:b/>
          <w:sz w:val="40"/>
          <w:szCs w:val="40"/>
        </w:rPr>
      </w:pPr>
      <w:r>
        <w:rPr>
          <w:noProof/>
        </w:rPr>
        <w:pict>
          <v:shape id="Рисунок 1" o:spid="_x0000_s1046" type="#_x0000_t75" style="position:absolute;left:0;text-align:left;margin-left:14.35pt;margin-top:0;width:212.25pt;height:150.75pt;z-index:251639296;visibility:visible;mso-position-vertical:top">
            <v:imagedata r:id="rId10" o:title=""/>
            <w10:wrap type="square"/>
          </v:shape>
        </w:pict>
      </w:r>
      <w:r>
        <w:rPr>
          <w:b/>
          <w:sz w:val="40"/>
          <w:szCs w:val="40"/>
        </w:rPr>
        <w:t xml:space="preserve">                                                             И ОРГАНИЗАЦИЙ                                                                                                                                                                                                                        </w:t>
      </w:r>
    </w:p>
    <w:p w:rsidR="00042836" w:rsidRDefault="00042836" w:rsidP="00BB1A51">
      <w:pPr>
        <w:ind w:left="-709"/>
        <w:jc w:val="right"/>
        <w:rPr>
          <w:sz w:val="40"/>
          <w:szCs w:val="40"/>
        </w:rPr>
      </w:pPr>
      <w:r>
        <w:rPr>
          <w:sz w:val="40"/>
          <w:szCs w:val="40"/>
        </w:rPr>
        <w:t xml:space="preserve">                            </w:t>
      </w:r>
      <w:r w:rsidRPr="00960C62">
        <w:rPr>
          <w:noProof/>
          <w:sz w:val="40"/>
          <w:szCs w:val="40"/>
        </w:rPr>
        <w:pict>
          <v:shape id="Рисунок 3" o:spid="_x0000_i1028" type="#_x0000_t75" style="width:251.25pt;height:141.75pt;visibility:visible">
            <v:imagedata r:id="rId11"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80"/>
      </w:tblGrid>
      <w:tr w:rsidR="00042836" w:rsidTr="00960C62">
        <w:tc>
          <w:tcPr>
            <w:tcW w:w="1656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54"/>
            </w:tblGrid>
            <w:tr w:rsidR="00042836" w:rsidRPr="00880413" w:rsidTr="00960C62">
              <w:tc>
                <w:tcPr>
                  <w:tcW w:w="16341" w:type="dxa"/>
                  <w:tcBorders>
                    <w:top w:val="single" w:sz="4" w:space="0" w:color="auto"/>
                    <w:left w:val="single" w:sz="4" w:space="0" w:color="auto"/>
                    <w:bottom w:val="single" w:sz="4" w:space="0" w:color="auto"/>
                    <w:right w:val="single" w:sz="4" w:space="0" w:color="auto"/>
                  </w:tcBorders>
                  <w:shd w:val="clear" w:color="auto" w:fill="6699FF"/>
                </w:tcPr>
                <w:p w:rsidR="00042836" w:rsidRPr="00960C62" w:rsidRDefault="00042836" w:rsidP="00960C62">
                  <w:pPr>
                    <w:jc w:val="center"/>
                    <w:rPr>
                      <w:b/>
                      <w:sz w:val="40"/>
                      <w:szCs w:val="40"/>
                    </w:rPr>
                  </w:pPr>
                  <w:r>
                    <w:rPr>
                      <w:noProof/>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47" type="#_x0000_t94" style="position:absolute;left:0;text-align:left;margin-left:619.05pt;margin-top:16.5pt;width:30.75pt;height:38.25pt;rotation:90;z-index:251686400" fillcolor="#69f">
                        <o:extrusion v:ext="view" backdepth="9600pt" viewpoint="-34.72222mm,34.72222mm" viewpointorigin="-.5,.5" skewangle="45" lightposition="-50000" lightposition2="50000" type="perspective"/>
                      </v:shape>
                    </w:pict>
                  </w:r>
                  <w:r>
                    <w:rPr>
                      <w:noProof/>
                    </w:rPr>
                    <w:pict>
                      <v:shape id="_x0000_s1048" type="#_x0000_t94" style="position:absolute;left:0;text-align:left;margin-left:175.6pt;margin-top:105.5pt;width:208.75pt;height:38.25pt;rotation:-90;flip:y;z-index:251684352" fillcolor="#69f">
                        <o:extrusion v:ext="view" backdepth="9600pt" viewpoint="-34.72222mm,34.72222mm" viewpointorigin="-.5,.5" skewangle="45" lightposition="-50000" lightposition2="50000" type="perspective"/>
                      </v:shape>
                    </w:pict>
                  </w:r>
                  <w:r>
                    <w:rPr>
                      <w:noProof/>
                    </w:rPr>
                    <w:pict>
                      <v:shape id="_x0000_s1049" type="#_x0000_t94" style="position:absolute;left:0;text-align:left;margin-left:93.4pt;margin-top:25pt;width:49.5pt;height:39.95pt;rotation:90;z-index:251685376" fillcolor="#69f">
                        <o:extrusion v:ext="view" backdepth="9600pt" viewpoint="-34.72222mm,34.72222mm" viewpointorigin="-.5,.5" skewangle="45" lightposition="-50000" lightposition2="50000" type="perspective"/>
                      </v:shape>
                    </w:pict>
                  </w:r>
                  <w:r w:rsidRPr="00960C62">
                    <w:rPr>
                      <w:b/>
                      <w:sz w:val="40"/>
                      <w:szCs w:val="40"/>
                    </w:rPr>
                    <w:t>БЮДЖЕТЫ ПУБЛИЧНО ПРАВОВЫХ ОБРАЗОВАНИЙ</w:t>
                  </w:r>
                </w:p>
              </w:tc>
            </w:tr>
          </w:tbl>
          <w:p w:rsidR="00042836" w:rsidRDefault="00042836"/>
        </w:tc>
      </w:tr>
    </w:tbl>
    <w:p w:rsidR="00042836" w:rsidRPr="00A71168" w:rsidRDefault="00042836" w:rsidP="00A71168">
      <w:pPr>
        <w:ind w:left="-709"/>
        <w:jc w:val="center"/>
        <w:rPr>
          <w:b/>
          <w:sz w:val="40"/>
          <w:szCs w:val="40"/>
        </w:rPr>
      </w:pPr>
      <w:r>
        <w:rPr>
          <w:noProof/>
        </w:rPr>
        <w:pict>
          <v:shape id="_x0000_s1050" type="#_x0000_t94" style="position:absolute;left:0;text-align:left;margin-left:394.5pt;margin-top:83.35pt;width:205pt;height:38.25pt;rotation:-90;flip:y;z-index:251683328;mso-position-horizontal-relative:text;mso-position-vertical-relative:text" fillcolor="#69f">
            <o:extrusion v:ext="view" backdepth="9600pt" viewpoint="-34.72222mm,34.72222mm" viewpointorigin="-.5,.5" skewangle="45" lightposition="-50000" lightposition2="50000" type="perspective"/>
          </v:shape>
        </w:pict>
      </w:r>
      <w:r w:rsidRPr="00F15DAC">
        <w:rPr>
          <w:b/>
          <w:sz w:val="36"/>
          <w:szCs w:val="36"/>
        </w:rPr>
        <w:t xml:space="preserve">                                        </w:t>
      </w:r>
      <w:r>
        <w:rPr>
          <w:sz w:val="36"/>
          <w:szCs w:val="36"/>
        </w:rPr>
        <w:t xml:space="preserve">                                                                                 </w:t>
      </w:r>
    </w:p>
    <w:p w:rsidR="00042836" w:rsidRPr="00BB1A51" w:rsidRDefault="00042836" w:rsidP="00A71168">
      <w:pPr>
        <w:ind w:hanging="709"/>
        <w:jc w:val="left"/>
        <w:rPr>
          <w:b/>
          <w:i/>
          <w:sz w:val="36"/>
          <w:szCs w:val="36"/>
        </w:rPr>
      </w:pPr>
      <w:r>
        <w:rPr>
          <w:sz w:val="36"/>
          <w:szCs w:val="36"/>
        </w:rPr>
        <w:t xml:space="preserve">                                                                                                                             </w:t>
      </w:r>
      <w:r w:rsidRPr="00F15DAC">
        <w:rPr>
          <w:b/>
          <w:i/>
          <w:sz w:val="36"/>
          <w:szCs w:val="36"/>
        </w:rPr>
        <w:t xml:space="preserve">Российской Федерации </w:t>
      </w:r>
      <w:r>
        <w:rPr>
          <w:b/>
          <w:i/>
          <w:sz w:val="36"/>
          <w:szCs w:val="36"/>
        </w:rPr>
        <w:t xml:space="preserve">         </w:t>
      </w:r>
      <w:r w:rsidRPr="008C624E">
        <w:rPr>
          <w:b/>
          <w:i/>
          <w:sz w:val="36"/>
          <w:szCs w:val="36"/>
        </w:rPr>
        <w:t>субъектов Российской Федерации</w:t>
      </w:r>
      <w:r>
        <w:rPr>
          <w:b/>
          <w:i/>
          <w:sz w:val="36"/>
          <w:szCs w:val="36"/>
        </w:rPr>
        <w:t xml:space="preserve">                                                                 (федеральный бюджет)                                     </w:t>
      </w:r>
    </w:p>
    <w:p w:rsidR="00042836" w:rsidRPr="00D75E68" w:rsidRDefault="00042836" w:rsidP="00D75E68">
      <w:pPr>
        <w:ind w:left="-142"/>
        <w:rPr>
          <w:b/>
          <w:i/>
          <w:sz w:val="36"/>
          <w:szCs w:val="36"/>
        </w:rPr>
      </w:pPr>
      <w:r>
        <w:rPr>
          <w:noProof/>
        </w:rPr>
        <w:pict>
          <v:shapetype id="_x0000_t109" coordsize="21600,21600" o:spt="109" path="m,l,21600r21600,l21600,xe">
            <v:stroke joinstyle="miter"/>
            <v:path gradientshapeok="t" o:connecttype="rect"/>
          </v:shapetype>
          <v:shape id="_x0000_s1051" type="#_x0000_t109" style="position:absolute;left:0;text-align:left;margin-left:425.35pt;margin-top:146.6pt;width:201.75pt;height:49.4pt;z-index:251665920" fillcolor="#e40059" strokecolor="#f2f2f2" strokeweight="3pt">
            <v:shadow on="t" type="perspective" color="#71002c" opacity=".5" offset="1pt" offset2="-1pt"/>
            <v:textbox style="mso-next-textbox:#_x0000_s1051">
              <w:txbxContent>
                <w:p w:rsidR="00042836" w:rsidRPr="00F31BF7" w:rsidRDefault="00042836" w:rsidP="00B301E4">
                  <w:pPr>
                    <w:jc w:val="center"/>
                    <w:rPr>
                      <w:b/>
                      <w:sz w:val="32"/>
                      <w:szCs w:val="32"/>
                    </w:rPr>
                  </w:pPr>
                  <w:r>
                    <w:rPr>
                      <w:b/>
                      <w:sz w:val="32"/>
                      <w:szCs w:val="32"/>
                    </w:rPr>
                    <w:t>Бюджеты 6</w:t>
                  </w:r>
                </w:p>
                <w:p w:rsidR="00042836" w:rsidRPr="00F31BF7" w:rsidRDefault="00042836" w:rsidP="008B604B">
                  <w:pPr>
                    <w:jc w:val="center"/>
                    <w:rPr>
                      <w:sz w:val="32"/>
                      <w:szCs w:val="32"/>
                    </w:rPr>
                  </w:pPr>
                  <w:r w:rsidRPr="00F31BF7">
                    <w:rPr>
                      <w:b/>
                      <w:sz w:val="32"/>
                      <w:szCs w:val="32"/>
                    </w:rPr>
                    <w:t>сельских поселений</w:t>
                  </w:r>
                </w:p>
              </w:txbxContent>
            </v:textbox>
          </v:shape>
        </w:pict>
      </w:r>
      <w:r>
        <w:rPr>
          <w:noProof/>
        </w:rPr>
        <w:pict>
          <v:shape id="_x0000_s1052" type="#_x0000_t109" style="position:absolute;left:0;text-align:left;margin-left:143.75pt;margin-top:141.1pt;width:214.1pt;height:55.4pt;z-index:251664896" fillcolor="#68007f" strokecolor="#f2f2f2" strokeweight="3pt">
            <v:shadow on="t" type="perspective" color="#33003f" opacity=".5" offset="1pt" offset2="-1pt"/>
            <v:textbox style="mso-next-textbox:#_x0000_s1052">
              <w:txbxContent>
                <w:p w:rsidR="00042836" w:rsidRPr="000D1568" w:rsidRDefault="00042836" w:rsidP="008B604B">
                  <w:pPr>
                    <w:jc w:val="center"/>
                    <w:rPr>
                      <w:b/>
                      <w:sz w:val="32"/>
                      <w:szCs w:val="32"/>
                    </w:rPr>
                  </w:pPr>
                  <w:r w:rsidRPr="000D1568">
                    <w:rPr>
                      <w:b/>
                      <w:sz w:val="32"/>
                      <w:szCs w:val="32"/>
                    </w:rPr>
                    <w:t xml:space="preserve">Бюджет </w:t>
                  </w:r>
                </w:p>
                <w:p w:rsidR="00042836" w:rsidRPr="000D1568" w:rsidRDefault="00042836" w:rsidP="008B604B">
                  <w:pPr>
                    <w:jc w:val="center"/>
                    <w:rPr>
                      <w:sz w:val="32"/>
                      <w:szCs w:val="32"/>
                    </w:rPr>
                  </w:pPr>
                  <w:r w:rsidRPr="000D1568">
                    <w:rPr>
                      <w:b/>
                      <w:sz w:val="32"/>
                      <w:szCs w:val="32"/>
                    </w:rPr>
                    <w:t>МО «Глинковский район»</w:t>
                  </w:r>
                </w:p>
              </w:txbxContent>
            </v:textbox>
          </v:shape>
        </w:pict>
      </w:r>
      <w:r w:rsidRPr="00960C62">
        <w:rPr>
          <w:noProof/>
          <w:sz w:val="40"/>
          <w:szCs w:val="40"/>
        </w:rPr>
        <w:pict>
          <v:shape id="_x0000_i1029" type="#_x0000_t75" style="width:234.75pt;height:141pt;visibility:visible">
            <v:imagedata r:id="rId12" o:title=""/>
          </v:shape>
        </w:pict>
      </w:r>
      <w:r>
        <w:rPr>
          <w:sz w:val="40"/>
          <w:szCs w:val="40"/>
        </w:rPr>
        <w:t xml:space="preserve">                             </w:t>
      </w:r>
      <w:r>
        <w:pict>
          <v:shape id="_x0000_i1030" type="#_x0000_t75" alt="" style="width:24pt;height:24pt">
            <v:imagedata r:id="rId13" o:title=""/>
          </v:shape>
        </w:pict>
      </w:r>
      <w:r>
        <w:pict>
          <v:shape id="_x0000_i1031" type="#_x0000_t75" alt="" style="width:24pt;height:24pt">
            <v:imagedata r:id="rId13" o:title=""/>
          </v:shape>
        </w:pict>
      </w:r>
      <w:r>
        <w:t xml:space="preserve">               </w:t>
      </w:r>
      <w:r>
        <w:pict>
          <v:shape id="_x0000_i1032" type="#_x0000_t75" alt="" style="width:24pt;height:24pt">
            <v:imagedata r:id="rId13" o:title=""/>
          </v:shape>
        </w:pict>
      </w:r>
      <w:r w:rsidRPr="00960C62">
        <w:rPr>
          <w:noProof/>
          <w:sz w:val="40"/>
          <w:szCs w:val="40"/>
        </w:rPr>
        <w:pict>
          <v:shape id="Рисунок 5" o:spid="_x0000_i1033" type="#_x0000_t75" style="width:287.25pt;height:146.25pt;flip:y;visibility:visible">
            <v:imagedata r:id="rId14" o:title=""/>
          </v:shape>
        </w:pict>
      </w:r>
      <w:r>
        <w:t xml:space="preserve">     </w:t>
      </w:r>
    </w:p>
    <w:p w:rsidR="00042836" w:rsidRPr="00760E24" w:rsidRDefault="00042836" w:rsidP="00805E74">
      <w:pPr>
        <w:shd w:val="clear" w:color="auto" w:fill="E265FF"/>
        <w:ind w:left="-142"/>
        <w:rPr>
          <w:b/>
          <w:sz w:val="40"/>
          <w:szCs w:val="40"/>
        </w:rPr>
      </w:pPr>
      <w:r w:rsidRPr="00960C62">
        <w:rPr>
          <w:b/>
          <w:noProof/>
          <w:sz w:val="40"/>
          <w:szCs w:val="40"/>
        </w:rPr>
        <w:pict>
          <v:shape id="Схема 27" o:spid="_x0000_i1034" type="#_x0000_t75" style="width:824.25pt;height:345.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">
            <v:imagedata r:id="rId15" o:title="" cropleft="-4710f" cropright="-4628f"/>
            <o:lock v:ext="edit" aspectratio="f"/>
          </v:shape>
        </w:pict>
      </w:r>
    </w:p>
    <w:p w:rsidR="00042836" w:rsidRDefault="00042836" w:rsidP="00812D81">
      <w:pPr>
        <w:shd w:val="clear" w:color="auto" w:fill="E265FF"/>
        <w:ind w:left="-709"/>
        <w:jc w:val="center"/>
        <w:rPr>
          <w:b/>
          <w:i/>
          <w:sz w:val="52"/>
          <w:szCs w:val="52"/>
        </w:rPr>
      </w:pPr>
      <w:r>
        <w:rPr>
          <w:noProof/>
        </w:rPr>
        <w:pict>
          <v:rect id="_x0000_s1053" style="position:absolute;left:0;text-align:left;margin-left:18.1pt;margin-top:14.35pt;width:779.25pt;height:198pt;z-index:251687424">
            <v:shadow on="t" opacity=".5" offset="6pt,-6pt"/>
            <o:extrusion v:ext="view" backdepth="9600pt" viewpoint="-34.72222mm,34.72222mm" viewpointorigin="-.5,.5" skewangle="45" lightposition="-50000" lightposition2="50000" type="perspective"/>
            <v:textbox>
              <w:txbxContent>
                <w:p w:rsidR="00042836" w:rsidRPr="000B04A9" w:rsidRDefault="00042836" w:rsidP="000B04A9">
                  <w:r w:rsidRPr="00675AC2">
                    <w:rPr>
                      <w:noProof/>
                    </w:rPr>
                    <w:pict>
                      <v:shape id="_x0000_i1036" type="#_x0000_t75" style="width:783pt;height:195.75pt;visibility:visible">
                        <v:imagedata r:id="rId16" o:title=""/>
                      </v:shape>
                    </w:pict>
                  </w:r>
                </w:p>
              </w:txbxContent>
            </v:textbox>
          </v:rect>
        </w:pict>
      </w:r>
    </w:p>
    <w:p w:rsidR="00042836" w:rsidRPr="00D3667F" w:rsidRDefault="00042836" w:rsidP="00812D81">
      <w:pPr>
        <w:shd w:val="clear" w:color="auto" w:fill="E265FF"/>
        <w:ind w:left="-709"/>
        <w:jc w:val="center"/>
        <w:rPr>
          <w:b/>
          <w:sz w:val="52"/>
          <w:szCs w:val="52"/>
        </w:rPr>
      </w:pPr>
    </w:p>
    <w:p w:rsidR="00042836" w:rsidRPr="00BB5BCD" w:rsidRDefault="00042836" w:rsidP="00812D81">
      <w:pPr>
        <w:shd w:val="clear" w:color="auto" w:fill="E265FF"/>
        <w:ind w:left="-709"/>
        <w:jc w:val="center"/>
        <w:rPr>
          <w:b/>
          <w:sz w:val="52"/>
          <w:szCs w:val="52"/>
        </w:rPr>
      </w:pPr>
    </w:p>
    <w:p w:rsidR="00042836" w:rsidRPr="00671D41" w:rsidRDefault="00042836" w:rsidP="00812D81">
      <w:pPr>
        <w:shd w:val="clear" w:color="auto" w:fill="E265FF"/>
        <w:ind w:left="-709"/>
        <w:jc w:val="center"/>
        <w:rPr>
          <w:b/>
          <w:sz w:val="52"/>
          <w:szCs w:val="52"/>
        </w:rPr>
      </w:pPr>
    </w:p>
    <w:p w:rsidR="00042836" w:rsidRPr="00671D41" w:rsidRDefault="00042836" w:rsidP="00812D81">
      <w:pPr>
        <w:shd w:val="clear" w:color="auto" w:fill="E265FF"/>
        <w:ind w:left="-709"/>
        <w:jc w:val="center"/>
        <w:rPr>
          <w:sz w:val="52"/>
          <w:szCs w:val="52"/>
        </w:rPr>
      </w:pPr>
    </w:p>
    <w:p w:rsidR="00042836" w:rsidRDefault="00042836" w:rsidP="00812D81">
      <w:pPr>
        <w:shd w:val="clear" w:color="auto" w:fill="E265FF"/>
        <w:ind w:left="-709"/>
        <w:jc w:val="center"/>
        <w:rPr>
          <w:b/>
          <w:i/>
          <w:sz w:val="52"/>
          <w:szCs w:val="52"/>
        </w:rPr>
      </w:pPr>
    </w:p>
    <w:p w:rsidR="00042836" w:rsidRDefault="00042836" w:rsidP="00242A62">
      <w:pPr>
        <w:shd w:val="clear" w:color="auto" w:fill="E265FF"/>
        <w:tabs>
          <w:tab w:val="left" w:pos="5760"/>
          <w:tab w:val="center" w:pos="7890"/>
        </w:tabs>
        <w:jc w:val="left"/>
        <w:rPr>
          <w:b/>
          <w:i/>
          <w:sz w:val="52"/>
          <w:szCs w:val="52"/>
        </w:rPr>
      </w:pPr>
    </w:p>
    <w:p w:rsidR="00042836" w:rsidRDefault="00042836" w:rsidP="00634CC3">
      <w:pPr>
        <w:shd w:val="clear" w:color="auto" w:fill="E265FF"/>
        <w:tabs>
          <w:tab w:val="left" w:pos="5760"/>
          <w:tab w:val="center" w:pos="7890"/>
        </w:tabs>
        <w:ind w:left="-709"/>
        <w:jc w:val="center"/>
        <w:rPr>
          <w:b/>
          <w:i/>
          <w:sz w:val="52"/>
          <w:szCs w:val="52"/>
        </w:rPr>
      </w:pPr>
      <w:r>
        <w:rPr>
          <w:b/>
          <w:i/>
          <w:sz w:val="52"/>
          <w:szCs w:val="52"/>
        </w:rPr>
        <w:t>ГРАЖДАНИН,</w:t>
      </w:r>
    </w:p>
    <w:p w:rsidR="00042836" w:rsidRDefault="00042836" w:rsidP="00812D81">
      <w:pPr>
        <w:shd w:val="clear" w:color="auto" w:fill="E265FF"/>
        <w:ind w:left="-709"/>
        <w:jc w:val="center"/>
        <w:rPr>
          <w:b/>
          <w:sz w:val="40"/>
          <w:szCs w:val="40"/>
        </w:rPr>
      </w:pPr>
      <w:r>
        <w:rPr>
          <w:b/>
          <w:i/>
          <w:sz w:val="52"/>
          <w:szCs w:val="52"/>
        </w:rPr>
        <w:t xml:space="preserve"> ЕГО УЧАСТИЕ В БЮДЖЕТНОМ ПРОЦЕССЕ</w:t>
      </w:r>
    </w:p>
    <w:p w:rsidR="00042836" w:rsidRDefault="00042836" w:rsidP="00812D81">
      <w:pPr>
        <w:shd w:val="clear" w:color="auto" w:fill="E265FF"/>
        <w:ind w:left="-709"/>
        <w:jc w:val="center"/>
        <w:rPr>
          <w:b/>
          <w:sz w:val="40"/>
          <w:szCs w:val="40"/>
        </w:rPr>
      </w:pP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54" type="#_x0000_t80" style="position:absolute;left:0;text-align:left;margin-left:-1.4pt;margin-top:3.25pt;width:803.45pt;height:69.6pt;z-index:251666944" fillcolor="#c00000">
            <v:textbox style="mso-next-textbox:#_x0000_s1054">
              <w:txbxContent>
                <w:p w:rsidR="00042836" w:rsidRPr="004C5B8D" w:rsidRDefault="00042836" w:rsidP="00805E74">
                  <w:pPr>
                    <w:ind w:left="426" w:hanging="426"/>
                    <w:jc w:val="center"/>
                    <w:rPr>
                      <w:b/>
                      <w:sz w:val="36"/>
                      <w:szCs w:val="36"/>
                    </w:rPr>
                  </w:pPr>
                  <w:r w:rsidRPr="004C5B8D">
                    <w:rPr>
                      <w:b/>
                      <w:sz w:val="36"/>
                      <w:szCs w:val="36"/>
                    </w:rPr>
                    <w:t>ГРАЖДАНИН</w:t>
                  </w:r>
                </w:p>
                <w:p w:rsidR="00042836" w:rsidRPr="004C5B8D" w:rsidRDefault="00042836" w:rsidP="00812D81">
                  <w:pPr>
                    <w:jc w:val="center"/>
                    <w:rPr>
                      <w:b/>
                      <w:sz w:val="36"/>
                      <w:szCs w:val="36"/>
                    </w:rPr>
                  </w:pPr>
                  <w:r w:rsidRPr="004C5B8D">
                    <w:rPr>
                      <w:b/>
                      <w:sz w:val="36"/>
                      <w:szCs w:val="36"/>
                    </w:rPr>
                    <w:t>как налогоплательщик</w:t>
                  </w:r>
                </w:p>
              </w:txbxContent>
            </v:textbox>
          </v:shape>
        </w:pict>
      </w:r>
    </w:p>
    <w:p w:rsidR="00042836" w:rsidRDefault="00042836" w:rsidP="00A1114E">
      <w:pPr>
        <w:shd w:val="clear" w:color="auto" w:fill="E265FF"/>
        <w:ind w:left="-709"/>
        <w:rPr>
          <w:b/>
          <w:sz w:val="40"/>
          <w:szCs w:val="40"/>
        </w:rPr>
      </w:pPr>
    </w:p>
    <w:p w:rsidR="00042836" w:rsidRDefault="00042836" w:rsidP="0068713E">
      <w:pPr>
        <w:shd w:val="clear" w:color="auto" w:fill="E265FF"/>
        <w:rPr>
          <w:b/>
          <w:sz w:val="40"/>
          <w:szCs w:val="40"/>
        </w:rPr>
      </w:pPr>
    </w:p>
    <w:p w:rsidR="00042836" w:rsidRPr="002766FB" w:rsidRDefault="00042836" w:rsidP="00760E24">
      <w:pPr>
        <w:shd w:val="clear" w:color="auto" w:fill="E265FF"/>
        <w:ind w:left="-709"/>
        <w:jc w:val="center"/>
        <w:rPr>
          <w:b/>
          <w:i/>
          <w:sz w:val="36"/>
          <w:szCs w:val="36"/>
        </w:rPr>
      </w:pPr>
      <w:r w:rsidRPr="002766FB">
        <w:rPr>
          <w:b/>
          <w:i/>
          <w:sz w:val="36"/>
          <w:szCs w:val="36"/>
        </w:rPr>
        <w:t>помогает формировать доходную часть бюджета</w:t>
      </w:r>
    </w:p>
    <w:p w:rsidR="00042836" w:rsidRDefault="00042836" w:rsidP="00497439">
      <w:pPr>
        <w:shd w:val="clear" w:color="auto" w:fill="E265FF"/>
        <w:ind w:left="-709"/>
        <w:jc w:val="center"/>
        <w:rPr>
          <w:b/>
          <w:sz w:val="40"/>
          <w:szCs w:val="40"/>
        </w:rPr>
      </w:pPr>
      <w:r w:rsidRPr="00960C62">
        <w:rPr>
          <w:b/>
          <w:noProof/>
          <w:sz w:val="40"/>
          <w:szCs w:val="40"/>
        </w:rPr>
        <w:pict>
          <v:shape id="_x0000_i1037" type="#_x0000_t75" style="width:673.5pt;height:179.25pt;visibility:visible">
            <v:imagedata r:id="rId17" o:title=""/>
          </v:shape>
        </w:pict>
      </w:r>
    </w:p>
    <w:p w:rsidR="00042836" w:rsidRDefault="00042836" w:rsidP="00760E24">
      <w:pPr>
        <w:shd w:val="clear" w:color="auto" w:fill="E265FF"/>
        <w:ind w:left="-709"/>
        <w:jc w:val="center"/>
        <w:rPr>
          <w:b/>
          <w:sz w:val="40"/>
          <w:szCs w:val="40"/>
        </w:rPr>
      </w:pPr>
      <w:r>
        <w:rPr>
          <w:noProof/>
        </w:rPr>
        <w:pict>
          <v:shape id="_x0000_s1055" type="#_x0000_t80" style="position:absolute;left:0;text-align:left;margin-left:-1.4pt;margin-top:-.15pt;width:810pt;height:69.85pt;z-index:251667968" fillcolor="#c00000">
            <v:textbox>
              <w:txbxContent>
                <w:p w:rsidR="00042836" w:rsidRPr="004C5B8D" w:rsidRDefault="00042836" w:rsidP="00805E74">
                  <w:pPr>
                    <w:ind w:left="284"/>
                    <w:jc w:val="center"/>
                    <w:rPr>
                      <w:b/>
                      <w:sz w:val="36"/>
                      <w:szCs w:val="36"/>
                    </w:rPr>
                  </w:pPr>
                  <w:r w:rsidRPr="004C5B8D">
                    <w:rPr>
                      <w:b/>
                      <w:sz w:val="36"/>
                      <w:szCs w:val="36"/>
                    </w:rPr>
                    <w:t>ГРАЖДАНИН</w:t>
                  </w:r>
                </w:p>
                <w:p w:rsidR="00042836" w:rsidRPr="004C5B8D" w:rsidRDefault="00042836" w:rsidP="00805E74">
                  <w:pPr>
                    <w:ind w:left="284" w:hanging="283"/>
                    <w:jc w:val="center"/>
                    <w:rPr>
                      <w:b/>
                      <w:sz w:val="36"/>
                      <w:szCs w:val="36"/>
                    </w:rPr>
                  </w:pPr>
                  <w:r w:rsidRPr="004C5B8D">
                    <w:rPr>
                      <w:b/>
                      <w:sz w:val="36"/>
                      <w:szCs w:val="36"/>
                    </w:rPr>
                    <w:t>как получатель социальных гарантий</w:t>
                  </w:r>
                </w:p>
              </w:txbxContent>
            </v:textbox>
          </v:shape>
        </w:pict>
      </w:r>
    </w:p>
    <w:p w:rsidR="00042836" w:rsidRDefault="00042836" w:rsidP="00A1114E">
      <w:pPr>
        <w:shd w:val="clear" w:color="auto" w:fill="E265FF"/>
        <w:ind w:left="-709"/>
        <w:rPr>
          <w:b/>
          <w:sz w:val="40"/>
          <w:szCs w:val="40"/>
        </w:rPr>
      </w:pPr>
    </w:p>
    <w:p w:rsidR="00042836" w:rsidRDefault="00042836" w:rsidP="00A12730">
      <w:pPr>
        <w:shd w:val="clear" w:color="auto" w:fill="E265FF"/>
        <w:rPr>
          <w:b/>
          <w:i/>
          <w:sz w:val="36"/>
          <w:szCs w:val="36"/>
        </w:rPr>
      </w:pPr>
    </w:p>
    <w:p w:rsidR="00042836" w:rsidRDefault="00042836" w:rsidP="00497439">
      <w:pPr>
        <w:shd w:val="clear" w:color="auto" w:fill="E265FF"/>
        <w:ind w:left="-709" w:firstLine="567"/>
        <w:jc w:val="center"/>
        <w:rPr>
          <w:b/>
          <w:i/>
          <w:sz w:val="36"/>
          <w:szCs w:val="36"/>
        </w:rPr>
      </w:pPr>
      <w:r w:rsidRPr="002766FB">
        <w:rPr>
          <w:b/>
          <w:i/>
          <w:sz w:val="36"/>
          <w:szCs w:val="36"/>
        </w:rPr>
        <w:t>получает социальные гарантии (образование,</w:t>
      </w:r>
      <w:r>
        <w:rPr>
          <w:b/>
          <w:i/>
          <w:sz w:val="36"/>
          <w:szCs w:val="36"/>
        </w:rPr>
        <w:t xml:space="preserve"> </w:t>
      </w:r>
      <w:r w:rsidRPr="002766FB">
        <w:rPr>
          <w:b/>
          <w:i/>
          <w:sz w:val="36"/>
          <w:szCs w:val="36"/>
        </w:rPr>
        <w:t>здравоохранение, жилищно – коммунальное хозяйство,культура, физическая культура и спорт, социальные льготы и</w:t>
      </w:r>
      <w:r>
        <w:rPr>
          <w:b/>
          <w:i/>
          <w:sz w:val="36"/>
          <w:szCs w:val="36"/>
        </w:rPr>
        <w:t xml:space="preserve"> </w:t>
      </w:r>
      <w:r w:rsidRPr="002766FB">
        <w:rPr>
          <w:b/>
          <w:i/>
          <w:sz w:val="36"/>
          <w:szCs w:val="36"/>
        </w:rPr>
        <w:t>другие направления социальных гарантий населению) –</w:t>
      </w:r>
      <w:r>
        <w:rPr>
          <w:b/>
          <w:i/>
          <w:sz w:val="36"/>
          <w:szCs w:val="36"/>
        </w:rPr>
        <w:t xml:space="preserve"> </w:t>
      </w:r>
      <w:r w:rsidRPr="002766FB">
        <w:rPr>
          <w:b/>
          <w:i/>
          <w:sz w:val="36"/>
          <w:szCs w:val="36"/>
        </w:rPr>
        <w:t>расходная часть бюджета</w:t>
      </w:r>
    </w:p>
    <w:p w:rsidR="00042836" w:rsidRPr="002766FB" w:rsidRDefault="00042836" w:rsidP="00983464">
      <w:pPr>
        <w:shd w:val="clear" w:color="auto" w:fill="E265FF"/>
        <w:ind w:left="-142"/>
        <w:jc w:val="center"/>
        <w:rPr>
          <w:b/>
          <w:i/>
          <w:sz w:val="36"/>
          <w:szCs w:val="36"/>
        </w:rPr>
      </w:pPr>
    </w:p>
    <w:p w:rsidR="00042836" w:rsidRDefault="00042836" w:rsidP="00DA02CE">
      <w:pPr>
        <w:shd w:val="clear" w:color="auto" w:fill="E265FF"/>
        <w:ind w:left="-142"/>
        <w:rPr>
          <w:b/>
          <w:sz w:val="40"/>
          <w:szCs w:val="40"/>
        </w:rPr>
      </w:pPr>
      <w:r w:rsidRPr="00960C62">
        <w:rPr>
          <w:b/>
          <w:noProof/>
          <w:sz w:val="40"/>
          <w:szCs w:val="40"/>
        </w:rPr>
        <w:pict>
          <v:shape id="Рисунок 8" o:spid="_x0000_i1038" type="#_x0000_t75" style="width:160.5pt;height:92.25pt;visibility:visible">
            <v:imagedata r:id="rId18" o:title=""/>
          </v:shape>
        </w:pict>
      </w:r>
      <w:r w:rsidRPr="00960C62">
        <w:rPr>
          <w:b/>
          <w:noProof/>
          <w:sz w:val="40"/>
          <w:szCs w:val="40"/>
        </w:rPr>
        <w:pict>
          <v:shape id="_x0000_i1039" type="#_x0000_t75" style="width:156pt;height:92.25pt;visibility:visible">
            <v:imagedata r:id="rId19" o:title=""/>
          </v:shape>
        </w:pict>
      </w:r>
      <w:r w:rsidRPr="00960C62">
        <w:rPr>
          <w:b/>
          <w:noProof/>
          <w:sz w:val="40"/>
          <w:szCs w:val="40"/>
        </w:rPr>
        <w:pict>
          <v:shape id="Рисунок 7" o:spid="_x0000_i1040" type="#_x0000_t75" style="width:160.5pt;height:92.25pt;visibility:visible">
            <v:imagedata r:id="rId20" o:title=""/>
          </v:shape>
        </w:pict>
      </w:r>
      <w:r w:rsidRPr="00960C62">
        <w:rPr>
          <w:b/>
          <w:noProof/>
          <w:sz w:val="40"/>
          <w:szCs w:val="40"/>
        </w:rPr>
        <w:pict>
          <v:shape id="Рисунок 6" o:spid="_x0000_i1041" type="#_x0000_t75" style="width:161.25pt;height:92.25pt;visibility:visible">
            <v:imagedata r:id="rId21" o:title=""/>
          </v:shape>
        </w:pict>
      </w:r>
      <w:r w:rsidRPr="00960C62">
        <w:rPr>
          <w:b/>
          <w:noProof/>
          <w:sz w:val="40"/>
          <w:szCs w:val="40"/>
        </w:rPr>
        <w:pict>
          <v:shape id="_x0000_i1042" type="#_x0000_t75" style="width:161.25pt;height:92.25pt;visibility:visible">
            <v:imagedata r:id="rId22" o:title=""/>
          </v:shape>
        </w:pic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14"/>
      </w:tblGrid>
      <w:tr w:rsidR="00042836" w:rsidTr="00960C62">
        <w:tc>
          <w:tcPr>
            <w:tcW w:w="16444" w:type="dxa"/>
            <w:shd w:val="clear" w:color="auto" w:fill="C00000"/>
          </w:tcPr>
          <w:p w:rsidR="00042836" w:rsidRPr="00960C62" w:rsidRDefault="00042836" w:rsidP="00960C62">
            <w:pPr>
              <w:tabs>
                <w:tab w:val="left" w:pos="146"/>
              </w:tabs>
              <w:ind w:left="459"/>
              <w:jc w:val="center"/>
              <w:rPr>
                <w:b/>
                <w:sz w:val="56"/>
                <w:szCs w:val="56"/>
              </w:rPr>
            </w:pPr>
            <w:r w:rsidRPr="00960C62">
              <w:rPr>
                <w:b/>
                <w:sz w:val="56"/>
                <w:szCs w:val="56"/>
              </w:rPr>
              <w:t xml:space="preserve">ОСНОВЫ СОСТАВЛЕНИЯ </w:t>
            </w:r>
          </w:p>
          <w:p w:rsidR="00042836" w:rsidRPr="00960C62" w:rsidRDefault="00042836" w:rsidP="00960C62">
            <w:pPr>
              <w:jc w:val="center"/>
              <w:rPr>
                <w:b/>
                <w:sz w:val="56"/>
                <w:szCs w:val="56"/>
              </w:rPr>
            </w:pPr>
            <w:r w:rsidRPr="00960C62">
              <w:rPr>
                <w:b/>
                <w:sz w:val="56"/>
                <w:szCs w:val="56"/>
              </w:rPr>
              <w:t>ПРОЕКТА РАЙОННОГО БЮДЖЕТА</w:t>
            </w:r>
          </w:p>
        </w:tc>
      </w:tr>
    </w:tbl>
    <w:p w:rsidR="00042836" w:rsidRDefault="00042836" w:rsidP="0056752C">
      <w:pPr>
        <w:shd w:val="clear" w:color="auto" w:fill="E265FF"/>
        <w:rPr>
          <w:b/>
          <w:sz w:val="40"/>
          <w:szCs w:val="40"/>
        </w:rPr>
      </w:pPr>
      <w:r>
        <w:rPr>
          <w:noProof/>
        </w:rPr>
        <w:pict>
          <v:shape id="_x0000_s1056" type="#_x0000_t67" style="position:absolute;left:0;text-align:left;margin-left:60.3pt;margin-top:1pt;width:41.25pt;height:33.45pt;z-index:251644416;mso-position-horizontal-relative:text;mso-position-vertical-relative:text" fillcolor="#ff2ad6"/>
        </w:pict>
      </w:r>
      <w:r>
        <w:rPr>
          <w:noProof/>
        </w:rPr>
        <w:pict>
          <v:shape id="_x0000_s1057" type="#_x0000_t67" style="position:absolute;left:0;text-align:left;margin-left:490.8pt;margin-top:1pt;width:44.25pt;height:33.45pt;z-index:251646464;mso-position-horizontal-relative:text;mso-position-vertical-relative:text" fillcolor="#ff2ad6"/>
        </w:pict>
      </w:r>
      <w:r>
        <w:rPr>
          <w:noProof/>
        </w:rPr>
        <w:pict>
          <v:shape id="_x0000_s1058" type="#_x0000_t67" style="position:absolute;left:0;text-align:left;margin-left:705.3pt;margin-top:1pt;width:45.75pt;height:33.45pt;z-index:251647488;mso-position-horizontal-relative:text;mso-position-vertical-relative:text" fillcolor="#ff2ad6"/>
        </w:pict>
      </w:r>
      <w:r>
        <w:rPr>
          <w:noProof/>
        </w:rPr>
        <w:pict>
          <v:shape id="_x0000_s1059" type="#_x0000_t67" style="position:absolute;left:0;text-align:left;margin-left:271.8pt;margin-top:1pt;width:41.25pt;height:37.2pt;z-index:251645440;mso-position-horizontal-relative:text;mso-position-vertical-relative:text" fillcolor="#ff2ad6"/>
        </w:pict>
      </w:r>
    </w:p>
    <w:p w:rsidR="00042836" w:rsidRPr="00B17D5C" w:rsidRDefault="00042836" w:rsidP="0056752C">
      <w:pPr>
        <w:shd w:val="clear" w:color="auto" w:fill="E265FF"/>
        <w:jc w:val="center"/>
        <w:rPr>
          <w:b/>
          <w:sz w:val="40"/>
          <w:szCs w:val="40"/>
        </w:rPr>
      </w:pPr>
      <w:r>
        <w:rPr>
          <w:noProof/>
        </w:rPr>
        <w:pict>
          <v:rect id="_x0000_s1060" style="position:absolute;left:0;text-align:left;margin-left:-6.15pt;margin-top:2.45pt;width:179.5pt;height:137.25pt;z-index:251640320" fillcolor="#ff388c" strokecolor="#f2f2f2" strokeweight="3pt">
            <v:shadow on="t" type="perspective" color="#9a0040" opacity=".5" offset="1pt" offset2="-1pt"/>
            <v:textbox style="mso-next-textbox:#_x0000_s1060">
              <w:txbxContent>
                <w:p w:rsidR="00042836" w:rsidRPr="00EC7E50" w:rsidRDefault="00042836"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v:textbox>
          </v:rect>
        </w:pict>
      </w:r>
      <w:r>
        <w:rPr>
          <w:noProof/>
        </w:rPr>
        <w:pict>
          <v:rect id="_x0000_s1061" style="position:absolute;left:0;text-align:left;margin-left:640.6pt;margin-top:2.45pt;width:179.25pt;height:137.25pt;z-index:251643392" fillcolor="#005bd3" strokecolor="#f2f2f2" strokeweight="3pt">
            <v:shadow on="t" type="perspective" color="#002c69" opacity=".5" offset="1pt" offset2="-1pt"/>
            <v:textbox style="mso-next-textbox:#_x0000_s1061">
              <w:txbxContent>
                <w:p w:rsidR="00042836" w:rsidRDefault="00042836" w:rsidP="00EC7E50">
                  <w:pPr>
                    <w:rPr>
                      <w:b/>
                    </w:rPr>
                  </w:pPr>
                </w:p>
                <w:p w:rsidR="00042836" w:rsidRPr="00EC7E50" w:rsidRDefault="00042836" w:rsidP="0056752C">
                  <w:pPr>
                    <w:jc w:val="center"/>
                    <w:rPr>
                      <w:b/>
                      <w:sz w:val="44"/>
                      <w:szCs w:val="44"/>
                    </w:rPr>
                  </w:pPr>
                  <w:r w:rsidRPr="00EC7E50">
                    <w:rPr>
                      <w:b/>
                      <w:sz w:val="40"/>
                      <w:szCs w:val="40"/>
                    </w:rPr>
                    <w:t xml:space="preserve">Муниципальные </w:t>
                  </w:r>
                  <w:r w:rsidRPr="00EC7E50">
                    <w:rPr>
                      <w:b/>
                      <w:sz w:val="44"/>
                      <w:szCs w:val="44"/>
                    </w:rPr>
                    <w:t>программы района</w:t>
                  </w:r>
                </w:p>
              </w:txbxContent>
            </v:textbox>
          </v:rect>
        </w:pict>
      </w:r>
      <w:r>
        <w:rPr>
          <w:noProof/>
        </w:rPr>
        <w:pict>
          <v:rect id="_x0000_s1062" style="position:absolute;left:0;text-align:left;margin-left:417.5pt;margin-top:2.45pt;width:185.6pt;height:137.25pt;z-index:251642368" fillcolor="#f06" strokecolor="#f2f2f2" strokeweight="3pt">
            <v:shadow on="t" type="perspective" color="#4d003f" opacity=".5" offset="1pt" offset2="-1pt"/>
            <v:textbox style="mso-next-textbox:#_x0000_s1062">
              <w:txbxContent>
                <w:p w:rsidR="00042836" w:rsidRPr="00EC7E50" w:rsidRDefault="00042836" w:rsidP="00AB5377">
                  <w:pPr>
                    <w:jc w:val="center"/>
                    <w:rPr>
                      <w:b/>
                      <w:sz w:val="44"/>
                      <w:szCs w:val="44"/>
                    </w:rPr>
                  </w:pPr>
                  <w:r w:rsidRPr="00EC7E50">
                    <w:rPr>
                      <w:b/>
                      <w:sz w:val="44"/>
                      <w:szCs w:val="44"/>
                    </w:rPr>
                    <w:t>Основные направления бюджетной и налоговой политики</w:t>
                  </w:r>
                </w:p>
              </w:txbxContent>
            </v:textbox>
          </v:rect>
        </w:pict>
      </w:r>
      <w:r>
        <w:rPr>
          <w:noProof/>
        </w:rPr>
        <w:pict>
          <v:rect id="_x0000_s1063" style="position:absolute;left:0;text-align:left;margin-left:197.35pt;margin-top:2.45pt;width:184.5pt;height:137.25pt;z-index:251641344" fillcolor="#090" strokecolor="#f2f2f2" strokeweight="3pt">
            <v:shadow on="t" type="perspective" color="#71002c" opacity=".5" offset="1pt" offset2="-1pt"/>
            <v:textbox style="mso-next-textbox:#_x0000_s1063">
              <w:txbxContent>
                <w:p w:rsidR="00042836" w:rsidRPr="00EC7E50" w:rsidRDefault="00042836" w:rsidP="00AB5377">
                  <w:pPr>
                    <w:jc w:val="center"/>
                    <w:rPr>
                      <w:b/>
                      <w:sz w:val="44"/>
                      <w:szCs w:val="44"/>
                    </w:rPr>
                  </w:pPr>
                  <w:r w:rsidRPr="00EC7E50">
                    <w:rPr>
                      <w:b/>
                      <w:sz w:val="44"/>
                      <w:szCs w:val="44"/>
                    </w:rPr>
                    <w:t>Прогноз социально-экономического развития</w:t>
                  </w:r>
                </w:p>
                <w:p w:rsidR="00042836" w:rsidRPr="00EC7E50" w:rsidRDefault="00042836" w:rsidP="0056752C">
                  <w:pPr>
                    <w:jc w:val="center"/>
                    <w:rPr>
                      <w:b/>
                      <w:sz w:val="44"/>
                      <w:szCs w:val="44"/>
                    </w:rPr>
                  </w:pPr>
                  <w:r w:rsidRPr="00EC7E50">
                    <w:rPr>
                      <w:b/>
                      <w:sz w:val="44"/>
                      <w:szCs w:val="44"/>
                    </w:rPr>
                    <w:t>района</w:t>
                  </w:r>
                </w:p>
              </w:txbxContent>
            </v:textbox>
          </v:rect>
        </w:pict>
      </w:r>
    </w:p>
    <w:p w:rsidR="00042836" w:rsidRDefault="00042836" w:rsidP="0056752C">
      <w:pPr>
        <w:shd w:val="clear" w:color="auto" w:fill="E265FF"/>
        <w:jc w:val="center"/>
        <w:rPr>
          <w:b/>
          <w:sz w:val="28"/>
          <w:szCs w:val="28"/>
        </w:rPr>
      </w:pPr>
    </w:p>
    <w:p w:rsidR="00042836" w:rsidRDefault="00042836" w:rsidP="0056752C">
      <w:pPr>
        <w:shd w:val="clear" w:color="auto" w:fill="E265FF"/>
        <w:jc w:val="center"/>
        <w:rPr>
          <w:b/>
          <w:sz w:val="28"/>
          <w:szCs w:val="28"/>
        </w:rPr>
      </w:pPr>
    </w:p>
    <w:p w:rsidR="00042836" w:rsidRDefault="00042836" w:rsidP="0056752C">
      <w:pPr>
        <w:shd w:val="clear" w:color="auto" w:fill="E265FF"/>
        <w:jc w:val="center"/>
        <w:rPr>
          <w:b/>
          <w:sz w:val="28"/>
          <w:szCs w:val="28"/>
        </w:rPr>
      </w:pPr>
    </w:p>
    <w:p w:rsidR="00042836" w:rsidRDefault="00042836" w:rsidP="0056752C">
      <w:pPr>
        <w:shd w:val="clear" w:color="auto" w:fill="E265FF"/>
        <w:jc w:val="center"/>
        <w:rPr>
          <w:b/>
          <w:sz w:val="28"/>
          <w:szCs w:val="28"/>
        </w:rPr>
      </w:pPr>
    </w:p>
    <w:p w:rsidR="00042836" w:rsidRDefault="00042836" w:rsidP="0056752C">
      <w:pPr>
        <w:shd w:val="clear" w:color="auto" w:fill="E265FF"/>
        <w:jc w:val="center"/>
        <w:rPr>
          <w:b/>
          <w:sz w:val="28"/>
          <w:szCs w:val="28"/>
        </w:rPr>
      </w:pPr>
    </w:p>
    <w:p w:rsidR="00042836" w:rsidRDefault="00042836" w:rsidP="0056752C">
      <w:pPr>
        <w:shd w:val="clear" w:color="auto" w:fill="E265FF"/>
        <w:jc w:val="center"/>
        <w:rPr>
          <w:b/>
          <w:sz w:val="28"/>
          <w:szCs w:val="28"/>
        </w:rPr>
      </w:pPr>
    </w:p>
    <w:p w:rsidR="00042836" w:rsidRDefault="00042836" w:rsidP="00F8498D">
      <w:pPr>
        <w:rPr>
          <w:b/>
          <w:sz w:val="56"/>
          <w:szCs w:val="56"/>
        </w:rPr>
      </w:pPr>
    </w:p>
    <w:p w:rsidR="00042836" w:rsidRPr="00F71D5F" w:rsidRDefault="00042836" w:rsidP="00AB5377">
      <w:pPr>
        <w:ind w:left="-142"/>
        <w:jc w:val="left"/>
        <w:rPr>
          <w:b/>
          <w:sz w:val="56"/>
          <w:szCs w:val="56"/>
        </w:rPr>
      </w:pPr>
      <w:r w:rsidRPr="00960C62">
        <w:rPr>
          <w:b/>
          <w:noProof/>
          <w:sz w:val="56"/>
          <w:szCs w:val="56"/>
        </w:rPr>
        <w:pict>
          <v:shape id="_x0000_i1043" type="#_x0000_t75" style="width:384.75pt;height:195.75pt;visibility:visible">
            <v:imagedata r:id="rId23" o:title=""/>
          </v:shape>
        </w:pict>
      </w:r>
      <w:r w:rsidRPr="00960C62">
        <w:rPr>
          <w:b/>
          <w:noProof/>
          <w:sz w:val="56"/>
          <w:szCs w:val="56"/>
        </w:rPr>
        <w:pict>
          <v:shape id="_x0000_i1044" type="#_x0000_t75" style="width:415.5pt;height:196.5pt;visibility:visible">
            <v:imagedata r:id="rId24" o:title=""/>
          </v:shape>
        </w:pict>
      </w:r>
    </w:p>
    <w:p w:rsidR="00042836" w:rsidRPr="000B04A9" w:rsidRDefault="00042836" w:rsidP="00BA52CA">
      <w:pPr>
        <w:ind w:hanging="709"/>
        <w:rPr>
          <w:b/>
          <w:i/>
          <w:sz w:val="44"/>
          <w:szCs w:val="44"/>
        </w:rPr>
      </w:pPr>
      <w:r>
        <w:rPr>
          <w:b/>
          <w:i/>
          <w:sz w:val="44"/>
          <w:szCs w:val="44"/>
        </w:rPr>
        <w:t xml:space="preserve">            </w:t>
      </w:r>
      <w:r w:rsidRPr="00F8498D">
        <w:rPr>
          <w:b/>
          <w:i/>
          <w:sz w:val="44"/>
          <w:szCs w:val="44"/>
        </w:rPr>
        <w:t>Районный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район» и утверждается сроком на три года</w:t>
      </w:r>
      <w:r>
        <w:rPr>
          <w:b/>
          <w:i/>
          <w:sz w:val="44"/>
          <w:szCs w:val="44"/>
        </w:rPr>
        <w:t xml:space="preserve"> </w:t>
      </w:r>
      <w:r w:rsidRPr="00F8498D">
        <w:rPr>
          <w:b/>
          <w:i/>
          <w:sz w:val="44"/>
          <w:szCs w:val="44"/>
        </w:rPr>
        <w:t>- очередной фин</w:t>
      </w:r>
      <w:r>
        <w:rPr>
          <w:b/>
          <w:i/>
          <w:sz w:val="44"/>
          <w:szCs w:val="44"/>
        </w:rPr>
        <w:t>ансовый год и на плановый период</w:t>
      </w:r>
    </w:p>
    <w:p w:rsidR="00042836" w:rsidRDefault="00042836" w:rsidP="000B04A9">
      <w:pPr>
        <w:tabs>
          <w:tab w:val="left" w:pos="7290"/>
        </w:tabs>
        <w:rPr>
          <w:sz w:val="44"/>
          <w:szCs w:val="44"/>
        </w:rPr>
      </w:pPr>
      <w:r>
        <w:rPr>
          <w:noProof/>
        </w:rPr>
        <w:pict>
          <v:shape id="_x0000_s1064" type="#_x0000_t80" style="position:absolute;left:0;text-align:left;margin-left:10.6pt;margin-top:5.65pt;width:798.75pt;height:113.25pt;z-index:251638272" fillcolor="#f06">
            <v:textbox style="mso-next-textbox:#_x0000_s1064">
              <w:txbxContent>
                <w:p w:rsidR="00042836" w:rsidRDefault="00042836" w:rsidP="00960C62">
                  <w:pPr>
                    <w:shd w:val="clear" w:color="auto" w:fill="E265FF"/>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042836" w:rsidRPr="003D1D8A" w:rsidRDefault="00042836" w:rsidP="00960C62">
                  <w:pPr>
                    <w:shd w:val="clear" w:color="auto" w:fill="E265FF"/>
                    <w:jc w:val="center"/>
                    <w:rPr>
                      <w:b/>
                      <w:sz w:val="44"/>
                      <w:szCs w:val="44"/>
                    </w:rPr>
                  </w:pPr>
                  <w:r>
                    <w:rPr>
                      <w:b/>
                      <w:sz w:val="44"/>
                      <w:szCs w:val="44"/>
                    </w:rPr>
                    <w:t xml:space="preserve">муниципального образования </w:t>
                  </w:r>
                  <w:r w:rsidRPr="003D1D8A">
                    <w:rPr>
                      <w:b/>
                      <w:sz w:val="44"/>
                      <w:szCs w:val="44"/>
                    </w:rPr>
                    <w:t xml:space="preserve">«Глинковский район» Смоленской области </w:t>
                  </w:r>
                </w:p>
                <w:p w:rsidR="00042836" w:rsidRPr="0005136E" w:rsidRDefault="00042836" w:rsidP="00BA7ED3">
                  <w:pPr>
                    <w:jc w:val="center"/>
                    <w:rPr>
                      <w:sz w:val="40"/>
                      <w:szCs w:val="40"/>
                    </w:rPr>
                  </w:pPr>
                  <w:r w:rsidRPr="0005136E">
                    <w:rPr>
                      <w:b/>
                      <w:sz w:val="40"/>
                      <w:szCs w:val="40"/>
                    </w:rPr>
                    <w:t>на 201</w:t>
                  </w:r>
                  <w:r>
                    <w:rPr>
                      <w:b/>
                      <w:sz w:val="40"/>
                      <w:szCs w:val="40"/>
                    </w:rPr>
                    <w:t>9</w:t>
                  </w:r>
                  <w:r w:rsidRPr="0005136E">
                    <w:rPr>
                      <w:b/>
                      <w:sz w:val="40"/>
                      <w:szCs w:val="40"/>
                    </w:rPr>
                    <w:t xml:space="preserve"> год и на плановый период 20</w:t>
                  </w:r>
                  <w:r>
                    <w:rPr>
                      <w:b/>
                      <w:sz w:val="40"/>
                      <w:szCs w:val="40"/>
                    </w:rPr>
                    <w:t>20 и 2021</w:t>
                  </w:r>
                  <w:r w:rsidRPr="0005136E">
                    <w:rPr>
                      <w:b/>
                      <w:sz w:val="40"/>
                      <w:szCs w:val="40"/>
                    </w:rPr>
                    <w:t xml:space="preserve"> годов</w:t>
                  </w:r>
                </w:p>
              </w:txbxContent>
            </v:textbox>
          </v:shape>
        </w:pict>
      </w:r>
    </w:p>
    <w:p w:rsidR="00042836" w:rsidRPr="000B04A9" w:rsidRDefault="00042836" w:rsidP="000B04A9">
      <w:pPr>
        <w:rPr>
          <w:sz w:val="44"/>
          <w:szCs w:val="44"/>
        </w:rPr>
      </w:pPr>
    </w:p>
    <w:p w:rsidR="00042836" w:rsidRPr="000B04A9" w:rsidRDefault="00042836" w:rsidP="000B04A9">
      <w:pPr>
        <w:rPr>
          <w:sz w:val="44"/>
          <w:szCs w:val="44"/>
        </w:rPr>
      </w:pPr>
    </w:p>
    <w:p w:rsidR="00042836" w:rsidRPr="000B04A9" w:rsidRDefault="00042836" w:rsidP="000B04A9">
      <w:pPr>
        <w:rPr>
          <w:sz w:val="44"/>
          <w:szCs w:val="44"/>
        </w:rPr>
      </w:pPr>
    </w:p>
    <w:p w:rsidR="00042836" w:rsidRPr="000B04A9" w:rsidRDefault="00042836" w:rsidP="000B04A9">
      <w:pPr>
        <w:tabs>
          <w:tab w:val="left" w:pos="4845"/>
        </w:tabs>
        <w:rPr>
          <w:sz w:val="44"/>
          <w:szCs w:val="44"/>
        </w:rPr>
      </w:pPr>
    </w:p>
    <w:tbl>
      <w:tblPr>
        <w:tblW w:w="0" w:type="auto"/>
        <w:tblInd w:w="-601" w:type="dxa"/>
        <w:tblLook w:val="00A0"/>
      </w:tblPr>
      <w:tblGrid>
        <w:gridCol w:w="16881"/>
      </w:tblGrid>
      <w:tr w:rsidR="00042836" w:rsidRPr="00BD662C" w:rsidTr="00BA7ED3">
        <w:trPr>
          <w:trHeight w:val="80"/>
        </w:trPr>
        <w:tc>
          <w:tcPr>
            <w:tcW w:w="17152" w:type="dxa"/>
            <w:shd w:val="clear" w:color="auto" w:fill="F0B2FF"/>
          </w:tcPr>
          <w:p w:rsidR="00042836" w:rsidRPr="00521A29" w:rsidRDefault="00042836" w:rsidP="00BA7ED3">
            <w:pPr>
              <w:tabs>
                <w:tab w:val="left" w:pos="7425"/>
              </w:tabs>
              <w:rPr>
                <w:sz w:val="28"/>
                <w:szCs w:val="28"/>
              </w:rPr>
            </w:pPr>
          </w:p>
          <w:p w:rsidR="00042836" w:rsidRDefault="00042836" w:rsidP="00840A8E">
            <w:pPr>
              <w:shd w:val="clear" w:color="auto" w:fill="E265FF"/>
              <w:ind w:left="601"/>
              <w:jc w:val="center"/>
              <w:rPr>
                <w:b/>
                <w:sz w:val="28"/>
                <w:szCs w:val="28"/>
              </w:rPr>
            </w:pPr>
            <w:r w:rsidRPr="00960C62">
              <w:rPr>
                <w:b/>
                <w:noProof/>
                <w:sz w:val="28"/>
                <w:szCs w:val="28"/>
              </w:rPr>
              <w:pict>
                <v:shape id="Схема 5" o:spid="_x0000_i1045" type="#_x0000_t75" style="width:759pt;height:398.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">
                  <v:imagedata r:id="rId25" o:title=""/>
                  <o:lock v:ext="edit" aspectratio="f"/>
                </v:shape>
              </w:pict>
            </w:r>
          </w:p>
          <w:p w:rsidR="00042836" w:rsidRDefault="00042836" w:rsidP="00610E2B">
            <w:pPr>
              <w:shd w:val="clear" w:color="auto" w:fill="E265FF"/>
              <w:ind w:left="601"/>
              <w:rPr>
                <w:b/>
                <w:sz w:val="28"/>
                <w:szCs w:val="28"/>
              </w:rPr>
            </w:pPr>
          </w:p>
          <w:p w:rsidR="00042836" w:rsidRDefault="00042836" w:rsidP="00610E2B">
            <w:pPr>
              <w:shd w:val="clear" w:color="auto" w:fill="E265FF"/>
              <w:ind w:left="601"/>
              <w:rPr>
                <w:b/>
                <w:sz w:val="28"/>
                <w:szCs w:val="28"/>
              </w:rPr>
            </w:pPr>
          </w:p>
          <w:p w:rsidR="00042836" w:rsidRDefault="00042836" w:rsidP="000B04A9">
            <w:pPr>
              <w:shd w:val="clear" w:color="auto" w:fill="E265FF"/>
              <w:ind w:left="601" w:hanging="142"/>
              <w:jc w:val="center"/>
              <w:rPr>
                <w:b/>
                <w:sz w:val="28"/>
                <w:szCs w:val="28"/>
              </w:rP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5" type="#_x0000_t176" style="position:absolute;left:0;text-align:left;margin-left:32.4pt;margin-top:8.9pt;width:808.5pt;height:81.5pt;z-index:251682304" fillcolor="#93f" strokecolor="#f2f2f2" strokeweight="3pt">
                  <v:shadow on="t" type="perspective" color="#002c69" opacity=".5" offset="1pt" offset2="-1pt"/>
                  <o:extrusion v:ext="view" backdepth="9600pt" viewpoint="-34.72222mm,34.72222mm" viewpointorigin="-.5,.5" skewangle="45" lightposition="-50000" lightposition2="50000" type="perspective"/>
                  <v:textbox style="mso-next-textbox:#_x0000_s1065">
                    <w:txbxContent>
                      <w:p w:rsidR="00042836" w:rsidRPr="00ED327D" w:rsidRDefault="00042836" w:rsidP="00ED327D">
                        <w:pPr>
                          <w:jc w:val="center"/>
                          <w:rPr>
                            <w:b/>
                            <w:i/>
                            <w:sz w:val="40"/>
                            <w:szCs w:val="40"/>
                          </w:rPr>
                        </w:pPr>
                        <w:r w:rsidRPr="00217E59">
                          <w:rPr>
                            <w:b/>
                            <w:i/>
                            <w:sz w:val="40"/>
                            <w:szCs w:val="40"/>
                          </w:rPr>
                          <w:t>ОСНОВНЫЕ НАПРАВЛЕНИЯ БЮДЖЕТНОЙ И НАЛОГОВОЙ ПОЛИТИКИ МУНИЦИПАЛЬНОГО ОБРАЗОВАНИЯ «ГЛИНКОВСКИЙ РАЙОН»</w:t>
                        </w:r>
                        <w:r>
                          <w:rPr>
                            <w:b/>
                            <w:i/>
                            <w:sz w:val="40"/>
                            <w:szCs w:val="40"/>
                          </w:rPr>
                          <w:t xml:space="preserve"> СМОЛЕНСКОЙ ОБЛАСТИ НА 2019 ГОД </w:t>
                        </w:r>
                        <w:r w:rsidRPr="00217E59">
                          <w:rPr>
                            <w:b/>
                            <w:i/>
                            <w:sz w:val="40"/>
                            <w:szCs w:val="40"/>
                          </w:rPr>
                          <w:t>И НА ПЛАНОВЫЙ ПЕРИОД 20</w:t>
                        </w:r>
                        <w:r>
                          <w:rPr>
                            <w:b/>
                            <w:i/>
                            <w:sz w:val="40"/>
                            <w:szCs w:val="40"/>
                          </w:rPr>
                          <w:t>20</w:t>
                        </w:r>
                        <w:r w:rsidRPr="00217E59">
                          <w:rPr>
                            <w:b/>
                            <w:i/>
                            <w:sz w:val="40"/>
                            <w:szCs w:val="40"/>
                          </w:rPr>
                          <w:t xml:space="preserve"> И 202</w:t>
                        </w:r>
                        <w:r>
                          <w:rPr>
                            <w:b/>
                            <w:i/>
                            <w:sz w:val="40"/>
                            <w:szCs w:val="40"/>
                          </w:rPr>
                          <w:t>1</w:t>
                        </w:r>
                        <w:r w:rsidRPr="00217E59">
                          <w:rPr>
                            <w:b/>
                            <w:i/>
                            <w:sz w:val="40"/>
                            <w:szCs w:val="40"/>
                          </w:rPr>
                          <w:t xml:space="preserve"> ГОДОВ </w:t>
                        </w:r>
                      </w:p>
                    </w:txbxContent>
                  </v:textbox>
                </v:shape>
              </w:pict>
            </w:r>
          </w:p>
          <w:p w:rsidR="00042836" w:rsidRDefault="00042836" w:rsidP="000B04A9">
            <w:pPr>
              <w:shd w:val="clear" w:color="auto" w:fill="E265FF"/>
              <w:ind w:left="601" w:hanging="142"/>
              <w:jc w:val="center"/>
              <w:rPr>
                <w:b/>
                <w:sz w:val="28"/>
                <w:szCs w:val="28"/>
              </w:rPr>
            </w:pPr>
          </w:p>
          <w:p w:rsidR="00042836" w:rsidRDefault="00042836" w:rsidP="000B04A9">
            <w:pPr>
              <w:shd w:val="clear" w:color="auto" w:fill="E265FF"/>
              <w:ind w:left="601" w:hanging="142"/>
              <w:jc w:val="center"/>
              <w:rPr>
                <w:b/>
                <w:sz w:val="28"/>
                <w:szCs w:val="28"/>
              </w:rPr>
            </w:pPr>
          </w:p>
          <w:p w:rsidR="00042836" w:rsidRDefault="00042836" w:rsidP="000B04A9">
            <w:pPr>
              <w:shd w:val="clear" w:color="auto" w:fill="E265FF"/>
              <w:ind w:left="601" w:hanging="142"/>
              <w:jc w:val="right"/>
              <w:rPr>
                <w:b/>
                <w:sz w:val="28"/>
                <w:szCs w:val="28"/>
              </w:rPr>
            </w:pPr>
          </w:p>
          <w:p w:rsidR="00042836" w:rsidRDefault="00042836" w:rsidP="000B04A9">
            <w:pPr>
              <w:shd w:val="clear" w:color="auto" w:fill="E265FF"/>
              <w:ind w:left="601" w:hanging="142"/>
              <w:jc w:val="right"/>
              <w:rPr>
                <w:b/>
                <w:sz w:val="28"/>
                <w:szCs w:val="28"/>
              </w:rPr>
            </w:pPr>
          </w:p>
          <w:p w:rsidR="00042836" w:rsidRDefault="00042836" w:rsidP="0032120E">
            <w:pPr>
              <w:shd w:val="clear" w:color="auto" w:fill="E265FF"/>
              <w:ind w:left="459"/>
              <w:rPr>
                <w:b/>
                <w:sz w:val="28"/>
                <w:szCs w:val="28"/>
              </w:rPr>
            </w:pPr>
            <w:r>
              <w:rPr>
                <w:b/>
                <w:sz w:val="28"/>
                <w:szCs w:val="28"/>
              </w:rPr>
              <w:t xml:space="preserve"> </w:t>
            </w:r>
          </w:p>
          <w:p w:rsidR="00042836" w:rsidRDefault="00042836" w:rsidP="00831370">
            <w:pPr>
              <w:shd w:val="clear" w:color="auto" w:fill="E265FF"/>
              <w:ind w:left="601" w:hanging="142"/>
              <w:jc w:val="center"/>
              <w:rPr>
                <w:b/>
                <w:sz w:val="28"/>
                <w:szCs w:val="28"/>
              </w:rPr>
            </w:pPr>
            <w:r w:rsidRPr="00960C62">
              <w:rPr>
                <w:b/>
                <w:noProof/>
                <w:sz w:val="28"/>
                <w:szCs w:val="28"/>
              </w:rPr>
              <w:pict>
                <v:shape id="_x0000_i1046" type="#_x0000_t75" style="width:779.25pt;height:468.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">
                  <v:imagedata r:id="rId26" o:title="" croptop="-1259f" cropbottom="-1434f" cropright="-55f"/>
                  <o:lock v:ext="edit" aspectratio="f"/>
                </v:shape>
              </w:pict>
            </w:r>
          </w:p>
          <w:p w:rsidR="00042836" w:rsidRPr="00831370" w:rsidRDefault="00042836" w:rsidP="00831370">
            <w:pPr>
              <w:shd w:val="clear" w:color="auto" w:fill="E265FF"/>
              <w:ind w:left="601" w:hanging="142"/>
              <w:jc w:val="center"/>
              <w:rPr>
                <w:b/>
                <w:sz w:val="28"/>
                <w:szCs w:val="28"/>
              </w:rPr>
            </w:pPr>
            <w:r w:rsidRPr="00960C62">
              <w:rPr>
                <w:b/>
                <w:noProof/>
                <w:sz w:val="28"/>
                <w:szCs w:val="28"/>
              </w:rPr>
              <w:pict>
                <v:shape id="_x0000_i1047" type="#_x0000_t75" style="width:786pt;height:225pt;visibility:visible">
                  <v:imagedata r:id="rId27" o:title=""/>
                </v:shape>
              </w:pict>
            </w:r>
          </w:p>
          <w:p w:rsidR="00042836" w:rsidRPr="001E786B" w:rsidRDefault="00042836" w:rsidP="00831370">
            <w:pPr>
              <w:shd w:val="clear" w:color="auto" w:fill="C00000"/>
              <w:ind w:left="601" w:hanging="142"/>
              <w:jc w:val="center"/>
              <w:rPr>
                <w:b/>
                <w:sz w:val="52"/>
                <w:szCs w:val="52"/>
              </w:rPr>
            </w:pPr>
            <w:r>
              <w:rPr>
                <w:b/>
                <w:sz w:val="52"/>
                <w:szCs w:val="52"/>
              </w:rPr>
              <w:t xml:space="preserve">ОСНОВНЫЕ ПАРАМЕТРЫ </w:t>
            </w:r>
            <w:r w:rsidRPr="001E786B">
              <w:rPr>
                <w:b/>
                <w:sz w:val="52"/>
                <w:szCs w:val="52"/>
              </w:rPr>
              <w:t>РАЙОННОГО БЮДЖЕТА</w:t>
            </w:r>
          </w:p>
          <w:p w:rsidR="00042836" w:rsidRPr="0062771D" w:rsidRDefault="00042836" w:rsidP="000B04A9">
            <w:pPr>
              <w:shd w:val="clear" w:color="auto" w:fill="E265FF"/>
              <w:ind w:left="601" w:hanging="142"/>
              <w:jc w:val="center"/>
              <w:rPr>
                <w:b/>
                <w:sz w:val="18"/>
                <w:szCs w:val="18"/>
              </w:rPr>
            </w:pPr>
            <w:r>
              <w:rPr>
                <w:b/>
                <w:sz w:val="18"/>
                <w:szCs w:val="18"/>
              </w:rPr>
              <w:t xml:space="preserve">                                                                                                                                                                                                                </w:t>
            </w:r>
            <w:r w:rsidRPr="0062771D">
              <w:rPr>
                <w:b/>
                <w:sz w:val="18"/>
                <w:szCs w:val="18"/>
              </w:rPr>
              <w:t>(тыс. рублей)</w:t>
            </w:r>
          </w:p>
          <w:tbl>
            <w:tblPr>
              <w:tblW w:w="17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33"/>
              <w:gridCol w:w="2201"/>
              <w:gridCol w:w="2127"/>
              <w:gridCol w:w="2126"/>
              <w:gridCol w:w="2280"/>
              <w:gridCol w:w="1972"/>
            </w:tblGrid>
            <w:tr w:rsidR="00042836" w:rsidTr="00960C62">
              <w:tc>
                <w:tcPr>
                  <w:tcW w:w="6333"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rPr>
                  </w:pPr>
                </w:p>
              </w:tc>
              <w:tc>
                <w:tcPr>
                  <w:tcW w:w="2201"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jc w:val="center"/>
                    <w:rPr>
                      <w:b/>
                      <w:sz w:val="32"/>
                      <w:szCs w:val="32"/>
                    </w:rPr>
                  </w:pPr>
                  <w:r w:rsidRPr="00960C62">
                    <w:rPr>
                      <w:b/>
                      <w:sz w:val="32"/>
                      <w:szCs w:val="32"/>
                    </w:rPr>
                    <w:t>План</w:t>
                  </w:r>
                </w:p>
                <w:p w:rsidR="00042836" w:rsidRPr="00960C62" w:rsidRDefault="00042836" w:rsidP="00960C62">
                  <w:pPr>
                    <w:shd w:val="clear" w:color="auto" w:fill="E265FF"/>
                    <w:jc w:val="center"/>
                    <w:rPr>
                      <w:b/>
                      <w:sz w:val="32"/>
                      <w:szCs w:val="32"/>
                    </w:rPr>
                  </w:pPr>
                  <w:r w:rsidRPr="00960C62">
                    <w:rPr>
                      <w:b/>
                      <w:sz w:val="32"/>
                      <w:szCs w:val="32"/>
                    </w:rPr>
                    <w:t>2018 г.*</w:t>
                  </w:r>
                </w:p>
              </w:tc>
              <w:tc>
                <w:tcPr>
                  <w:tcW w:w="2127"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jc w:val="center"/>
                    <w:rPr>
                      <w:b/>
                      <w:sz w:val="32"/>
                      <w:szCs w:val="32"/>
                    </w:rPr>
                  </w:pPr>
                  <w:r w:rsidRPr="00960C62">
                    <w:rPr>
                      <w:b/>
                      <w:sz w:val="32"/>
                      <w:szCs w:val="32"/>
                    </w:rPr>
                    <w:t>План</w:t>
                  </w:r>
                </w:p>
                <w:p w:rsidR="00042836" w:rsidRPr="00960C62" w:rsidRDefault="00042836" w:rsidP="00960C62">
                  <w:pPr>
                    <w:shd w:val="clear" w:color="auto" w:fill="E265FF"/>
                    <w:jc w:val="center"/>
                    <w:rPr>
                      <w:b/>
                      <w:sz w:val="32"/>
                      <w:szCs w:val="32"/>
                    </w:rPr>
                  </w:pPr>
                  <w:r w:rsidRPr="00960C62">
                    <w:rPr>
                      <w:b/>
                      <w:sz w:val="32"/>
                      <w:szCs w:val="32"/>
                    </w:rPr>
                    <w:t>2019 г.</w:t>
                  </w:r>
                </w:p>
              </w:tc>
              <w:tc>
                <w:tcPr>
                  <w:tcW w:w="2126"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jc w:val="center"/>
                    <w:rPr>
                      <w:b/>
                      <w:sz w:val="32"/>
                      <w:szCs w:val="32"/>
                    </w:rPr>
                  </w:pPr>
                  <w:r w:rsidRPr="00960C62">
                    <w:rPr>
                      <w:b/>
                      <w:sz w:val="32"/>
                      <w:szCs w:val="32"/>
                    </w:rPr>
                    <w:t>План</w:t>
                  </w:r>
                </w:p>
                <w:p w:rsidR="00042836" w:rsidRPr="00960C62" w:rsidRDefault="00042836" w:rsidP="00960C62">
                  <w:pPr>
                    <w:shd w:val="clear" w:color="auto" w:fill="E265FF"/>
                    <w:jc w:val="center"/>
                    <w:rPr>
                      <w:b/>
                      <w:sz w:val="32"/>
                      <w:szCs w:val="32"/>
                    </w:rPr>
                  </w:pPr>
                  <w:r w:rsidRPr="00960C62">
                    <w:rPr>
                      <w:b/>
                      <w:sz w:val="32"/>
                      <w:szCs w:val="32"/>
                    </w:rPr>
                    <w:t>2020 г.</w:t>
                  </w:r>
                </w:p>
              </w:tc>
              <w:tc>
                <w:tcPr>
                  <w:tcW w:w="2280"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jc w:val="center"/>
                    <w:rPr>
                      <w:b/>
                      <w:sz w:val="32"/>
                      <w:szCs w:val="32"/>
                    </w:rPr>
                  </w:pPr>
                  <w:r w:rsidRPr="00960C62">
                    <w:rPr>
                      <w:b/>
                      <w:sz w:val="32"/>
                      <w:szCs w:val="32"/>
                    </w:rPr>
                    <w:t>План</w:t>
                  </w:r>
                </w:p>
                <w:p w:rsidR="00042836" w:rsidRPr="00960C62" w:rsidRDefault="00042836" w:rsidP="00960C62">
                  <w:pPr>
                    <w:shd w:val="clear" w:color="auto" w:fill="E265FF"/>
                    <w:jc w:val="center"/>
                    <w:rPr>
                      <w:b/>
                      <w:sz w:val="32"/>
                      <w:szCs w:val="32"/>
                    </w:rPr>
                  </w:pPr>
                  <w:r w:rsidRPr="00960C62">
                    <w:rPr>
                      <w:b/>
                      <w:sz w:val="32"/>
                      <w:szCs w:val="32"/>
                    </w:rPr>
                    <w:t>2021 г.</w:t>
                  </w:r>
                </w:p>
              </w:tc>
              <w:tc>
                <w:tcPr>
                  <w:tcW w:w="1972"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jc w:val="center"/>
                    <w:rPr>
                      <w:b/>
                      <w:sz w:val="22"/>
                      <w:szCs w:val="22"/>
                    </w:rPr>
                  </w:pPr>
                  <w:r w:rsidRPr="00960C62">
                    <w:rPr>
                      <w:b/>
                      <w:sz w:val="22"/>
                      <w:szCs w:val="22"/>
                    </w:rPr>
                    <w:t>Отклонение</w:t>
                  </w:r>
                </w:p>
                <w:p w:rsidR="00042836" w:rsidRPr="00960C62" w:rsidRDefault="00042836" w:rsidP="00960C62">
                  <w:pPr>
                    <w:shd w:val="clear" w:color="auto" w:fill="E265FF"/>
                    <w:jc w:val="center"/>
                    <w:rPr>
                      <w:b/>
                      <w:sz w:val="22"/>
                      <w:szCs w:val="22"/>
                    </w:rPr>
                  </w:pPr>
                  <w:r w:rsidRPr="00960C62">
                    <w:rPr>
                      <w:b/>
                      <w:sz w:val="22"/>
                      <w:szCs w:val="22"/>
                    </w:rPr>
                    <w:t>(+) (-)</w:t>
                  </w:r>
                </w:p>
                <w:p w:rsidR="00042836" w:rsidRPr="00960C62" w:rsidRDefault="00042836" w:rsidP="00960C62">
                  <w:pPr>
                    <w:shd w:val="clear" w:color="auto" w:fill="E265FF"/>
                    <w:jc w:val="center"/>
                    <w:rPr>
                      <w:b/>
                      <w:sz w:val="18"/>
                      <w:szCs w:val="18"/>
                    </w:rPr>
                  </w:pPr>
                  <w:r w:rsidRPr="00960C62">
                    <w:rPr>
                      <w:b/>
                      <w:sz w:val="22"/>
                      <w:szCs w:val="22"/>
                    </w:rPr>
                    <w:t>2019г. к 2018г.</w:t>
                  </w:r>
                </w:p>
              </w:tc>
            </w:tr>
            <w:tr w:rsidR="00042836" w:rsidTr="00960C62">
              <w:tc>
                <w:tcPr>
                  <w:tcW w:w="6333"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p>
                <w:p w:rsidR="00042836" w:rsidRPr="00960C62" w:rsidRDefault="00042836" w:rsidP="00960C62">
                  <w:pPr>
                    <w:shd w:val="clear" w:color="auto" w:fill="E265FF"/>
                    <w:ind w:left="601" w:hanging="142"/>
                    <w:jc w:val="center"/>
                    <w:rPr>
                      <w:b/>
                      <w:sz w:val="40"/>
                      <w:szCs w:val="40"/>
                    </w:rPr>
                  </w:pPr>
                  <w:r w:rsidRPr="00960C62">
                    <w:rPr>
                      <w:b/>
                      <w:sz w:val="40"/>
                      <w:szCs w:val="40"/>
                    </w:rPr>
                    <w:t>ДОХОДЫ</w:t>
                  </w:r>
                </w:p>
              </w:tc>
              <w:tc>
                <w:tcPr>
                  <w:tcW w:w="2201"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rPr>
                      <w:b/>
                      <w:sz w:val="36"/>
                      <w:szCs w:val="36"/>
                    </w:rPr>
                  </w:pPr>
                </w:p>
                <w:p w:rsidR="00042836" w:rsidRPr="00960C62" w:rsidRDefault="00042836" w:rsidP="00960C62">
                  <w:pPr>
                    <w:shd w:val="clear" w:color="auto" w:fill="E265FF"/>
                    <w:jc w:val="center"/>
                    <w:rPr>
                      <w:b/>
                      <w:sz w:val="36"/>
                      <w:szCs w:val="36"/>
                    </w:rPr>
                  </w:pPr>
                  <w:r w:rsidRPr="00960C62">
                    <w:rPr>
                      <w:b/>
                      <w:sz w:val="36"/>
                      <w:szCs w:val="36"/>
                    </w:rPr>
                    <w:t>165 453,7</w:t>
                  </w:r>
                </w:p>
              </w:tc>
              <w:tc>
                <w:tcPr>
                  <w:tcW w:w="2127"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rPr>
                      <w:b/>
                      <w:sz w:val="36"/>
                      <w:szCs w:val="36"/>
                    </w:rPr>
                  </w:pPr>
                </w:p>
                <w:p w:rsidR="00042836" w:rsidRPr="00960C62" w:rsidRDefault="00042836" w:rsidP="00960C62">
                  <w:pPr>
                    <w:shd w:val="clear" w:color="auto" w:fill="E265FF"/>
                    <w:jc w:val="center"/>
                    <w:rPr>
                      <w:b/>
                      <w:sz w:val="36"/>
                      <w:szCs w:val="36"/>
                    </w:rPr>
                  </w:pPr>
                  <w:r w:rsidRPr="00960C62">
                    <w:rPr>
                      <w:b/>
                      <w:sz w:val="36"/>
                      <w:szCs w:val="36"/>
                    </w:rPr>
                    <w:t>149 958,0</w:t>
                  </w:r>
                </w:p>
              </w:tc>
              <w:tc>
                <w:tcPr>
                  <w:tcW w:w="2126"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rPr>
                      <w:b/>
                      <w:sz w:val="36"/>
                      <w:szCs w:val="36"/>
                    </w:rPr>
                  </w:pPr>
                </w:p>
                <w:p w:rsidR="00042836" w:rsidRPr="00960C62" w:rsidRDefault="00042836" w:rsidP="00960C62">
                  <w:pPr>
                    <w:shd w:val="clear" w:color="auto" w:fill="E265FF"/>
                    <w:jc w:val="center"/>
                    <w:rPr>
                      <w:b/>
                      <w:sz w:val="36"/>
                      <w:szCs w:val="36"/>
                    </w:rPr>
                  </w:pPr>
                  <w:r w:rsidRPr="00960C62">
                    <w:rPr>
                      <w:b/>
                      <w:sz w:val="36"/>
                      <w:szCs w:val="36"/>
                    </w:rPr>
                    <w:t>151 881,2</w:t>
                  </w:r>
                </w:p>
              </w:tc>
              <w:tc>
                <w:tcPr>
                  <w:tcW w:w="2280"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jc w:val="center"/>
                    <w:rPr>
                      <w:b/>
                      <w:sz w:val="36"/>
                      <w:szCs w:val="36"/>
                    </w:rPr>
                  </w:pPr>
                </w:p>
                <w:p w:rsidR="00042836" w:rsidRPr="00960C62" w:rsidRDefault="00042836" w:rsidP="00960C62">
                  <w:pPr>
                    <w:shd w:val="clear" w:color="auto" w:fill="E265FF"/>
                    <w:jc w:val="center"/>
                    <w:rPr>
                      <w:b/>
                      <w:sz w:val="36"/>
                      <w:szCs w:val="36"/>
                    </w:rPr>
                  </w:pPr>
                  <w:r w:rsidRPr="00960C62">
                    <w:rPr>
                      <w:b/>
                      <w:sz w:val="36"/>
                      <w:szCs w:val="36"/>
                    </w:rPr>
                    <w:t>144 349,4</w:t>
                  </w:r>
                </w:p>
              </w:tc>
              <w:tc>
                <w:tcPr>
                  <w:tcW w:w="1972"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rPr>
                      <w:b/>
                      <w:sz w:val="36"/>
                      <w:szCs w:val="36"/>
                    </w:rPr>
                  </w:pPr>
                </w:p>
                <w:p w:rsidR="00042836" w:rsidRPr="00960C62" w:rsidRDefault="00042836" w:rsidP="00960C62">
                  <w:pPr>
                    <w:shd w:val="clear" w:color="auto" w:fill="E265FF"/>
                    <w:jc w:val="center"/>
                    <w:rPr>
                      <w:b/>
                      <w:sz w:val="32"/>
                      <w:szCs w:val="32"/>
                    </w:rPr>
                  </w:pPr>
                  <w:r w:rsidRPr="00960C62">
                    <w:rPr>
                      <w:b/>
                      <w:sz w:val="32"/>
                      <w:szCs w:val="32"/>
                    </w:rPr>
                    <w:t>-15 495,7</w:t>
                  </w:r>
                </w:p>
              </w:tc>
            </w:tr>
            <w:tr w:rsidR="00042836" w:rsidTr="00960C62">
              <w:trPr>
                <w:trHeight w:val="286"/>
              </w:trPr>
              <w:tc>
                <w:tcPr>
                  <w:tcW w:w="6333"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0"/>
                      <w:szCs w:val="20"/>
                    </w:rPr>
                  </w:pPr>
                  <w:r w:rsidRPr="00960C62">
                    <w:rPr>
                      <w:b/>
                      <w:sz w:val="20"/>
                      <w:szCs w:val="20"/>
                    </w:rPr>
                    <w:t>в том числе:</w:t>
                  </w:r>
                </w:p>
              </w:tc>
              <w:tc>
                <w:tcPr>
                  <w:tcW w:w="2201"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rPr>
                      <w:b/>
                      <w:sz w:val="32"/>
                      <w:szCs w:val="32"/>
                    </w:rPr>
                  </w:pPr>
                </w:p>
              </w:tc>
              <w:tc>
                <w:tcPr>
                  <w:tcW w:w="2127"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p>
              </w:tc>
              <w:tc>
                <w:tcPr>
                  <w:tcW w:w="2126"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p>
              </w:tc>
              <w:tc>
                <w:tcPr>
                  <w:tcW w:w="2280"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p>
              </w:tc>
              <w:tc>
                <w:tcPr>
                  <w:tcW w:w="1972"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rPr>
                      <w:b/>
                      <w:sz w:val="28"/>
                      <w:szCs w:val="28"/>
                    </w:rPr>
                  </w:pPr>
                </w:p>
              </w:tc>
            </w:tr>
            <w:tr w:rsidR="00042836" w:rsidTr="00960C62">
              <w:trPr>
                <w:trHeight w:val="286"/>
              </w:trPr>
              <w:tc>
                <w:tcPr>
                  <w:tcW w:w="6333"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r w:rsidRPr="00960C62">
                    <w:rPr>
                      <w:b/>
                      <w:sz w:val="28"/>
                      <w:szCs w:val="28"/>
                    </w:rPr>
                    <w:t>Налоговые доходы</w:t>
                  </w:r>
                </w:p>
              </w:tc>
              <w:tc>
                <w:tcPr>
                  <w:tcW w:w="2201"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r w:rsidRPr="00960C62">
                    <w:rPr>
                      <w:b/>
                      <w:sz w:val="28"/>
                      <w:szCs w:val="28"/>
                    </w:rPr>
                    <w:t>12 318,8</w:t>
                  </w:r>
                </w:p>
              </w:tc>
              <w:tc>
                <w:tcPr>
                  <w:tcW w:w="2127"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r w:rsidRPr="00960C62">
                    <w:rPr>
                      <w:b/>
                      <w:sz w:val="28"/>
                      <w:szCs w:val="28"/>
                    </w:rPr>
                    <w:t>12 506,8</w:t>
                  </w:r>
                </w:p>
              </w:tc>
              <w:tc>
                <w:tcPr>
                  <w:tcW w:w="2126"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r w:rsidRPr="00960C62">
                    <w:rPr>
                      <w:b/>
                      <w:sz w:val="28"/>
                      <w:szCs w:val="28"/>
                    </w:rPr>
                    <w:t>13 399,7</w:t>
                  </w:r>
                </w:p>
              </w:tc>
              <w:tc>
                <w:tcPr>
                  <w:tcW w:w="2280"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r w:rsidRPr="00960C62">
                    <w:rPr>
                      <w:b/>
                      <w:sz w:val="28"/>
                      <w:szCs w:val="28"/>
                    </w:rPr>
                    <w:t>14 168,9</w:t>
                  </w:r>
                </w:p>
              </w:tc>
              <w:tc>
                <w:tcPr>
                  <w:tcW w:w="1972"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r w:rsidRPr="00960C62">
                    <w:rPr>
                      <w:b/>
                      <w:sz w:val="28"/>
                      <w:szCs w:val="28"/>
                    </w:rPr>
                    <w:t>+188,0</w:t>
                  </w:r>
                </w:p>
              </w:tc>
            </w:tr>
            <w:tr w:rsidR="00042836" w:rsidTr="00960C62">
              <w:trPr>
                <w:trHeight w:val="286"/>
              </w:trPr>
              <w:tc>
                <w:tcPr>
                  <w:tcW w:w="6333"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r w:rsidRPr="00960C62">
                    <w:rPr>
                      <w:b/>
                      <w:sz w:val="28"/>
                      <w:szCs w:val="28"/>
                    </w:rPr>
                    <w:t>Неналоговые доходы</w:t>
                  </w:r>
                </w:p>
              </w:tc>
              <w:tc>
                <w:tcPr>
                  <w:tcW w:w="2201"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2 622,0</w:t>
                  </w:r>
                </w:p>
              </w:tc>
              <w:tc>
                <w:tcPr>
                  <w:tcW w:w="2127"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2 370,9</w:t>
                  </w:r>
                </w:p>
              </w:tc>
              <w:tc>
                <w:tcPr>
                  <w:tcW w:w="2126"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2 032,7</w:t>
                  </w:r>
                </w:p>
              </w:tc>
              <w:tc>
                <w:tcPr>
                  <w:tcW w:w="2280"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2 114,5</w:t>
                  </w:r>
                </w:p>
              </w:tc>
              <w:tc>
                <w:tcPr>
                  <w:tcW w:w="1972"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r w:rsidRPr="00960C62">
                    <w:rPr>
                      <w:b/>
                      <w:sz w:val="28"/>
                      <w:szCs w:val="28"/>
                    </w:rPr>
                    <w:t>-251,1</w:t>
                  </w:r>
                </w:p>
              </w:tc>
            </w:tr>
            <w:tr w:rsidR="00042836" w:rsidRPr="00E23C5E" w:rsidTr="00960C62">
              <w:tc>
                <w:tcPr>
                  <w:tcW w:w="6333"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r w:rsidRPr="00960C62">
                    <w:rPr>
                      <w:b/>
                      <w:sz w:val="28"/>
                      <w:szCs w:val="28"/>
                    </w:rPr>
                    <w:t>Безвозмездные поступления</w:t>
                  </w:r>
                </w:p>
              </w:tc>
              <w:tc>
                <w:tcPr>
                  <w:tcW w:w="2201"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r w:rsidRPr="00960C62">
                    <w:rPr>
                      <w:b/>
                      <w:sz w:val="28"/>
                      <w:szCs w:val="28"/>
                    </w:rPr>
                    <w:t>150 512,9</w:t>
                  </w:r>
                </w:p>
              </w:tc>
              <w:tc>
                <w:tcPr>
                  <w:tcW w:w="2127"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r w:rsidRPr="00960C62">
                    <w:rPr>
                      <w:b/>
                      <w:sz w:val="28"/>
                      <w:szCs w:val="28"/>
                    </w:rPr>
                    <w:t>135 080,3</w:t>
                  </w:r>
                </w:p>
              </w:tc>
              <w:tc>
                <w:tcPr>
                  <w:tcW w:w="2126"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r w:rsidRPr="00960C62">
                    <w:rPr>
                      <w:b/>
                      <w:sz w:val="28"/>
                      <w:szCs w:val="28"/>
                    </w:rPr>
                    <w:t>136 448,8</w:t>
                  </w:r>
                </w:p>
              </w:tc>
              <w:tc>
                <w:tcPr>
                  <w:tcW w:w="2280"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r w:rsidRPr="00960C62">
                    <w:rPr>
                      <w:b/>
                      <w:sz w:val="28"/>
                      <w:szCs w:val="28"/>
                    </w:rPr>
                    <w:t>128 066,0</w:t>
                  </w:r>
                </w:p>
              </w:tc>
              <w:tc>
                <w:tcPr>
                  <w:tcW w:w="1972"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r w:rsidRPr="00960C62">
                    <w:rPr>
                      <w:b/>
                      <w:sz w:val="28"/>
                      <w:szCs w:val="28"/>
                    </w:rPr>
                    <w:t>-15 432,6</w:t>
                  </w:r>
                </w:p>
              </w:tc>
            </w:tr>
            <w:tr w:rsidR="00042836" w:rsidRPr="00E23C5E" w:rsidTr="00960C62">
              <w:trPr>
                <w:trHeight w:val="750"/>
              </w:trPr>
              <w:tc>
                <w:tcPr>
                  <w:tcW w:w="6333"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rPr>
                      <w:b/>
                      <w:sz w:val="28"/>
                      <w:szCs w:val="28"/>
                    </w:rPr>
                  </w:pPr>
                </w:p>
                <w:p w:rsidR="00042836" w:rsidRPr="00960C62" w:rsidRDefault="00042836" w:rsidP="00960C62">
                  <w:pPr>
                    <w:shd w:val="clear" w:color="auto" w:fill="E265FF"/>
                    <w:ind w:left="601" w:hanging="142"/>
                    <w:jc w:val="center"/>
                    <w:rPr>
                      <w:b/>
                      <w:sz w:val="40"/>
                      <w:szCs w:val="40"/>
                    </w:rPr>
                  </w:pPr>
                  <w:r w:rsidRPr="00960C62">
                    <w:rPr>
                      <w:b/>
                      <w:sz w:val="40"/>
                      <w:szCs w:val="40"/>
                    </w:rPr>
                    <w:t>РАСХОДЫ</w:t>
                  </w:r>
                </w:p>
              </w:tc>
              <w:tc>
                <w:tcPr>
                  <w:tcW w:w="2201"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jc w:val="center"/>
                    <w:rPr>
                      <w:b/>
                      <w:sz w:val="36"/>
                      <w:szCs w:val="36"/>
                    </w:rPr>
                  </w:pPr>
                </w:p>
                <w:p w:rsidR="00042836" w:rsidRPr="00960C62" w:rsidRDefault="00042836" w:rsidP="00960C62">
                  <w:pPr>
                    <w:shd w:val="clear" w:color="auto" w:fill="E265FF"/>
                    <w:jc w:val="center"/>
                    <w:rPr>
                      <w:b/>
                      <w:sz w:val="36"/>
                      <w:szCs w:val="36"/>
                    </w:rPr>
                  </w:pPr>
                  <w:r w:rsidRPr="00960C62">
                    <w:rPr>
                      <w:b/>
                      <w:sz w:val="36"/>
                      <w:szCs w:val="36"/>
                    </w:rPr>
                    <w:t>165 453,7</w:t>
                  </w:r>
                </w:p>
              </w:tc>
              <w:tc>
                <w:tcPr>
                  <w:tcW w:w="2127"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jc w:val="center"/>
                    <w:rPr>
                      <w:b/>
                      <w:sz w:val="36"/>
                      <w:szCs w:val="36"/>
                    </w:rPr>
                  </w:pPr>
                </w:p>
                <w:p w:rsidR="00042836" w:rsidRPr="00960C62" w:rsidRDefault="00042836" w:rsidP="00960C62">
                  <w:pPr>
                    <w:shd w:val="clear" w:color="auto" w:fill="E265FF"/>
                    <w:jc w:val="center"/>
                    <w:rPr>
                      <w:b/>
                      <w:sz w:val="36"/>
                      <w:szCs w:val="36"/>
                    </w:rPr>
                  </w:pPr>
                  <w:r w:rsidRPr="00960C62">
                    <w:rPr>
                      <w:b/>
                      <w:sz w:val="36"/>
                      <w:szCs w:val="36"/>
                    </w:rPr>
                    <w:t>149 958,0</w:t>
                  </w:r>
                </w:p>
              </w:tc>
              <w:tc>
                <w:tcPr>
                  <w:tcW w:w="2126"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jc w:val="center"/>
                    <w:rPr>
                      <w:b/>
                      <w:sz w:val="36"/>
                      <w:szCs w:val="36"/>
                    </w:rPr>
                  </w:pPr>
                </w:p>
                <w:p w:rsidR="00042836" w:rsidRPr="00960C62" w:rsidRDefault="00042836" w:rsidP="00960C62">
                  <w:pPr>
                    <w:shd w:val="clear" w:color="auto" w:fill="E265FF"/>
                    <w:jc w:val="center"/>
                    <w:rPr>
                      <w:b/>
                      <w:sz w:val="36"/>
                      <w:szCs w:val="36"/>
                    </w:rPr>
                  </w:pPr>
                  <w:r w:rsidRPr="00960C62">
                    <w:rPr>
                      <w:b/>
                      <w:sz w:val="36"/>
                      <w:szCs w:val="36"/>
                    </w:rPr>
                    <w:t>151 881,2</w:t>
                  </w:r>
                </w:p>
              </w:tc>
              <w:tc>
                <w:tcPr>
                  <w:tcW w:w="2280"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jc w:val="center"/>
                    <w:rPr>
                      <w:b/>
                      <w:sz w:val="36"/>
                      <w:szCs w:val="36"/>
                    </w:rPr>
                  </w:pPr>
                </w:p>
                <w:p w:rsidR="00042836" w:rsidRPr="00960C62" w:rsidRDefault="00042836" w:rsidP="00960C62">
                  <w:pPr>
                    <w:shd w:val="clear" w:color="auto" w:fill="E265FF"/>
                    <w:jc w:val="center"/>
                    <w:rPr>
                      <w:b/>
                      <w:sz w:val="36"/>
                      <w:szCs w:val="36"/>
                    </w:rPr>
                  </w:pPr>
                  <w:r w:rsidRPr="00960C62">
                    <w:rPr>
                      <w:b/>
                      <w:sz w:val="36"/>
                      <w:szCs w:val="36"/>
                    </w:rPr>
                    <w:t>144 349,4</w:t>
                  </w:r>
                </w:p>
              </w:tc>
              <w:tc>
                <w:tcPr>
                  <w:tcW w:w="1972"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jc w:val="center"/>
                    <w:rPr>
                      <w:b/>
                      <w:sz w:val="28"/>
                      <w:szCs w:val="28"/>
                    </w:rPr>
                  </w:pPr>
                </w:p>
                <w:p w:rsidR="00042836" w:rsidRPr="00960C62" w:rsidRDefault="00042836" w:rsidP="00960C62">
                  <w:pPr>
                    <w:shd w:val="clear" w:color="auto" w:fill="E265FF"/>
                    <w:jc w:val="center"/>
                    <w:rPr>
                      <w:b/>
                      <w:sz w:val="32"/>
                      <w:szCs w:val="32"/>
                    </w:rPr>
                  </w:pPr>
                  <w:r w:rsidRPr="00960C62">
                    <w:rPr>
                      <w:b/>
                      <w:sz w:val="32"/>
                      <w:szCs w:val="32"/>
                    </w:rPr>
                    <w:t>-15495,7</w:t>
                  </w:r>
                </w:p>
              </w:tc>
            </w:tr>
            <w:tr w:rsidR="00042836" w:rsidRPr="00E23C5E" w:rsidTr="00960C62">
              <w:trPr>
                <w:trHeight w:val="287"/>
              </w:trPr>
              <w:tc>
                <w:tcPr>
                  <w:tcW w:w="6333"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0"/>
                      <w:szCs w:val="20"/>
                    </w:rPr>
                  </w:pPr>
                  <w:r w:rsidRPr="00960C62">
                    <w:rPr>
                      <w:b/>
                      <w:sz w:val="20"/>
                      <w:szCs w:val="20"/>
                    </w:rPr>
                    <w:t>в том числе:</w:t>
                  </w:r>
                </w:p>
              </w:tc>
              <w:tc>
                <w:tcPr>
                  <w:tcW w:w="2201"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p>
              </w:tc>
              <w:tc>
                <w:tcPr>
                  <w:tcW w:w="2280"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p>
              </w:tc>
              <w:tc>
                <w:tcPr>
                  <w:tcW w:w="1972"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28"/>
                      <w:szCs w:val="28"/>
                    </w:rPr>
                  </w:pPr>
                </w:p>
              </w:tc>
            </w:tr>
            <w:tr w:rsidR="00042836" w:rsidRPr="00E23C5E" w:rsidTr="00960C62">
              <w:trPr>
                <w:trHeight w:val="399"/>
              </w:trPr>
              <w:tc>
                <w:tcPr>
                  <w:tcW w:w="6333"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Обслуживание муниципального долга</w:t>
                  </w:r>
                </w:p>
              </w:tc>
              <w:tc>
                <w:tcPr>
                  <w:tcW w:w="2201"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0,0</w:t>
                  </w:r>
                </w:p>
              </w:tc>
              <w:tc>
                <w:tcPr>
                  <w:tcW w:w="2127"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0,0</w:t>
                  </w:r>
                </w:p>
              </w:tc>
              <w:tc>
                <w:tcPr>
                  <w:tcW w:w="2126"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0,0</w:t>
                  </w:r>
                </w:p>
              </w:tc>
              <w:tc>
                <w:tcPr>
                  <w:tcW w:w="2280"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0,0</w:t>
                  </w:r>
                </w:p>
              </w:tc>
              <w:tc>
                <w:tcPr>
                  <w:tcW w:w="1972"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0,0</w:t>
                  </w:r>
                </w:p>
              </w:tc>
            </w:tr>
            <w:tr w:rsidR="00042836" w:rsidRPr="00E23C5E" w:rsidTr="00960C62">
              <w:tc>
                <w:tcPr>
                  <w:tcW w:w="6333"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Объем муниципального долга</w:t>
                  </w:r>
                </w:p>
              </w:tc>
              <w:tc>
                <w:tcPr>
                  <w:tcW w:w="2201"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0,0</w:t>
                  </w:r>
                </w:p>
              </w:tc>
              <w:tc>
                <w:tcPr>
                  <w:tcW w:w="2127"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0,0</w:t>
                  </w:r>
                </w:p>
              </w:tc>
              <w:tc>
                <w:tcPr>
                  <w:tcW w:w="2126"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0,0</w:t>
                  </w:r>
                </w:p>
              </w:tc>
              <w:tc>
                <w:tcPr>
                  <w:tcW w:w="2280"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0,0</w:t>
                  </w:r>
                </w:p>
              </w:tc>
              <w:tc>
                <w:tcPr>
                  <w:tcW w:w="1972"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2"/>
                      <w:szCs w:val="32"/>
                    </w:rPr>
                  </w:pPr>
                  <w:r w:rsidRPr="00960C62">
                    <w:rPr>
                      <w:b/>
                      <w:sz w:val="32"/>
                      <w:szCs w:val="32"/>
                    </w:rPr>
                    <w:t>0,0</w:t>
                  </w:r>
                </w:p>
              </w:tc>
            </w:tr>
            <w:tr w:rsidR="00042836" w:rsidRPr="00E23C5E" w:rsidTr="00960C62">
              <w:tc>
                <w:tcPr>
                  <w:tcW w:w="6333"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jc w:val="center"/>
                    <w:rPr>
                      <w:b/>
                      <w:sz w:val="36"/>
                      <w:szCs w:val="36"/>
                    </w:rPr>
                  </w:pPr>
                  <w:r w:rsidRPr="00960C62">
                    <w:rPr>
                      <w:b/>
                      <w:sz w:val="36"/>
                      <w:szCs w:val="36"/>
                    </w:rPr>
                    <w:t>Дефицит (-),</w:t>
                  </w:r>
                </w:p>
                <w:p w:rsidR="00042836" w:rsidRPr="00960C62" w:rsidRDefault="00042836" w:rsidP="00960C62">
                  <w:pPr>
                    <w:shd w:val="clear" w:color="auto" w:fill="E265FF"/>
                    <w:ind w:left="601" w:hanging="142"/>
                    <w:jc w:val="center"/>
                    <w:rPr>
                      <w:b/>
                      <w:sz w:val="36"/>
                      <w:szCs w:val="36"/>
                    </w:rPr>
                  </w:pPr>
                  <w:r w:rsidRPr="00960C62">
                    <w:rPr>
                      <w:b/>
                      <w:sz w:val="36"/>
                      <w:szCs w:val="36"/>
                    </w:rPr>
                    <w:t>Профицит (+)</w:t>
                  </w:r>
                </w:p>
              </w:tc>
              <w:tc>
                <w:tcPr>
                  <w:tcW w:w="2201"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rPr>
                      <w:b/>
                      <w:sz w:val="32"/>
                      <w:szCs w:val="32"/>
                    </w:rPr>
                  </w:pPr>
                </w:p>
                <w:p w:rsidR="00042836" w:rsidRPr="00960C62" w:rsidRDefault="00042836" w:rsidP="00960C62">
                  <w:pPr>
                    <w:shd w:val="clear" w:color="auto" w:fill="E265FF"/>
                    <w:ind w:left="601" w:hanging="142"/>
                    <w:jc w:val="center"/>
                    <w:rPr>
                      <w:b/>
                      <w:sz w:val="32"/>
                      <w:szCs w:val="32"/>
                    </w:rPr>
                  </w:pPr>
                  <w:r w:rsidRPr="00960C62">
                    <w:rPr>
                      <w:b/>
                      <w:sz w:val="32"/>
                      <w:szCs w:val="32"/>
                    </w:rPr>
                    <w:t>0,0</w:t>
                  </w:r>
                </w:p>
                <w:p w:rsidR="00042836" w:rsidRPr="00960C62" w:rsidRDefault="00042836" w:rsidP="00960C62">
                  <w:pPr>
                    <w:shd w:val="clear" w:color="auto" w:fill="E265FF"/>
                    <w:rPr>
                      <w:b/>
                      <w:sz w:val="32"/>
                      <w:szCs w:val="32"/>
                    </w:rPr>
                  </w:pPr>
                  <w:r w:rsidRPr="00960C62">
                    <w:rPr>
                      <w:b/>
                      <w:sz w:val="32"/>
                      <w:szCs w:val="32"/>
                    </w:rPr>
                    <w:t>*</w:t>
                  </w:r>
                  <w:r w:rsidRPr="00960C62">
                    <w:rPr>
                      <w:b/>
                      <w:sz w:val="18"/>
                      <w:szCs w:val="18"/>
                    </w:rPr>
                    <w:t>уточненный прогноз</w:t>
                  </w:r>
                </w:p>
              </w:tc>
              <w:tc>
                <w:tcPr>
                  <w:tcW w:w="2127"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rPr>
                      <w:b/>
                      <w:sz w:val="32"/>
                      <w:szCs w:val="32"/>
                    </w:rPr>
                  </w:pPr>
                </w:p>
                <w:p w:rsidR="00042836" w:rsidRPr="00960C62" w:rsidRDefault="00042836" w:rsidP="00960C62">
                  <w:pPr>
                    <w:shd w:val="clear" w:color="auto" w:fill="E265FF"/>
                    <w:ind w:left="601" w:hanging="142"/>
                    <w:jc w:val="center"/>
                    <w:rPr>
                      <w:b/>
                      <w:sz w:val="32"/>
                      <w:szCs w:val="32"/>
                    </w:rPr>
                  </w:pPr>
                  <w:r w:rsidRPr="00960C62">
                    <w:rPr>
                      <w:b/>
                      <w:sz w:val="32"/>
                      <w:szCs w:val="32"/>
                    </w:rPr>
                    <w:t>0,0</w:t>
                  </w:r>
                </w:p>
              </w:tc>
              <w:tc>
                <w:tcPr>
                  <w:tcW w:w="2126"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rPr>
                      <w:b/>
                      <w:sz w:val="32"/>
                      <w:szCs w:val="32"/>
                    </w:rPr>
                  </w:pPr>
                </w:p>
                <w:p w:rsidR="00042836" w:rsidRPr="00960C62" w:rsidRDefault="00042836" w:rsidP="00960C62">
                  <w:pPr>
                    <w:shd w:val="clear" w:color="auto" w:fill="E265FF"/>
                    <w:ind w:left="601" w:hanging="142"/>
                    <w:jc w:val="center"/>
                    <w:rPr>
                      <w:b/>
                      <w:sz w:val="32"/>
                      <w:szCs w:val="32"/>
                    </w:rPr>
                  </w:pPr>
                  <w:r w:rsidRPr="00960C62">
                    <w:rPr>
                      <w:b/>
                      <w:sz w:val="32"/>
                      <w:szCs w:val="32"/>
                    </w:rPr>
                    <w:t>0,0</w:t>
                  </w:r>
                </w:p>
              </w:tc>
              <w:tc>
                <w:tcPr>
                  <w:tcW w:w="2280"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rPr>
                      <w:b/>
                      <w:sz w:val="32"/>
                      <w:szCs w:val="32"/>
                    </w:rPr>
                  </w:pPr>
                </w:p>
                <w:p w:rsidR="00042836" w:rsidRPr="00960C62" w:rsidRDefault="00042836" w:rsidP="00960C62">
                  <w:pPr>
                    <w:shd w:val="clear" w:color="auto" w:fill="E265FF"/>
                    <w:ind w:left="601" w:hanging="142"/>
                    <w:jc w:val="center"/>
                    <w:rPr>
                      <w:b/>
                      <w:sz w:val="32"/>
                      <w:szCs w:val="32"/>
                    </w:rPr>
                  </w:pPr>
                  <w:r w:rsidRPr="00960C62">
                    <w:rPr>
                      <w:b/>
                      <w:sz w:val="32"/>
                      <w:szCs w:val="32"/>
                    </w:rPr>
                    <w:t>0,0</w:t>
                  </w:r>
                </w:p>
              </w:tc>
              <w:tc>
                <w:tcPr>
                  <w:tcW w:w="1972" w:type="dxa"/>
                  <w:tcBorders>
                    <w:top w:val="single" w:sz="4" w:space="0" w:color="auto"/>
                    <w:left w:val="single" w:sz="4" w:space="0" w:color="auto"/>
                    <w:bottom w:val="single" w:sz="4" w:space="0" w:color="auto"/>
                    <w:right w:val="single" w:sz="4" w:space="0" w:color="auto"/>
                  </w:tcBorders>
                  <w:shd w:val="clear" w:color="auto" w:fill="4B98FF"/>
                </w:tcPr>
                <w:p w:rsidR="00042836" w:rsidRPr="00960C62" w:rsidRDefault="00042836" w:rsidP="00960C62">
                  <w:pPr>
                    <w:shd w:val="clear" w:color="auto" w:fill="E265FF"/>
                    <w:ind w:left="601" w:hanging="142"/>
                    <w:rPr>
                      <w:b/>
                      <w:sz w:val="32"/>
                      <w:szCs w:val="32"/>
                    </w:rPr>
                  </w:pPr>
                </w:p>
                <w:p w:rsidR="00042836" w:rsidRPr="00960C62" w:rsidRDefault="00042836" w:rsidP="00960C62">
                  <w:pPr>
                    <w:shd w:val="clear" w:color="auto" w:fill="E265FF"/>
                    <w:ind w:left="601" w:hanging="142"/>
                    <w:jc w:val="center"/>
                    <w:rPr>
                      <w:b/>
                      <w:sz w:val="28"/>
                      <w:szCs w:val="28"/>
                    </w:rPr>
                  </w:pPr>
                  <w:r w:rsidRPr="00960C62">
                    <w:rPr>
                      <w:b/>
                      <w:sz w:val="28"/>
                      <w:szCs w:val="28"/>
                    </w:rPr>
                    <w:t>0,0</w:t>
                  </w:r>
                </w:p>
              </w:tc>
            </w:tr>
          </w:tbl>
          <w:p w:rsidR="00042836" w:rsidRPr="00D806B6" w:rsidRDefault="00042836" w:rsidP="00D806B6">
            <w:pPr>
              <w:shd w:val="clear" w:color="auto" w:fill="92D050"/>
              <w:ind w:left="459"/>
              <w:jc w:val="center"/>
              <w:rPr>
                <w:b/>
                <w:sz w:val="48"/>
                <w:szCs w:val="48"/>
              </w:rPr>
            </w:pPr>
            <w:r>
              <w:rPr>
                <w:b/>
                <w:sz w:val="48"/>
                <w:szCs w:val="48"/>
              </w:rPr>
              <w:t>ДОХОДЫ РАЙОННОГО БЮДЖЕТА</w:t>
            </w:r>
          </w:p>
          <w:p w:rsidR="00042836" w:rsidRPr="00A87D6B" w:rsidRDefault="00042836" w:rsidP="00D806B6">
            <w:pPr>
              <w:shd w:val="clear" w:color="auto" w:fill="92D050"/>
              <w:ind w:left="601" w:hanging="142"/>
              <w:jc w:val="center"/>
              <w:rPr>
                <w:b/>
                <w:i/>
                <w:sz w:val="48"/>
                <w:szCs w:val="48"/>
              </w:rPr>
            </w:pPr>
            <w:r w:rsidRPr="00A87D6B">
              <w:rPr>
                <w:b/>
                <w:i/>
                <w:sz w:val="48"/>
                <w:szCs w:val="48"/>
              </w:rPr>
              <w:t>Структура доходов районного бюджета</w:t>
            </w:r>
            <w:r>
              <w:rPr>
                <w:b/>
                <w:i/>
                <w:sz w:val="48"/>
                <w:szCs w:val="48"/>
              </w:rPr>
              <w:t xml:space="preserve"> </w:t>
            </w:r>
            <w:r w:rsidRPr="00A87D6B">
              <w:rPr>
                <w:b/>
                <w:i/>
                <w:sz w:val="48"/>
                <w:szCs w:val="48"/>
              </w:rPr>
              <w:t>в 201</w:t>
            </w:r>
            <w:r>
              <w:rPr>
                <w:b/>
                <w:i/>
                <w:sz w:val="48"/>
                <w:szCs w:val="48"/>
              </w:rPr>
              <w:t>8</w:t>
            </w:r>
            <w:r w:rsidRPr="00A87D6B">
              <w:rPr>
                <w:b/>
                <w:i/>
                <w:sz w:val="48"/>
                <w:szCs w:val="48"/>
              </w:rPr>
              <w:t xml:space="preserve"> - 202</w:t>
            </w:r>
            <w:r>
              <w:rPr>
                <w:b/>
                <w:i/>
                <w:sz w:val="48"/>
                <w:szCs w:val="48"/>
              </w:rPr>
              <w:t>1</w:t>
            </w:r>
            <w:r w:rsidRPr="00A87D6B">
              <w:rPr>
                <w:b/>
                <w:i/>
                <w:sz w:val="48"/>
                <w:szCs w:val="48"/>
              </w:rPr>
              <w:t xml:space="preserve"> годах</w:t>
            </w:r>
          </w:p>
          <w:p w:rsidR="00042836" w:rsidRDefault="00042836" w:rsidP="000B04A9">
            <w:pPr>
              <w:shd w:val="clear" w:color="auto" w:fill="E265FF"/>
              <w:ind w:left="601" w:hanging="142"/>
              <w:rPr>
                <w:b/>
              </w:rPr>
            </w:pPr>
          </w:p>
          <w:p w:rsidR="00042836" w:rsidRDefault="00042836" w:rsidP="000B04A9">
            <w:pPr>
              <w:shd w:val="clear" w:color="auto" w:fill="E265FF"/>
              <w:ind w:left="601" w:hanging="142"/>
              <w:jc w:val="center"/>
              <w:rPr>
                <w:b/>
              </w:rPr>
            </w:pPr>
            <w:r w:rsidRPr="00960C62">
              <w:rPr>
                <w:b/>
                <w:noProof/>
              </w:rPr>
              <w:object w:dxaOrig="16158" w:dyaOrig="10004">
                <v:shape id="Диаграмма 14" o:spid="_x0000_i1048" type="#_x0000_t75" style="width:807.75pt;height:500.25pt;visibility:visible" o:ole="">
                  <v:imagedata r:id="rId28" o:title=""/>
                  <o:lock v:ext="edit" aspectratio="f"/>
                </v:shape>
                <o:OLEObject Type="Embed" ProgID="Excel.Chart.8" ShapeID="Диаграмма 14" DrawAspect="Content" ObjectID="_1605441754" r:id="rId29"/>
              </w:object>
            </w:r>
          </w:p>
          <w:p w:rsidR="00042836" w:rsidRDefault="00042836" w:rsidP="000B04A9">
            <w:pPr>
              <w:ind w:left="601" w:hanging="142"/>
            </w:pPr>
            <w:r>
              <w:rPr>
                <w:noProof/>
              </w:rPr>
              <w:pict>
                <v:roundrect id="_x0000_s1066" style="position:absolute;left:0;text-align:left;margin-left:24.35pt;margin-top:1.4pt;width:823.3pt;height:60.5pt;flip:y;z-index:251670016" arcsize="10923f" fillcolor="#c9f">
                  <v:textbox style="mso-next-textbox:#_x0000_s1066">
                    <w:txbxContent>
                      <w:p w:rsidR="00042836" w:rsidRPr="00A67E45" w:rsidRDefault="00042836"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v:textbox>
                </v:roundrect>
              </w:pict>
            </w:r>
          </w:p>
          <w:p w:rsidR="00042836" w:rsidRDefault="00042836" w:rsidP="000B04A9">
            <w:pPr>
              <w:ind w:left="601" w:hanging="142"/>
            </w:pPr>
          </w:p>
          <w:p w:rsidR="00042836" w:rsidRDefault="00042836" w:rsidP="000B04A9">
            <w:pPr>
              <w:ind w:left="601" w:hanging="142"/>
            </w:pPr>
          </w:p>
          <w:p w:rsidR="00042836" w:rsidRDefault="00042836" w:rsidP="000B04A9">
            <w:pPr>
              <w:ind w:left="601" w:hanging="142"/>
            </w:pPr>
          </w:p>
          <w:p w:rsidR="00042836" w:rsidRPr="00597251" w:rsidRDefault="00042836" w:rsidP="000B04A9">
            <w:pPr>
              <w:ind w:left="601" w:hanging="142"/>
            </w:pPr>
            <w:r>
              <w:rPr>
                <w:noProof/>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67" type="#_x0000_t95" style="position:absolute;left:0;text-align:left;margin-left:268.1pt;margin-top:6.7pt;width:391.5pt;height:38.7pt;z-index:251668992" fillcolor="#c9f"/>
              </w:pict>
            </w:r>
          </w:p>
          <w:p w:rsidR="00042836" w:rsidRDefault="00042836" w:rsidP="000B04A9">
            <w:pPr>
              <w:pStyle w:val="Caption"/>
              <w:keepNext/>
              <w:ind w:left="601" w:hanging="142"/>
            </w:pPr>
          </w:p>
          <w:p w:rsidR="00042836" w:rsidRPr="00A95293" w:rsidRDefault="00042836" w:rsidP="000B04A9">
            <w:pPr>
              <w:ind w:left="601" w:hanging="142"/>
              <w:jc w:val="center"/>
            </w:pPr>
            <w:r>
              <w:rPr>
                <w:noProof/>
              </w:rPr>
              <w:pict>
                <v:shape id="_x0000_s1068" type="#_x0000_t176" style="position:absolute;left:0;text-align:left;margin-left:37.1pt;margin-top:1.65pt;width:428.8pt;height:117.75pt;z-index:251671040" fillcolor="#f6c">
                  <v:textbox style="mso-next-textbox:#_x0000_s1068">
                    <w:txbxContent>
                      <w:p w:rsidR="00042836" w:rsidRDefault="00042836" w:rsidP="008343B3">
                        <w:pPr>
                          <w:ind w:left="426" w:hanging="81"/>
                          <w:jc w:val="center"/>
                          <w:rPr>
                            <w:b/>
                            <w:i/>
                            <w:sz w:val="40"/>
                            <w:szCs w:val="40"/>
                          </w:rPr>
                        </w:pPr>
                        <w:r w:rsidRPr="00917678">
                          <w:rPr>
                            <w:b/>
                            <w:i/>
                            <w:sz w:val="40"/>
                            <w:szCs w:val="40"/>
                          </w:rPr>
                          <w:t>НАЛОГОВЫЕ ДОХОДЫ</w:t>
                        </w:r>
                      </w:p>
                      <w:p w:rsidR="00042836" w:rsidRPr="008D0A26" w:rsidRDefault="00042836" w:rsidP="00A67E45">
                        <w:pPr>
                          <w:ind w:left="426" w:hanging="81"/>
                          <w:jc w:val="center"/>
                          <w:rPr>
                            <w:sz w:val="28"/>
                            <w:szCs w:val="28"/>
                          </w:rPr>
                        </w:pPr>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
                    </w:txbxContent>
                  </v:textbox>
                </v:shape>
              </w:pict>
            </w:r>
            <w:r>
              <w:rPr>
                <w:noProof/>
              </w:rPr>
              <w:pict>
                <v:roundrect id="_x0000_s1069" style="position:absolute;left:0;text-align:left;margin-left:475.65pt;margin-top:1.65pt;width:377.25pt;height:117.75pt;z-index:251672064" arcsize="10923f" fillcolor="#f6c">
                  <v:textbox style="mso-next-textbox:#_x0000_s1069">
                    <w:txbxContent>
                      <w:p w:rsidR="00042836" w:rsidRDefault="00042836" w:rsidP="008343B3">
                        <w:pPr>
                          <w:jc w:val="center"/>
                          <w:rPr>
                            <w:b/>
                            <w:i/>
                            <w:sz w:val="40"/>
                            <w:szCs w:val="40"/>
                          </w:rPr>
                        </w:pPr>
                        <w:r w:rsidRPr="00917678">
                          <w:rPr>
                            <w:b/>
                            <w:i/>
                            <w:sz w:val="40"/>
                            <w:szCs w:val="40"/>
                          </w:rPr>
                          <w:t>НЕНАЛОГОВЫЕ ДОХОДЫ</w:t>
                        </w:r>
                      </w:p>
                      <w:p w:rsidR="00042836" w:rsidRPr="008D0A26" w:rsidRDefault="00042836"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w:r>
          </w:p>
          <w:p w:rsidR="00042836" w:rsidRDefault="00042836" w:rsidP="000B04A9">
            <w:pPr>
              <w:ind w:left="601" w:hanging="142"/>
            </w:pPr>
          </w:p>
          <w:p w:rsidR="00042836" w:rsidRDefault="00042836" w:rsidP="000B04A9">
            <w:pPr>
              <w:ind w:left="601" w:hanging="142"/>
            </w:pPr>
          </w:p>
          <w:p w:rsidR="00042836" w:rsidRDefault="00042836" w:rsidP="000B04A9">
            <w:pPr>
              <w:tabs>
                <w:tab w:val="left" w:pos="2760"/>
              </w:tabs>
              <w:ind w:left="601" w:hanging="142"/>
            </w:pPr>
            <w:r>
              <w:tab/>
            </w:r>
          </w:p>
          <w:p w:rsidR="00042836" w:rsidRDefault="00042836" w:rsidP="000B04A9">
            <w:pPr>
              <w:ind w:left="601" w:hanging="142"/>
            </w:pPr>
          </w:p>
          <w:p w:rsidR="00042836" w:rsidRDefault="00042836" w:rsidP="000B04A9">
            <w:pPr>
              <w:ind w:left="601" w:hanging="142"/>
            </w:pPr>
          </w:p>
          <w:p w:rsidR="00042836" w:rsidRDefault="00042836" w:rsidP="000B04A9">
            <w:pPr>
              <w:ind w:left="601" w:hanging="142"/>
            </w:pPr>
          </w:p>
          <w:p w:rsidR="00042836" w:rsidRDefault="00042836" w:rsidP="000B04A9">
            <w:pPr>
              <w:ind w:left="601" w:hanging="142"/>
            </w:pPr>
          </w:p>
          <w:p w:rsidR="00042836" w:rsidRPr="009B5A3D" w:rsidRDefault="00042836" w:rsidP="009B5A3D">
            <w:pPr>
              <w:rPr>
                <w:sz w:val="40"/>
                <w:szCs w:val="40"/>
              </w:rPr>
            </w:pPr>
          </w:p>
          <w:p w:rsidR="00042836" w:rsidRPr="00670079" w:rsidRDefault="00042836" w:rsidP="009B5A3D">
            <w:pPr>
              <w:ind w:left="601" w:hanging="142"/>
              <w:jc w:val="center"/>
              <w:rPr>
                <w:b/>
                <w:i/>
                <w:sz w:val="48"/>
                <w:szCs w:val="48"/>
              </w:rPr>
            </w:pPr>
            <w:r w:rsidRPr="00670079">
              <w:rPr>
                <w:b/>
                <w:i/>
                <w:sz w:val="48"/>
                <w:szCs w:val="48"/>
              </w:rPr>
              <w:t>Динамика собственных доходов районного бюджета</w:t>
            </w:r>
          </w:p>
          <w:p w:rsidR="00042836" w:rsidRDefault="00042836" w:rsidP="008D0A26">
            <w:pPr>
              <w:ind w:left="601" w:hanging="142"/>
            </w:pPr>
            <w:r w:rsidRPr="00675AC2">
              <w:rPr>
                <w:noProof/>
              </w:rPr>
              <w:pict>
                <v:shape id="Схема 29" o:spid="_x0000_i1049" type="#_x0000_t75" style="width:821.25pt;height:22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">
                  <v:imagedata r:id="rId30" o:title="" cropbottom="-207f"/>
                  <o:lock v:ext="edit" aspectratio="f"/>
                </v:shape>
              </w:pict>
            </w: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0" type="#_x0000_t120" style="position:absolute;left:0;text-align:left;margin-left:-4.9pt;margin-top:359.05pt;width:11.25pt;height:12.75pt;z-index:251673088;mso-position-horizontal-relative:text;mso-position-vertical-relative:text" fillcolor="#ff388c" strokecolor="#f2f2f2" strokeweight="3pt">
                  <v:shadow on="t" type="perspective" color="#9a0040" opacity=".5" offset="1pt" offset2="-1pt"/>
                </v:shape>
              </w:pict>
            </w:r>
          </w:p>
          <w:p w:rsidR="00042836" w:rsidRDefault="00042836" w:rsidP="009E0B41">
            <w:pPr>
              <w:ind w:left="601" w:hanging="142"/>
              <w:jc w:val="center"/>
              <w:rPr>
                <w:b/>
                <w:i/>
                <w:sz w:val="48"/>
                <w:szCs w:val="48"/>
              </w:rPr>
            </w:pPr>
            <w:r>
              <w:rPr>
                <w:b/>
                <w:i/>
                <w:sz w:val="48"/>
                <w:szCs w:val="48"/>
              </w:rPr>
              <w:t>Основной источник поступлений в районный бюджет - НДФЛ (61,3%). Крупных налогоплательщиков в районе нет.</w:t>
            </w:r>
          </w:p>
          <w:p w:rsidR="00042836" w:rsidRPr="008343B3" w:rsidRDefault="00042836" w:rsidP="009E0B41">
            <w:pPr>
              <w:ind w:left="601" w:hanging="142"/>
              <w:jc w:val="center"/>
              <w:rPr>
                <w:b/>
                <w:i/>
                <w:sz w:val="48"/>
                <w:szCs w:val="48"/>
              </w:rPr>
            </w:pPr>
            <w:r>
              <w:rPr>
                <w:b/>
                <w:i/>
                <w:sz w:val="48"/>
                <w:szCs w:val="48"/>
              </w:rPr>
              <w:t xml:space="preserve"> Одним из основных налогоплательщиков по налогу на доходы физических лиц является ООО «Болтутино» - 8 % от общих поступлений налога.</w:t>
            </w:r>
          </w:p>
          <w:p w:rsidR="00042836" w:rsidRPr="00E2518C" w:rsidRDefault="00042836" w:rsidP="000B04A9">
            <w:pPr>
              <w:shd w:val="clear" w:color="auto" w:fill="E265FF"/>
              <w:ind w:left="601" w:hanging="142"/>
              <w:jc w:val="center"/>
              <w:rPr>
                <w:b/>
              </w:rPr>
            </w:pPr>
            <w:r w:rsidRPr="00960C62">
              <w:rPr>
                <w:b/>
                <w:noProof/>
              </w:rPr>
              <w:object w:dxaOrig="16216" w:dyaOrig="11444">
                <v:shape id="Диаграмма 3" o:spid="_x0000_i1050" type="#_x0000_t75" style="width:810.75pt;height:572.25pt;visibility:visible" o:ole="">
                  <v:imagedata r:id="rId31" o:title=""/>
                  <o:lock v:ext="edit" aspectratio="f"/>
                </v:shape>
                <o:OLEObject Type="Embed" ProgID="Excel.Chart.8" ShapeID="Диаграмма 3" DrawAspect="Content" ObjectID="_1605441755" r:id="rId32"/>
              </w:object>
            </w:r>
          </w:p>
          <w:p w:rsidR="00042836" w:rsidRPr="00AA10DF" w:rsidRDefault="00042836" w:rsidP="00A20200">
            <w:pPr>
              <w:shd w:val="clear" w:color="auto" w:fill="92D050"/>
              <w:ind w:left="601" w:hanging="142"/>
              <w:jc w:val="center"/>
              <w:rPr>
                <w:b/>
                <w:sz w:val="40"/>
                <w:szCs w:val="40"/>
              </w:rPr>
            </w:pPr>
            <w:r w:rsidRPr="00AA10DF">
              <w:rPr>
                <w:b/>
                <w:sz w:val="40"/>
                <w:szCs w:val="40"/>
              </w:rPr>
              <w:t>Основные налоги, зачисляемые в бюджеты муниципальных образований</w:t>
            </w:r>
          </w:p>
          <w:p w:rsidR="00042836" w:rsidRPr="00A57E4A" w:rsidRDefault="00042836" w:rsidP="000B04A9">
            <w:pPr>
              <w:shd w:val="clear" w:color="auto" w:fill="92D050"/>
              <w:ind w:left="601" w:hanging="142"/>
              <w:jc w:val="center"/>
              <w:rPr>
                <w:b/>
                <w:sz w:val="44"/>
                <w:szCs w:val="44"/>
              </w:rPr>
            </w:pPr>
            <w:r w:rsidRPr="00960C62">
              <w:rPr>
                <w:b/>
                <w:noProof/>
                <w:sz w:val="44"/>
                <w:szCs w:val="44"/>
              </w:rPr>
              <w:pict>
                <v:shape id="Схема 44" o:spid="_x0000_i1051" type="#_x0000_t75" style="width:747.75pt;height:218.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">
                  <v:imagedata r:id="rId33" o:title="" cropleft="-10569f" cropright="-10558f"/>
                  <o:lock v:ext="edit" aspectratio="f"/>
                </v:shape>
              </w:pict>
            </w:r>
          </w:p>
          <w:tbl>
            <w:tblPr>
              <w:tblW w:w="11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55"/>
            </w:tblGrid>
            <w:tr w:rsidR="00042836" w:rsidRPr="00A85DA5" w:rsidTr="00960C62">
              <w:tc>
                <w:tcPr>
                  <w:tcW w:w="11369" w:type="dxa"/>
                  <w:tcBorders>
                    <w:top w:val="single" w:sz="4" w:space="0" w:color="auto"/>
                    <w:left w:val="single" w:sz="4" w:space="0" w:color="auto"/>
                    <w:bottom w:val="single" w:sz="4" w:space="0" w:color="auto"/>
                    <w:right w:val="single" w:sz="4" w:space="0" w:color="auto"/>
                  </w:tcBorders>
                </w:tcPr>
                <w:tbl>
                  <w:tblPr>
                    <w:tblW w:w="16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97"/>
                    <w:gridCol w:w="4710"/>
                    <w:gridCol w:w="2236"/>
                  </w:tblGrid>
                  <w:tr w:rsidR="00042836" w:rsidTr="00960C62">
                    <w:tc>
                      <w:tcPr>
                        <w:tcW w:w="16643" w:type="dxa"/>
                        <w:gridSpan w:val="3"/>
                        <w:tcBorders>
                          <w:top w:val="single" w:sz="4" w:space="0" w:color="auto"/>
                          <w:left w:val="single" w:sz="4" w:space="0" w:color="auto"/>
                          <w:bottom w:val="single" w:sz="4" w:space="0" w:color="auto"/>
                          <w:right w:val="single" w:sz="4" w:space="0" w:color="auto"/>
                        </w:tcBorders>
                      </w:tcPr>
                      <w:p w:rsidR="00042836" w:rsidRPr="00960C62" w:rsidRDefault="00042836" w:rsidP="00960C62">
                        <w:pPr>
                          <w:ind w:left="601" w:hanging="142"/>
                          <w:jc w:val="center"/>
                          <w:rPr>
                            <w:b/>
                            <w:sz w:val="36"/>
                            <w:szCs w:val="36"/>
                          </w:rPr>
                        </w:pPr>
                        <w:r w:rsidRPr="00960C62">
                          <w:rPr>
                            <w:b/>
                            <w:sz w:val="36"/>
                            <w:szCs w:val="36"/>
                          </w:rPr>
                          <w:t xml:space="preserve">НАЛОГОВАЯ ЛЬГОТА (ВЫЧЕТЫ) - </w:t>
                        </w:r>
                        <w:r w:rsidRPr="00960C62">
                          <w:rPr>
                            <w:b/>
                            <w:i/>
                            <w:sz w:val="32"/>
                            <w:szCs w:val="32"/>
                          </w:rPr>
                          <w:t>предоставляемая отдельным категориям налогоплательщиков возможность не уплачивать налог,    либо уплачивать его в меньшем размере</w:t>
                        </w:r>
                      </w:p>
                    </w:tc>
                  </w:tr>
                  <w:tr w:rsidR="00042836" w:rsidTr="00960C62">
                    <w:tc>
                      <w:tcPr>
                        <w:tcW w:w="9697" w:type="dxa"/>
                        <w:tcBorders>
                          <w:top w:val="single" w:sz="4" w:space="0" w:color="auto"/>
                          <w:left w:val="single" w:sz="4" w:space="0" w:color="auto"/>
                          <w:bottom w:val="single" w:sz="4" w:space="0" w:color="auto"/>
                          <w:right w:val="single" w:sz="4" w:space="0" w:color="auto"/>
                        </w:tcBorders>
                      </w:tcPr>
                      <w:p w:rsidR="00042836" w:rsidRPr="00960C62" w:rsidRDefault="00042836" w:rsidP="00960C62">
                        <w:pPr>
                          <w:ind w:left="601" w:hanging="142"/>
                          <w:jc w:val="center"/>
                          <w:rPr>
                            <w:b/>
                            <w:sz w:val="36"/>
                            <w:szCs w:val="36"/>
                          </w:rPr>
                        </w:pPr>
                        <w:r w:rsidRPr="00960C62">
                          <w:rPr>
                            <w:b/>
                            <w:sz w:val="36"/>
                            <w:szCs w:val="36"/>
                          </w:rPr>
                          <w:t>НДФЛ</w:t>
                        </w:r>
                      </w:p>
                    </w:tc>
                    <w:tc>
                      <w:tcPr>
                        <w:tcW w:w="4710" w:type="dxa"/>
                        <w:tcBorders>
                          <w:top w:val="single" w:sz="4" w:space="0" w:color="auto"/>
                          <w:left w:val="single" w:sz="4" w:space="0" w:color="auto"/>
                          <w:bottom w:val="single" w:sz="4" w:space="0" w:color="auto"/>
                          <w:right w:val="single" w:sz="4" w:space="0" w:color="auto"/>
                        </w:tcBorders>
                      </w:tcPr>
                      <w:p w:rsidR="00042836" w:rsidRPr="00960C62" w:rsidRDefault="00042836" w:rsidP="00960C62">
                        <w:pPr>
                          <w:ind w:left="601" w:hanging="142"/>
                          <w:jc w:val="center"/>
                          <w:rPr>
                            <w:b/>
                            <w:sz w:val="36"/>
                            <w:szCs w:val="36"/>
                          </w:rPr>
                        </w:pPr>
                        <w:r w:rsidRPr="00960C62">
                          <w:rPr>
                            <w:b/>
                            <w:sz w:val="36"/>
                            <w:szCs w:val="36"/>
                          </w:rPr>
                          <w:t>Налог на имущество физических лиц</w:t>
                        </w:r>
                      </w:p>
                    </w:tc>
                    <w:tc>
                      <w:tcPr>
                        <w:tcW w:w="2236" w:type="dxa"/>
                        <w:tcBorders>
                          <w:top w:val="single" w:sz="4" w:space="0" w:color="auto"/>
                          <w:left w:val="single" w:sz="4" w:space="0" w:color="auto"/>
                          <w:bottom w:val="single" w:sz="4" w:space="0" w:color="auto"/>
                          <w:right w:val="single" w:sz="4" w:space="0" w:color="auto"/>
                        </w:tcBorders>
                      </w:tcPr>
                      <w:p w:rsidR="00042836" w:rsidRPr="00960C62" w:rsidRDefault="00042836" w:rsidP="00960C62">
                        <w:pPr>
                          <w:ind w:left="-140" w:firstLine="140"/>
                          <w:jc w:val="center"/>
                          <w:rPr>
                            <w:b/>
                            <w:sz w:val="36"/>
                            <w:szCs w:val="36"/>
                          </w:rPr>
                        </w:pPr>
                        <w:r w:rsidRPr="00960C62">
                          <w:rPr>
                            <w:b/>
                            <w:sz w:val="36"/>
                            <w:szCs w:val="36"/>
                          </w:rPr>
                          <w:t>Земельный налог</w:t>
                        </w:r>
                      </w:p>
                    </w:tc>
                  </w:tr>
                  <w:tr w:rsidR="00042836" w:rsidTr="00960C62">
                    <w:tc>
                      <w:tcPr>
                        <w:tcW w:w="9697" w:type="dxa"/>
                        <w:tcBorders>
                          <w:top w:val="single" w:sz="4" w:space="0" w:color="auto"/>
                          <w:left w:val="single" w:sz="4" w:space="0" w:color="auto"/>
                          <w:bottom w:val="single" w:sz="4" w:space="0" w:color="auto"/>
                          <w:right w:val="single" w:sz="4" w:space="0" w:color="auto"/>
                        </w:tcBorders>
                      </w:tcPr>
                      <w:p w:rsidR="00042836" w:rsidRPr="00960C62" w:rsidRDefault="00042836" w:rsidP="00960C62">
                        <w:pPr>
                          <w:ind w:left="375"/>
                          <w:jc w:val="center"/>
                          <w:rPr>
                            <w:b/>
                            <w:i/>
                            <w:sz w:val="32"/>
                            <w:szCs w:val="32"/>
                          </w:rPr>
                        </w:pPr>
                        <w:r w:rsidRPr="00960C62">
                          <w:rPr>
                            <w:b/>
                            <w:i/>
                            <w:sz w:val="32"/>
                            <w:szCs w:val="32"/>
                          </w:rPr>
                          <w:t>Стандартные вычеты – ежемесячно до размера 350,0 т.р.:</w:t>
                        </w:r>
                      </w:p>
                      <w:p w:rsidR="00042836" w:rsidRPr="00960C62" w:rsidRDefault="00042836" w:rsidP="00960C62">
                        <w:pPr>
                          <w:ind w:left="233"/>
                          <w:jc w:val="center"/>
                          <w:rPr>
                            <w:b/>
                            <w:i/>
                            <w:sz w:val="32"/>
                            <w:szCs w:val="32"/>
                          </w:rPr>
                        </w:pPr>
                        <w:r w:rsidRPr="00960C62">
                          <w:rPr>
                            <w:b/>
                            <w:i/>
                            <w:sz w:val="32"/>
                            <w:szCs w:val="32"/>
                          </w:rPr>
                          <w:t>на 1-го, 2-го ребенка по 1400 руб., и на  последующих по 3000 руб.</w:t>
                        </w:r>
                      </w:p>
                      <w:p w:rsidR="00042836" w:rsidRPr="00960C62" w:rsidRDefault="00042836" w:rsidP="00960C62">
                        <w:pPr>
                          <w:ind w:left="233" w:firstLine="226"/>
                          <w:jc w:val="center"/>
                          <w:rPr>
                            <w:b/>
                            <w:i/>
                            <w:sz w:val="32"/>
                            <w:szCs w:val="32"/>
                          </w:rPr>
                        </w:pPr>
                        <w:r w:rsidRPr="00960C62">
                          <w:rPr>
                            <w:b/>
                            <w:i/>
                            <w:sz w:val="32"/>
                            <w:szCs w:val="32"/>
                          </w:rPr>
                          <w:t>Социально-имущественные вычеты – за обучение, лечение, лекарства, пенсионное обеспечение, при продаже, покупке жилья и иного имущества, с процентов по кредитам</w:t>
                        </w:r>
                      </w:p>
                    </w:tc>
                    <w:tc>
                      <w:tcPr>
                        <w:tcW w:w="6946" w:type="dxa"/>
                        <w:gridSpan w:val="2"/>
                        <w:tcBorders>
                          <w:top w:val="single" w:sz="4" w:space="0" w:color="auto"/>
                          <w:left w:val="single" w:sz="4" w:space="0" w:color="auto"/>
                          <w:bottom w:val="single" w:sz="4" w:space="0" w:color="auto"/>
                          <w:right w:val="single" w:sz="4" w:space="0" w:color="auto"/>
                        </w:tcBorders>
                      </w:tcPr>
                      <w:p w:rsidR="00042836" w:rsidRPr="00960C62" w:rsidRDefault="00042836" w:rsidP="00960C62">
                        <w:pPr>
                          <w:ind w:left="34" w:hanging="34"/>
                          <w:jc w:val="center"/>
                          <w:rPr>
                            <w:b/>
                            <w:i/>
                            <w:sz w:val="32"/>
                            <w:szCs w:val="32"/>
                          </w:rPr>
                        </w:pPr>
                        <w:r w:rsidRPr="00960C62">
                          <w:rPr>
                            <w:b/>
                            <w:i/>
                            <w:sz w:val="32"/>
                            <w:szCs w:val="32"/>
                          </w:rPr>
                          <w:t>освобождены - Герои СССР, участники войн и других боевых операций по защите СССР, инвалиды,  лица, подвергшиеся воздействию радиации в следствии катастрофы на Чернобыльской АЭС и другие</w:t>
                        </w:r>
                      </w:p>
                    </w:tc>
                  </w:tr>
                </w:tbl>
                <w:p w:rsidR="00042836" w:rsidRPr="00960C62" w:rsidRDefault="00042836" w:rsidP="00960C62">
                  <w:pPr>
                    <w:shd w:val="clear" w:color="auto" w:fill="92D050"/>
                    <w:ind w:left="601" w:hanging="142"/>
                    <w:jc w:val="center"/>
                    <w:rPr>
                      <w:b/>
                      <w:i/>
                      <w:sz w:val="32"/>
                      <w:szCs w:val="32"/>
                      <w:u w:val="single"/>
                    </w:rPr>
                  </w:pPr>
                  <w:r w:rsidRPr="00960C62">
                    <w:rPr>
                      <w:b/>
                      <w:i/>
                      <w:sz w:val="32"/>
                      <w:szCs w:val="32"/>
                      <w:u w:val="single"/>
                    </w:rPr>
                    <w:t>Имеющиеся налоговые льготы в районе предоставлены в соответствии с федеральным и областным законодательством. В целях определения целесообразности потерь бюджета, сельскими поселениями Глинковского района ежегодно проводится оценка эффективности налоговых льгот и ставок по местным налогам</w:t>
                  </w:r>
                  <w:r w:rsidRPr="00960C62">
                    <w:rPr>
                      <w:b/>
                      <w:sz w:val="32"/>
                      <w:szCs w:val="32"/>
                    </w:rPr>
                    <w:t xml:space="preserve"> </w:t>
                  </w:r>
                  <w:r w:rsidRPr="00960C62">
                    <w:rPr>
                      <w:b/>
                      <w:i/>
                      <w:sz w:val="32"/>
                      <w:szCs w:val="32"/>
                    </w:rPr>
                    <w:t>– это</w:t>
                  </w:r>
                  <w:r w:rsidRPr="00960C62">
                    <w:rPr>
                      <w:b/>
                      <w:sz w:val="32"/>
                      <w:szCs w:val="32"/>
                    </w:rPr>
                    <w:t xml:space="preserve"> </w:t>
                  </w:r>
                  <w:r w:rsidRPr="00960C62">
                    <w:rPr>
                      <w:b/>
                      <w:i/>
                      <w:sz w:val="32"/>
                      <w:szCs w:val="32"/>
                    </w:rPr>
                    <w:t>процедура сопоставления результатов предоставления налоговых  льгот отдельным категориям налогоплательщиков</w:t>
                  </w:r>
                </w:p>
                <w:p w:rsidR="00042836" w:rsidRPr="00960C62" w:rsidRDefault="00042836" w:rsidP="00960C62">
                  <w:pPr>
                    <w:shd w:val="clear" w:color="auto" w:fill="92D050"/>
                    <w:ind w:left="601" w:hanging="142"/>
                    <w:jc w:val="center"/>
                    <w:rPr>
                      <w:b/>
                      <w:i/>
                      <w:sz w:val="32"/>
                      <w:szCs w:val="32"/>
                      <w:u w:val="single"/>
                    </w:rPr>
                  </w:pPr>
                  <w:r w:rsidRPr="00960C62">
                    <w:rPr>
                      <w:b/>
                      <w:i/>
                      <w:sz w:val="32"/>
                      <w:szCs w:val="32"/>
                      <w:u w:val="single"/>
                    </w:rPr>
                    <w:t xml:space="preserve">Информация о налоговых льготах представлена на сайте Администрации - </w:t>
                  </w:r>
                  <w:hyperlink r:id="rId34" w:history="1">
                    <w:r w:rsidRPr="00960C62">
                      <w:rPr>
                        <w:rStyle w:val="Hyperlink"/>
                        <w:b/>
                        <w:i/>
                        <w:sz w:val="32"/>
                        <w:szCs w:val="32"/>
                      </w:rPr>
                      <w:t>http://glinka.smolinvest.ru/organisamoupravlenia /adminposelenie/</w:t>
                    </w:r>
                  </w:hyperlink>
                  <w:r w:rsidRPr="00960C62">
                    <w:rPr>
                      <w:b/>
                      <w:i/>
                      <w:sz w:val="32"/>
                      <w:szCs w:val="32"/>
                      <w:u w:val="single"/>
                    </w:rPr>
                    <w:t xml:space="preserve">, </w:t>
                  </w:r>
                  <w:hyperlink r:id="rId35" w:history="1">
                    <w:r w:rsidRPr="00960C62">
                      <w:rPr>
                        <w:rStyle w:val="Hyperlink"/>
                        <w:b/>
                        <w:i/>
                        <w:sz w:val="32"/>
                        <w:szCs w:val="32"/>
                      </w:rPr>
                      <w:t>http://glinka.smolinvest.ru/organi-samoupravlenia/glinkovskoe-selskoe-poselenie/</w:t>
                    </w:r>
                  </w:hyperlink>
                </w:p>
              </w:tc>
            </w:tr>
          </w:tbl>
          <w:p w:rsidR="00042836" w:rsidRPr="00F46216" w:rsidRDefault="00042836" w:rsidP="00BA13BF">
            <w:pPr>
              <w:shd w:val="clear" w:color="auto" w:fill="E265FF"/>
              <w:tabs>
                <w:tab w:val="left" w:pos="1155"/>
              </w:tabs>
              <w:rPr>
                <w:b/>
                <w:sz w:val="48"/>
                <w:szCs w:val="48"/>
              </w:rPr>
            </w:pPr>
          </w:p>
          <w:tbl>
            <w:tblPr>
              <w:tblW w:w="17039"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39"/>
            </w:tblGrid>
            <w:tr w:rsidR="00042836" w:rsidTr="00960C62">
              <w:tc>
                <w:tcPr>
                  <w:tcW w:w="17039" w:type="dxa"/>
                  <w:tcBorders>
                    <w:top w:val="single" w:sz="4" w:space="0" w:color="auto"/>
                    <w:left w:val="single" w:sz="4" w:space="0" w:color="auto"/>
                    <w:bottom w:val="single" w:sz="4" w:space="0" w:color="auto"/>
                    <w:right w:val="single" w:sz="4" w:space="0" w:color="auto"/>
                  </w:tcBorders>
                </w:tcPr>
                <w:p w:rsidR="00042836" w:rsidRPr="00960C62" w:rsidRDefault="00042836" w:rsidP="00960C62">
                  <w:pPr>
                    <w:shd w:val="clear" w:color="auto" w:fill="6666FF"/>
                    <w:ind w:left="346" w:hanging="346"/>
                    <w:jc w:val="center"/>
                    <w:rPr>
                      <w:b/>
                      <w:sz w:val="48"/>
                      <w:szCs w:val="48"/>
                    </w:rPr>
                  </w:pPr>
                  <w:r w:rsidRPr="00960C62">
                    <w:rPr>
                      <w:b/>
                      <w:sz w:val="48"/>
                      <w:szCs w:val="48"/>
                    </w:rPr>
                    <w:t>БЕЗВОЗМЕЗДНЫЕ ПОСТУПЛЕНИЯ -</w:t>
                  </w:r>
                </w:p>
                <w:p w:rsidR="00042836" w:rsidRPr="00960C62" w:rsidRDefault="00042836" w:rsidP="00960C62">
                  <w:pPr>
                    <w:shd w:val="clear" w:color="auto" w:fill="6666FF"/>
                    <w:jc w:val="center"/>
                    <w:rPr>
                      <w:b/>
                      <w:i/>
                      <w:sz w:val="44"/>
                      <w:szCs w:val="44"/>
                    </w:rPr>
                  </w:pPr>
                  <w:r w:rsidRPr="00960C62">
                    <w:rPr>
                      <w:b/>
                      <w:i/>
                      <w:sz w:val="44"/>
                      <w:szCs w:val="44"/>
                    </w:rPr>
                    <w:t>это помощь, передаваемая бюджету другого уровня</w:t>
                  </w:r>
                </w:p>
                <w:p w:rsidR="00042836" w:rsidRPr="00960C62" w:rsidRDefault="00042836" w:rsidP="00960C62">
                  <w:pPr>
                    <w:shd w:val="clear" w:color="auto" w:fill="6666FF"/>
                    <w:jc w:val="center"/>
                    <w:rPr>
                      <w:b/>
                      <w:sz w:val="48"/>
                      <w:szCs w:val="48"/>
                    </w:rPr>
                  </w:pPr>
                  <w:r w:rsidRPr="00960C62">
                    <w:rPr>
                      <w:b/>
                      <w:sz w:val="48"/>
                      <w:szCs w:val="48"/>
                    </w:rPr>
                    <w:t>состав поступлений</w:t>
                  </w:r>
                </w:p>
              </w:tc>
            </w:tr>
          </w:tbl>
          <w:p w:rsidR="00042836" w:rsidRPr="004320AA" w:rsidRDefault="00042836" w:rsidP="000B04A9">
            <w:pPr>
              <w:shd w:val="clear" w:color="auto" w:fill="E265FF"/>
              <w:ind w:left="601" w:hanging="142"/>
              <w:rPr>
                <w:b/>
                <w:sz w:val="32"/>
                <w:szCs w:val="32"/>
              </w:rPr>
            </w:pPr>
          </w:p>
          <w:p w:rsidR="00042836" w:rsidRDefault="00042836" w:rsidP="000B04A9">
            <w:pPr>
              <w:shd w:val="clear" w:color="auto" w:fill="E265FF"/>
              <w:ind w:left="601" w:hanging="142"/>
              <w:jc w:val="center"/>
              <w:rPr>
                <w:b/>
              </w:rPr>
            </w:pPr>
            <w:r w:rsidRPr="00960C62">
              <w:rPr>
                <w:b/>
                <w:noProof/>
              </w:rPr>
              <w:pict>
                <v:shape id="Схема 31" o:spid="_x0000_i1052" type="#_x0000_t75" style="width:706.5pt;height:41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">
                  <v:imagedata r:id="rId36" o:title="" cropleft="-88f"/>
                  <o:lock v:ext="edit" aspectratio="f"/>
                </v:shape>
              </w:pict>
            </w:r>
          </w:p>
          <w:p w:rsidR="00042836" w:rsidRDefault="00042836" w:rsidP="000B04A9">
            <w:pPr>
              <w:shd w:val="clear" w:color="auto" w:fill="E265FF"/>
              <w:ind w:left="601" w:hanging="142"/>
              <w:rPr>
                <w:noProof/>
              </w:rPr>
            </w:pPr>
          </w:p>
          <w:p w:rsidR="00042836" w:rsidRPr="0068398C" w:rsidRDefault="00042836" w:rsidP="000B04A9">
            <w:pPr>
              <w:shd w:val="clear" w:color="auto" w:fill="E265FF"/>
              <w:ind w:left="601" w:hanging="142"/>
              <w:rPr>
                <w:noProof/>
              </w:rPr>
            </w:pPr>
            <w:r w:rsidRPr="00960C62">
              <w:rPr>
                <w:b/>
                <w:noProof/>
              </w:rPr>
              <w:object w:dxaOrig="16533" w:dyaOrig="12596">
                <v:shape id="Диаграмма 2" o:spid="_x0000_i1053" type="#_x0000_t75" style="width:826.5pt;height:630pt;visibility:visible" o:ole="">
                  <v:imagedata r:id="rId37" o:title=""/>
                  <o:lock v:ext="edit" aspectratio="f"/>
                </v:shape>
                <o:OLEObject Type="Embed" ProgID="Excel.Chart.8" ShapeID="Диаграмма 2" DrawAspect="Content" ObjectID="_1605441756" r:id="rId38"/>
              </w:object>
            </w:r>
          </w:p>
        </w:tc>
      </w:tr>
    </w:tbl>
    <w:p w:rsidR="00042836" w:rsidRDefault="00042836" w:rsidP="00521A29">
      <w:pPr>
        <w:shd w:val="clear" w:color="auto" w:fill="E265FF"/>
        <w:rPr>
          <w:b/>
          <w:sz w:val="44"/>
          <w:szCs w:val="4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14"/>
      </w:tblGrid>
      <w:tr w:rsidR="00042836" w:rsidTr="00960C62">
        <w:trPr>
          <w:trHeight w:val="1044"/>
        </w:trPr>
        <w:tc>
          <w:tcPr>
            <w:tcW w:w="16585" w:type="dxa"/>
            <w:shd w:val="clear" w:color="auto" w:fill="0000FF"/>
          </w:tcPr>
          <w:p w:rsidR="00042836" w:rsidRPr="00960C62" w:rsidRDefault="00042836" w:rsidP="005F6528">
            <w:pPr>
              <w:rPr>
                <w:b/>
                <w:sz w:val="44"/>
                <w:szCs w:val="44"/>
              </w:rPr>
            </w:pPr>
          </w:p>
          <w:p w:rsidR="00042836" w:rsidRPr="00960C62" w:rsidRDefault="00042836" w:rsidP="00960C62">
            <w:pPr>
              <w:ind w:left="743" w:hanging="142"/>
              <w:jc w:val="center"/>
              <w:rPr>
                <w:b/>
                <w:sz w:val="48"/>
                <w:szCs w:val="48"/>
              </w:rPr>
            </w:pPr>
            <w:r w:rsidRPr="00960C62">
              <w:rPr>
                <w:b/>
                <w:sz w:val="48"/>
                <w:szCs w:val="48"/>
              </w:rPr>
              <w:t>РАСХОДЫ РАЙОННОГО БЮДЖЕТА</w:t>
            </w:r>
          </w:p>
        </w:tc>
      </w:tr>
    </w:tbl>
    <w:p w:rsidR="00042836" w:rsidRDefault="00042836" w:rsidP="00521A29">
      <w:pPr>
        <w:shd w:val="clear" w:color="auto" w:fill="E265FF"/>
        <w:rPr>
          <w:b/>
          <w:sz w:val="44"/>
          <w:szCs w:val="44"/>
        </w:rPr>
      </w:pPr>
    </w:p>
    <w:tbl>
      <w:tblPr>
        <w:tblW w:w="158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76"/>
      </w:tblGrid>
      <w:tr w:rsidR="00042836" w:rsidTr="00960C62">
        <w:tc>
          <w:tcPr>
            <w:tcW w:w="15876" w:type="dxa"/>
            <w:shd w:val="clear" w:color="auto" w:fill="33CCCC"/>
          </w:tcPr>
          <w:p w:rsidR="00042836" w:rsidRPr="00960C62" w:rsidRDefault="00042836" w:rsidP="00960C62">
            <w:pPr>
              <w:jc w:val="center"/>
              <w:rPr>
                <w:b/>
                <w:i/>
                <w:sz w:val="48"/>
                <w:szCs w:val="48"/>
              </w:rPr>
            </w:pPr>
            <w:r w:rsidRPr="00960C62">
              <w:rPr>
                <w:b/>
                <w:i/>
                <w:sz w:val="48"/>
                <w:szCs w:val="48"/>
              </w:rPr>
              <w:t>ДИНАМИКА РАСХОДОВ</w:t>
            </w:r>
          </w:p>
        </w:tc>
      </w:tr>
    </w:tbl>
    <w:p w:rsidR="00042836" w:rsidRPr="009003B4" w:rsidRDefault="00042836" w:rsidP="009003B4">
      <w:pPr>
        <w:shd w:val="clear" w:color="auto" w:fill="E265FF"/>
        <w:ind w:left="-709" w:firstLine="709"/>
        <w:jc w:val="right"/>
        <w:rPr>
          <w:b/>
          <w:sz w:val="36"/>
          <w:szCs w:val="36"/>
        </w:rPr>
      </w:pPr>
      <w:r w:rsidRPr="009003B4">
        <w:rPr>
          <w:b/>
          <w:sz w:val="36"/>
          <w:szCs w:val="36"/>
        </w:rPr>
        <w:t>тыс.</w:t>
      </w:r>
      <w:r>
        <w:rPr>
          <w:b/>
          <w:sz w:val="36"/>
          <w:szCs w:val="36"/>
        </w:rPr>
        <w:t xml:space="preserve"> руб.</w:t>
      </w:r>
    </w:p>
    <w:p w:rsidR="00042836" w:rsidRDefault="00042836" w:rsidP="00521A29">
      <w:pPr>
        <w:shd w:val="clear" w:color="auto" w:fill="E265FF"/>
        <w:ind w:hanging="142"/>
        <w:jc w:val="center"/>
        <w:rPr>
          <w:b/>
          <w:sz w:val="44"/>
          <w:szCs w:val="44"/>
        </w:rPr>
      </w:pPr>
      <w:r w:rsidRPr="00960C62">
        <w:rPr>
          <w:b/>
          <w:noProof/>
          <w:sz w:val="44"/>
          <w:szCs w:val="44"/>
        </w:rPr>
        <w:object w:dxaOrig="15985" w:dyaOrig="7748">
          <v:shape id="Диаграмма 46" o:spid="_x0000_i1054" type="#_x0000_t75" style="width:799.5pt;height:387.75pt;visibility:visible" o:ole="">
            <v:imagedata r:id="rId39" o:title="" cropbottom="-17f"/>
            <o:lock v:ext="edit" aspectratio="f"/>
          </v:shape>
          <o:OLEObject Type="Embed" ProgID="Excel.Chart.8" ShapeID="Диаграмма 46" DrawAspect="Content" ObjectID="_1605441757" r:id="rId40"/>
        </w:object>
      </w:r>
    </w:p>
    <w:p w:rsidR="00042836" w:rsidRPr="009E345D" w:rsidRDefault="00042836" w:rsidP="00711BD6">
      <w:pPr>
        <w:shd w:val="clear" w:color="auto" w:fill="E265FF"/>
        <w:ind w:left="-709" w:firstLine="709"/>
        <w:rPr>
          <w:b/>
          <w:sz w:val="44"/>
          <w:szCs w:val="44"/>
        </w:rPr>
      </w:pPr>
    </w:p>
    <w:tbl>
      <w:tblPr>
        <w:tblW w:w="16869" w:type="dxa"/>
        <w:tblInd w:w="-176" w:type="dxa"/>
        <w:tblLayout w:type="fixed"/>
        <w:tblLook w:val="00A0"/>
      </w:tblPr>
      <w:tblGrid>
        <w:gridCol w:w="16869"/>
      </w:tblGrid>
      <w:tr w:rsidR="00042836" w:rsidRPr="00BD662C" w:rsidTr="007736E2">
        <w:trPr>
          <w:trHeight w:val="16446"/>
        </w:trPr>
        <w:tc>
          <w:tcPr>
            <w:tcW w:w="16869" w:type="dxa"/>
            <w:shd w:val="clear" w:color="auto" w:fill="87BAFF"/>
          </w:tcPr>
          <w:p w:rsidR="00042836" w:rsidRPr="00317BB0" w:rsidRDefault="00042836" w:rsidP="007736E2">
            <w:pPr>
              <w:shd w:val="clear" w:color="auto" w:fill="C00000"/>
              <w:tabs>
                <w:tab w:val="left" w:pos="1980"/>
              </w:tabs>
              <w:jc w:val="center"/>
              <w:rPr>
                <w:b/>
                <w:sz w:val="52"/>
                <w:szCs w:val="52"/>
              </w:rPr>
            </w:pPr>
            <w:r w:rsidRPr="00317BB0">
              <w:rPr>
                <w:b/>
                <w:sz w:val="52"/>
                <w:szCs w:val="52"/>
              </w:rPr>
              <w:t>Структура расходов районного бюджета</w:t>
            </w:r>
          </w:p>
          <w:p w:rsidR="00042836" w:rsidRPr="00CA733E" w:rsidRDefault="00042836" w:rsidP="007736E2">
            <w:pPr>
              <w:shd w:val="clear" w:color="auto" w:fill="C00000"/>
              <w:tabs>
                <w:tab w:val="left" w:pos="1980"/>
              </w:tabs>
              <w:ind w:left="34" w:firstLine="425"/>
              <w:jc w:val="center"/>
              <w:rPr>
                <w:b/>
                <w:sz w:val="52"/>
                <w:szCs w:val="52"/>
              </w:rPr>
            </w:pPr>
            <w:r w:rsidRPr="00317BB0">
              <w:rPr>
                <w:b/>
                <w:sz w:val="52"/>
                <w:szCs w:val="52"/>
              </w:rPr>
              <w:t xml:space="preserve"> на 201</w:t>
            </w:r>
            <w:r>
              <w:rPr>
                <w:b/>
                <w:sz w:val="52"/>
                <w:szCs w:val="52"/>
              </w:rPr>
              <w:t>8</w:t>
            </w:r>
            <w:r w:rsidRPr="00317BB0">
              <w:rPr>
                <w:b/>
                <w:sz w:val="52"/>
                <w:szCs w:val="52"/>
              </w:rPr>
              <w:t>-202</w:t>
            </w:r>
            <w:r>
              <w:rPr>
                <w:b/>
                <w:sz w:val="52"/>
                <w:szCs w:val="52"/>
              </w:rPr>
              <w:t>1</w:t>
            </w:r>
            <w:r w:rsidRPr="00317BB0">
              <w:rPr>
                <w:b/>
                <w:sz w:val="52"/>
                <w:szCs w:val="52"/>
              </w:rPr>
              <w:t xml:space="preserve"> годы</w:t>
            </w:r>
          </w:p>
          <w:p w:rsidR="00042836" w:rsidRPr="007736E2" w:rsidRDefault="00042836" w:rsidP="007736E2">
            <w:pPr>
              <w:shd w:val="clear" w:color="auto" w:fill="FFC000"/>
              <w:ind w:left="361" w:hanging="327"/>
              <w:rPr>
                <w:b/>
                <w:i/>
                <w:sz w:val="36"/>
                <w:szCs w:val="36"/>
              </w:rPr>
            </w:pPr>
            <w:r w:rsidRPr="007736E2">
              <w:rPr>
                <w:b/>
                <w:i/>
                <w:sz w:val="36"/>
                <w:szCs w:val="36"/>
              </w:rPr>
              <w:t xml:space="preserve">         В целях повышения эффективности и результативности бюджетных расходов, районный бюджет</w:t>
            </w:r>
            <w:r w:rsidRPr="007736E2">
              <w:rPr>
                <w:i/>
                <w:sz w:val="36"/>
                <w:szCs w:val="36"/>
              </w:rPr>
              <w:t xml:space="preserve"> </w:t>
            </w:r>
            <w:r w:rsidRPr="007736E2">
              <w:rPr>
                <w:b/>
                <w:i/>
                <w:sz w:val="36"/>
                <w:szCs w:val="36"/>
              </w:rPr>
              <w:t>на 201</w:t>
            </w:r>
            <w:r>
              <w:rPr>
                <w:b/>
                <w:i/>
                <w:sz w:val="36"/>
                <w:szCs w:val="36"/>
              </w:rPr>
              <w:t>9</w:t>
            </w:r>
            <w:r w:rsidRPr="007736E2">
              <w:rPr>
                <w:b/>
                <w:i/>
                <w:sz w:val="36"/>
                <w:szCs w:val="36"/>
              </w:rPr>
              <w:t>-202</w:t>
            </w:r>
            <w:r>
              <w:rPr>
                <w:b/>
                <w:i/>
                <w:sz w:val="36"/>
                <w:szCs w:val="36"/>
              </w:rPr>
              <w:t>1</w:t>
            </w:r>
            <w:r w:rsidRPr="007736E2">
              <w:rPr>
                <w:b/>
                <w:i/>
                <w:sz w:val="36"/>
                <w:szCs w:val="36"/>
              </w:rPr>
              <w:t xml:space="preserve"> годы сформирован на основе </w:t>
            </w:r>
            <w:r>
              <w:rPr>
                <w:b/>
                <w:i/>
                <w:sz w:val="36"/>
                <w:szCs w:val="36"/>
              </w:rPr>
              <w:t>19</w:t>
            </w:r>
            <w:r w:rsidRPr="007736E2">
              <w:rPr>
                <w:b/>
                <w:i/>
                <w:sz w:val="36"/>
                <w:szCs w:val="36"/>
              </w:rPr>
              <w:t xml:space="preserve"> утвержденных в «Перечне муниципальных программ муниципального образования «Глинковский район» Смоленской области», охватывающих основные сферы (направления) деятельности органов местного самоуправления муниципального образования «Глинковский район»</w:t>
            </w:r>
            <w:r w:rsidRPr="007736E2">
              <w:rPr>
                <w:i/>
                <w:sz w:val="36"/>
                <w:szCs w:val="36"/>
              </w:rPr>
              <w:t xml:space="preserve">  </w:t>
            </w:r>
            <w:r w:rsidRPr="007736E2">
              <w:rPr>
                <w:b/>
                <w:i/>
                <w:sz w:val="36"/>
                <w:szCs w:val="36"/>
              </w:rPr>
              <w:t>Смоленской области</w:t>
            </w:r>
          </w:p>
          <w:p w:rsidR="00042836" w:rsidRDefault="00042836" w:rsidP="00B34470">
            <w:pPr>
              <w:shd w:val="clear" w:color="auto" w:fill="E265FF"/>
              <w:jc w:val="center"/>
              <w:rPr>
                <w:sz w:val="28"/>
                <w:szCs w:val="28"/>
              </w:rPr>
            </w:pPr>
            <w:r w:rsidRPr="00960C62">
              <w:rPr>
                <w:noProof/>
                <w:sz w:val="28"/>
                <w:szCs w:val="28"/>
              </w:rPr>
              <w:object w:dxaOrig="16696" w:dyaOrig="7873">
                <v:shape id="Диаграмма 11" o:spid="_x0000_i1055" type="#_x0000_t75" style="width:834.75pt;height:393.75pt;visibility:visible" o:ole="">
                  <v:imagedata r:id="rId41" o:title=""/>
                  <o:lock v:ext="edit" aspectratio="f"/>
                </v:shape>
                <o:OLEObject Type="Embed" ProgID="Excel.Chart.8" ShapeID="Диаграмма 11" DrawAspect="Content" ObjectID="_1605441758" r:id="rId42"/>
              </w:object>
            </w: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r>
              <w:rPr>
                <w:noProof/>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71" type="#_x0000_t108" style="position:absolute;left:0;text-align:left;margin-left:8.9pt;margin-top:0;width:817.5pt;height:64pt;z-index:251677184" fillcolor="#96f">
                  <v:fill color2="#004776" rotate="t"/>
                  <v:textbox style="mso-next-textbox:#_x0000_s1071">
                    <w:txbxContent>
                      <w:p w:rsidR="00042836" w:rsidRPr="00A03C59" w:rsidRDefault="00042836" w:rsidP="009C1524">
                        <w:pPr>
                          <w:jc w:val="center"/>
                          <w:rPr>
                            <w:b/>
                            <w:sz w:val="32"/>
                            <w:szCs w:val="32"/>
                          </w:rPr>
                        </w:pPr>
                        <w:r w:rsidRPr="00A03C59">
                          <w:rPr>
                            <w:b/>
                            <w:sz w:val="32"/>
                            <w:szCs w:val="32"/>
                          </w:rPr>
                          <w:t>МУНИЦИПАЛЬНЫЕ ПРОГРАММЫ В 201</w:t>
                        </w:r>
                        <w:r>
                          <w:rPr>
                            <w:b/>
                            <w:sz w:val="32"/>
                            <w:szCs w:val="32"/>
                          </w:rPr>
                          <w:t>9</w:t>
                        </w:r>
                        <w:r w:rsidRPr="00A03C59">
                          <w:rPr>
                            <w:b/>
                            <w:sz w:val="32"/>
                            <w:szCs w:val="32"/>
                          </w:rPr>
                          <w:t xml:space="preserve"> ГОДУ</w:t>
                        </w:r>
                      </w:p>
                      <w:p w:rsidR="00042836" w:rsidRPr="00DE6462" w:rsidRDefault="00042836" w:rsidP="009C1524">
                        <w:pPr>
                          <w:jc w:val="center"/>
                          <w:rPr>
                            <w:b/>
                            <w:sz w:val="32"/>
                            <w:szCs w:val="32"/>
                          </w:rPr>
                        </w:pPr>
                        <w:r w:rsidRPr="00DE6462">
                          <w:rPr>
                            <w:b/>
                            <w:sz w:val="32"/>
                            <w:szCs w:val="32"/>
                          </w:rPr>
                          <w:t>в разрезе основных направлений</w:t>
                        </w:r>
                      </w:p>
                    </w:txbxContent>
                  </v:textbox>
                </v:shape>
              </w:pict>
            </w:r>
          </w:p>
          <w:p w:rsidR="00042836" w:rsidRDefault="00042836" w:rsidP="009C1524">
            <w:pPr>
              <w:shd w:val="clear" w:color="auto" w:fill="E265FF"/>
              <w:jc w:val="center"/>
              <w:rPr>
                <w:sz w:val="28"/>
                <w:szCs w:val="28"/>
              </w:rPr>
            </w:pPr>
          </w:p>
          <w:p w:rsidR="00042836" w:rsidRDefault="00042836" w:rsidP="009C1524">
            <w:pPr>
              <w:shd w:val="clear" w:color="auto" w:fill="E265FF"/>
              <w:jc w:val="center"/>
              <w:rPr>
                <w:sz w:val="28"/>
                <w:szCs w:val="28"/>
              </w:rPr>
            </w:pPr>
          </w:p>
          <w:p w:rsidR="00042836" w:rsidRDefault="00042836" w:rsidP="009C1524">
            <w:pPr>
              <w:shd w:val="clear" w:color="auto" w:fill="E265FF"/>
              <w:jc w:val="center"/>
              <w:rPr>
                <w:sz w:val="28"/>
                <w:szCs w:val="28"/>
              </w:rPr>
            </w:pPr>
            <w:r>
              <w:rPr>
                <w:noProof/>
              </w:rPr>
              <w:pict>
                <v:roundrect id="_x0000_s1072" style="position:absolute;left:0;text-align:left;margin-left:557.15pt;margin-top:10.35pt;width:269.25pt;height:514.8pt;z-index:251675136" arcsize="10923f" fillcolor="#69f">
                  <v:shadow on="t" offset="1pt" offset2="-2pt"/>
                  <o:extrusion v:ext="view" rotationangle="-5"/>
                  <v:textbox style="mso-next-textbox:#_x0000_s1072">
                    <w:txbxContent>
                      <w:p w:rsidR="00042836" w:rsidRPr="00B17F2B" w:rsidRDefault="00042836" w:rsidP="002C4DF1">
                        <w:pPr>
                          <w:jc w:val="center"/>
                          <w:rPr>
                            <w:b/>
                            <w:sz w:val="32"/>
                            <w:szCs w:val="32"/>
                          </w:rPr>
                        </w:pPr>
                        <w:r w:rsidRPr="00B17F2B">
                          <w:rPr>
                            <w:b/>
                            <w:sz w:val="32"/>
                            <w:szCs w:val="32"/>
                          </w:rPr>
                          <w:t>Эффективное муниципальное управление</w:t>
                        </w:r>
                        <w:r>
                          <w:rPr>
                            <w:b/>
                            <w:sz w:val="32"/>
                            <w:szCs w:val="32"/>
                          </w:rPr>
                          <w:t xml:space="preserve"> </w:t>
                        </w:r>
                      </w:p>
                      <w:p w:rsidR="00042836" w:rsidRPr="007F716B" w:rsidRDefault="00042836" w:rsidP="007B4092">
                        <w:pPr>
                          <w:jc w:val="center"/>
                          <w:rPr>
                            <w:b/>
                            <w:i/>
                            <w:sz w:val="28"/>
                            <w:szCs w:val="28"/>
                          </w:rPr>
                        </w:pPr>
                        <w:r w:rsidRPr="00E97180">
                          <w:rPr>
                            <w:b/>
                            <w:i/>
                            <w:sz w:val="32"/>
                            <w:szCs w:val="32"/>
                          </w:rPr>
                          <w:t>37 684,3</w:t>
                        </w:r>
                        <w:r w:rsidRPr="007F716B">
                          <w:rPr>
                            <w:b/>
                            <w:i/>
                            <w:sz w:val="28"/>
                            <w:szCs w:val="28"/>
                          </w:rPr>
                          <w:t xml:space="preserve"> тыс. рублей или 2</w:t>
                        </w:r>
                        <w:r>
                          <w:rPr>
                            <w:b/>
                            <w:i/>
                            <w:sz w:val="28"/>
                            <w:szCs w:val="28"/>
                          </w:rPr>
                          <w:t>6,33</w:t>
                        </w:r>
                        <w:r w:rsidRPr="007F716B">
                          <w:rPr>
                            <w:b/>
                            <w:i/>
                            <w:sz w:val="28"/>
                            <w:szCs w:val="28"/>
                          </w:rPr>
                          <w:t>% к расходам МП</w:t>
                        </w:r>
                      </w:p>
                      <w:p w:rsidR="00042836" w:rsidRPr="000D1733" w:rsidRDefault="00042836" w:rsidP="007B4092">
                        <w:pPr>
                          <w:rPr>
                            <w:b/>
                            <w:sz w:val="20"/>
                            <w:szCs w:val="20"/>
                          </w:rPr>
                        </w:pPr>
                      </w:p>
                      <w:p w:rsidR="00042836" w:rsidRPr="009619E2" w:rsidRDefault="00042836" w:rsidP="002C4DF1">
                        <w:pPr>
                          <w:jc w:val="center"/>
                          <w:rPr>
                            <w:b/>
                            <w:i/>
                            <w:sz w:val="28"/>
                            <w:szCs w:val="28"/>
                          </w:rPr>
                        </w:pPr>
                        <w:r w:rsidRPr="009619E2">
                          <w:rPr>
                            <w:b/>
                            <w:i/>
                            <w:sz w:val="28"/>
                            <w:szCs w:val="28"/>
                          </w:rPr>
                          <w:t>«Создание условий  для эффективного муниципального управления»</w:t>
                        </w:r>
                      </w:p>
                      <w:p w:rsidR="00042836" w:rsidRPr="00B10150" w:rsidRDefault="00042836" w:rsidP="00B17F2B">
                        <w:pPr>
                          <w:ind w:left="-142"/>
                          <w:jc w:val="center"/>
                          <w:rPr>
                            <w:b/>
                            <w:i/>
                          </w:rPr>
                        </w:pPr>
                        <w:r w:rsidRPr="00B10150">
                          <w:rPr>
                            <w:b/>
                            <w:i/>
                          </w:rPr>
                          <w:t>1</w:t>
                        </w:r>
                        <w:r>
                          <w:rPr>
                            <w:b/>
                            <w:i/>
                          </w:rPr>
                          <w:t xml:space="preserve">9 338,0 </w:t>
                        </w:r>
                        <w:r w:rsidRPr="00B10150">
                          <w:rPr>
                            <w:b/>
                            <w:i/>
                          </w:rPr>
                          <w:t>т.р. (1</w:t>
                        </w:r>
                        <w:r>
                          <w:rPr>
                            <w:b/>
                            <w:i/>
                          </w:rPr>
                          <w:t xml:space="preserve">3,5 </w:t>
                        </w:r>
                        <w:r w:rsidRPr="00B10150">
                          <w:rPr>
                            <w:b/>
                            <w:i/>
                          </w:rPr>
                          <w:t>% к расходам МП)</w:t>
                        </w:r>
                      </w:p>
                      <w:p w:rsidR="00042836" w:rsidRPr="00B10150" w:rsidRDefault="00042836" w:rsidP="00B17F2B">
                        <w:pPr>
                          <w:rPr>
                            <w:b/>
                            <w:i/>
                          </w:rPr>
                        </w:pPr>
                      </w:p>
                      <w:p w:rsidR="00042836" w:rsidRPr="009619E2" w:rsidRDefault="00042836" w:rsidP="00D02C65">
                        <w:pPr>
                          <w:jc w:val="center"/>
                          <w:rPr>
                            <w:b/>
                            <w:i/>
                            <w:sz w:val="28"/>
                            <w:szCs w:val="28"/>
                          </w:rPr>
                        </w:pPr>
                        <w:r w:rsidRPr="009619E2">
                          <w:rPr>
                            <w:b/>
                            <w:i/>
                            <w:sz w:val="28"/>
                            <w:szCs w:val="28"/>
                          </w:rPr>
                          <w:t xml:space="preserve">«Эффективное управление финансами и муниципальным долгом» </w:t>
                        </w:r>
                      </w:p>
                      <w:p w:rsidR="00042836" w:rsidRPr="00B10150" w:rsidRDefault="00042836" w:rsidP="00B17F2B">
                        <w:pPr>
                          <w:ind w:left="-284"/>
                          <w:jc w:val="center"/>
                          <w:rPr>
                            <w:b/>
                            <w:i/>
                          </w:rPr>
                        </w:pPr>
                        <w:r w:rsidRPr="00B10150">
                          <w:rPr>
                            <w:b/>
                            <w:i/>
                          </w:rPr>
                          <w:t>1</w:t>
                        </w:r>
                        <w:r>
                          <w:rPr>
                            <w:b/>
                            <w:i/>
                          </w:rPr>
                          <w:t>8 194,7</w:t>
                        </w:r>
                        <w:r w:rsidRPr="00B10150">
                          <w:rPr>
                            <w:b/>
                            <w:i/>
                          </w:rPr>
                          <w:t xml:space="preserve"> т.р.(12,</w:t>
                        </w:r>
                        <w:r>
                          <w:rPr>
                            <w:b/>
                            <w:i/>
                          </w:rPr>
                          <w:t>7</w:t>
                        </w:r>
                        <w:r w:rsidRPr="00B10150">
                          <w:rPr>
                            <w:b/>
                            <w:i/>
                          </w:rPr>
                          <w:t>% к расходам МП)</w:t>
                        </w:r>
                      </w:p>
                      <w:p w:rsidR="00042836" w:rsidRPr="00B10150" w:rsidRDefault="00042836" w:rsidP="000D1733">
                        <w:pPr>
                          <w:ind w:left="-142" w:firstLine="142"/>
                          <w:jc w:val="center"/>
                          <w:rPr>
                            <w:b/>
                            <w:i/>
                          </w:rPr>
                        </w:pPr>
                      </w:p>
                      <w:p w:rsidR="00042836" w:rsidRPr="009619E2" w:rsidRDefault="00042836" w:rsidP="00B10150">
                        <w:pPr>
                          <w:jc w:val="center"/>
                          <w:rPr>
                            <w:b/>
                            <w:i/>
                            <w:sz w:val="28"/>
                            <w:szCs w:val="28"/>
                          </w:rPr>
                        </w:pPr>
                        <w:r w:rsidRPr="00B10150">
                          <w:rPr>
                            <w:b/>
                            <w:i/>
                          </w:rPr>
                          <w:t xml:space="preserve"> </w:t>
                        </w:r>
                        <w:r w:rsidRPr="009619E2">
                          <w:rPr>
                            <w:b/>
                            <w:i/>
                            <w:sz w:val="28"/>
                            <w:szCs w:val="28"/>
                          </w:rPr>
                          <w:t>«Комплексные меры противодействия незаконному обороту наркотиков»</w:t>
                        </w:r>
                      </w:p>
                      <w:p w:rsidR="00042836" w:rsidRPr="00B10150" w:rsidRDefault="00042836" w:rsidP="00B10150">
                        <w:pPr>
                          <w:jc w:val="center"/>
                          <w:rPr>
                            <w:b/>
                            <w:i/>
                          </w:rPr>
                        </w:pPr>
                        <w:r w:rsidRPr="00B10150">
                          <w:rPr>
                            <w:b/>
                            <w:i/>
                          </w:rPr>
                          <w:t>15,0 т.р. (0,01 % к расходам МП)</w:t>
                        </w:r>
                      </w:p>
                      <w:p w:rsidR="00042836" w:rsidRPr="00B10150" w:rsidRDefault="00042836" w:rsidP="00B10150">
                        <w:pPr>
                          <w:jc w:val="center"/>
                          <w:rPr>
                            <w:b/>
                            <w:i/>
                          </w:rPr>
                        </w:pPr>
                      </w:p>
                      <w:p w:rsidR="00042836" w:rsidRPr="009619E2" w:rsidRDefault="00042836" w:rsidP="00B10150">
                        <w:pPr>
                          <w:jc w:val="center"/>
                          <w:rPr>
                            <w:b/>
                            <w:i/>
                            <w:sz w:val="28"/>
                            <w:szCs w:val="28"/>
                          </w:rPr>
                        </w:pPr>
                        <w:r w:rsidRPr="009619E2">
                          <w:rPr>
                            <w:b/>
                            <w:i/>
                            <w:sz w:val="28"/>
                            <w:szCs w:val="28"/>
                          </w:rPr>
                          <w:t xml:space="preserve">«Обеспечение безопасности </w:t>
                        </w:r>
                      </w:p>
                      <w:p w:rsidR="00042836" w:rsidRPr="009619E2" w:rsidRDefault="00042836" w:rsidP="00B10150">
                        <w:pPr>
                          <w:jc w:val="center"/>
                          <w:rPr>
                            <w:b/>
                            <w:i/>
                            <w:sz w:val="28"/>
                            <w:szCs w:val="28"/>
                          </w:rPr>
                        </w:pPr>
                        <w:r w:rsidRPr="009619E2">
                          <w:rPr>
                            <w:b/>
                            <w:i/>
                            <w:sz w:val="28"/>
                            <w:szCs w:val="28"/>
                          </w:rPr>
                          <w:t>дорожного движения»-</w:t>
                        </w:r>
                      </w:p>
                      <w:p w:rsidR="00042836" w:rsidRPr="00B10150" w:rsidRDefault="00042836" w:rsidP="00B10150">
                        <w:pPr>
                          <w:jc w:val="center"/>
                          <w:rPr>
                            <w:b/>
                            <w:i/>
                          </w:rPr>
                        </w:pPr>
                        <w:r w:rsidRPr="00B10150">
                          <w:rPr>
                            <w:b/>
                            <w:i/>
                          </w:rPr>
                          <w:t>1</w:t>
                        </w:r>
                        <w:r>
                          <w:rPr>
                            <w:b/>
                            <w:i/>
                          </w:rPr>
                          <w:t>7</w:t>
                        </w:r>
                        <w:r w:rsidRPr="00B10150">
                          <w:rPr>
                            <w:b/>
                            <w:i/>
                          </w:rPr>
                          <w:t>,6 т.р. (0,</w:t>
                        </w:r>
                        <w:r>
                          <w:rPr>
                            <w:b/>
                            <w:i/>
                          </w:rPr>
                          <w:t>0</w:t>
                        </w:r>
                        <w:r w:rsidRPr="00B10150">
                          <w:rPr>
                            <w:b/>
                            <w:i/>
                          </w:rPr>
                          <w:t>1 % к расходам МП)</w:t>
                        </w:r>
                      </w:p>
                      <w:p w:rsidR="00042836" w:rsidRPr="00B10150" w:rsidRDefault="00042836" w:rsidP="00B547A0">
                        <w:pPr>
                          <w:ind w:left="-142" w:firstLine="142"/>
                          <w:jc w:val="center"/>
                          <w:rPr>
                            <w:b/>
                            <w:i/>
                          </w:rPr>
                        </w:pPr>
                      </w:p>
                      <w:p w:rsidR="00042836" w:rsidRPr="009619E2" w:rsidRDefault="00042836" w:rsidP="00B10150">
                        <w:pPr>
                          <w:jc w:val="center"/>
                          <w:rPr>
                            <w:b/>
                            <w:i/>
                            <w:sz w:val="28"/>
                            <w:szCs w:val="28"/>
                          </w:rPr>
                        </w:pPr>
                        <w:r w:rsidRPr="009619E2">
                          <w:rPr>
                            <w:b/>
                            <w:i/>
                            <w:sz w:val="28"/>
                            <w:szCs w:val="28"/>
                          </w:rPr>
                          <w:t>«Противодействие экстремизму и</w:t>
                        </w:r>
                      </w:p>
                      <w:p w:rsidR="00042836" w:rsidRPr="009619E2" w:rsidRDefault="00042836" w:rsidP="00B10150">
                        <w:pPr>
                          <w:jc w:val="center"/>
                          <w:rPr>
                            <w:b/>
                            <w:i/>
                            <w:sz w:val="28"/>
                            <w:szCs w:val="28"/>
                          </w:rPr>
                        </w:pPr>
                        <w:r w:rsidRPr="009619E2">
                          <w:rPr>
                            <w:b/>
                            <w:i/>
                            <w:sz w:val="28"/>
                            <w:szCs w:val="28"/>
                          </w:rPr>
                          <w:t>профилактика терроризма»-</w:t>
                        </w:r>
                      </w:p>
                      <w:p w:rsidR="00042836" w:rsidRPr="00231F36" w:rsidRDefault="00042836" w:rsidP="00B10150">
                        <w:pPr>
                          <w:jc w:val="center"/>
                          <w:rPr>
                            <w:b/>
                            <w:i/>
                          </w:rPr>
                        </w:pPr>
                        <w:r w:rsidRPr="00B10150">
                          <w:rPr>
                            <w:b/>
                            <w:i/>
                          </w:rPr>
                          <w:t>13,0 т.р. (0,01 % к расходам</w:t>
                        </w:r>
                        <w:r w:rsidRPr="00231F36">
                          <w:rPr>
                            <w:b/>
                            <w:i/>
                          </w:rPr>
                          <w:t xml:space="preserve"> МП)</w:t>
                        </w:r>
                      </w:p>
                      <w:p w:rsidR="00042836" w:rsidRDefault="00042836" w:rsidP="00B10150">
                        <w:pPr>
                          <w:jc w:val="center"/>
                          <w:rPr>
                            <w:b/>
                            <w:i/>
                            <w:sz w:val="28"/>
                            <w:szCs w:val="28"/>
                          </w:rPr>
                        </w:pPr>
                      </w:p>
                      <w:p w:rsidR="00042836" w:rsidRPr="009619E2" w:rsidRDefault="00042836" w:rsidP="00B10150">
                        <w:pPr>
                          <w:jc w:val="center"/>
                          <w:rPr>
                            <w:b/>
                            <w:i/>
                            <w:sz w:val="28"/>
                            <w:szCs w:val="28"/>
                          </w:rPr>
                        </w:pPr>
                        <w:r w:rsidRPr="009619E2">
                          <w:rPr>
                            <w:b/>
                            <w:i/>
                            <w:sz w:val="28"/>
                            <w:szCs w:val="28"/>
                          </w:rPr>
                          <w:t>«Комплексные меры по профилактике правонарушений»-</w:t>
                        </w:r>
                      </w:p>
                      <w:p w:rsidR="00042836" w:rsidRPr="00B10150" w:rsidRDefault="00042836" w:rsidP="00B10150">
                        <w:pPr>
                          <w:jc w:val="center"/>
                          <w:rPr>
                            <w:b/>
                            <w:i/>
                          </w:rPr>
                        </w:pPr>
                        <w:r w:rsidRPr="00B10150">
                          <w:rPr>
                            <w:b/>
                            <w:i/>
                          </w:rPr>
                          <w:t xml:space="preserve"> 106,0 т.р. (0,1 % к  расходам МП)</w:t>
                        </w:r>
                      </w:p>
                      <w:p w:rsidR="00042836" w:rsidRPr="002C4DF1" w:rsidRDefault="00042836" w:rsidP="00B10150">
                        <w:pPr>
                          <w:jc w:val="center"/>
                          <w:rPr>
                            <w:b/>
                            <w:i/>
                            <w:sz w:val="28"/>
                            <w:szCs w:val="28"/>
                          </w:rPr>
                        </w:pPr>
                      </w:p>
                      <w:p w:rsidR="00042836" w:rsidRPr="00231F36" w:rsidRDefault="00042836" w:rsidP="00B547A0">
                        <w:pPr>
                          <w:ind w:left="-142" w:firstLine="142"/>
                          <w:jc w:val="center"/>
                          <w:rPr>
                            <w:b/>
                            <w:i/>
                          </w:rPr>
                        </w:pPr>
                        <w:r w:rsidRPr="002C4DF1">
                          <w:rPr>
                            <w:b/>
                            <w:i/>
                            <w:sz w:val="28"/>
                            <w:szCs w:val="28"/>
                          </w:rPr>
                          <w:t xml:space="preserve"> </w:t>
                        </w:r>
                      </w:p>
                      <w:p w:rsidR="00042836" w:rsidRPr="002C4DF1" w:rsidRDefault="00042836" w:rsidP="000D1733">
                        <w:pPr>
                          <w:jc w:val="center"/>
                          <w:rPr>
                            <w:sz w:val="28"/>
                            <w:szCs w:val="28"/>
                          </w:rPr>
                        </w:pPr>
                      </w:p>
                    </w:txbxContent>
                  </v:textbox>
                </v:roundrect>
              </w:pict>
            </w:r>
            <w:r>
              <w:rPr>
                <w:noProof/>
              </w:rPr>
              <w:pict>
                <v:roundrect id="_x0000_s1073" style="position:absolute;left:0;text-align:left;margin-left:3.45pt;margin-top:10.35pt;width:274.7pt;height:516.55pt;z-index:251676160" arcsize="10923f" fillcolor="aqua">
                  <v:textbox style="mso-next-textbox:#_x0000_s1073">
                    <w:txbxContent>
                      <w:p w:rsidR="00042836" w:rsidRPr="00B17F2B" w:rsidRDefault="00042836" w:rsidP="00DE6462">
                        <w:pPr>
                          <w:jc w:val="center"/>
                          <w:rPr>
                            <w:b/>
                            <w:sz w:val="32"/>
                            <w:szCs w:val="32"/>
                          </w:rPr>
                        </w:pPr>
                        <w:r w:rsidRPr="00B17F2B">
                          <w:rPr>
                            <w:b/>
                            <w:sz w:val="32"/>
                            <w:szCs w:val="32"/>
                          </w:rPr>
                          <w:t>Повышение качества</w:t>
                        </w:r>
                      </w:p>
                      <w:p w:rsidR="00042836" w:rsidRPr="002C4DF1" w:rsidRDefault="00042836" w:rsidP="002C4DF1">
                        <w:pPr>
                          <w:jc w:val="center"/>
                          <w:rPr>
                            <w:b/>
                            <w:sz w:val="32"/>
                            <w:szCs w:val="32"/>
                          </w:rPr>
                        </w:pPr>
                        <w:r>
                          <w:rPr>
                            <w:b/>
                            <w:sz w:val="32"/>
                            <w:szCs w:val="32"/>
                          </w:rPr>
                          <w:t xml:space="preserve"> жизни населения</w:t>
                        </w:r>
                      </w:p>
                      <w:p w:rsidR="00042836" w:rsidRPr="007F716B" w:rsidRDefault="00042836" w:rsidP="007B4092">
                        <w:pPr>
                          <w:jc w:val="center"/>
                          <w:rPr>
                            <w:b/>
                            <w:i/>
                            <w:sz w:val="28"/>
                            <w:szCs w:val="28"/>
                          </w:rPr>
                        </w:pPr>
                        <w:r w:rsidRPr="00424135">
                          <w:rPr>
                            <w:b/>
                            <w:i/>
                            <w:sz w:val="32"/>
                            <w:szCs w:val="32"/>
                          </w:rPr>
                          <w:t>102 586,0</w:t>
                        </w:r>
                        <w:r w:rsidRPr="007F716B">
                          <w:rPr>
                            <w:b/>
                            <w:i/>
                            <w:sz w:val="28"/>
                            <w:szCs w:val="28"/>
                          </w:rPr>
                          <w:t xml:space="preserve"> тыс. рублей ил</w:t>
                        </w:r>
                        <w:r>
                          <w:rPr>
                            <w:b/>
                            <w:i/>
                            <w:sz w:val="28"/>
                            <w:szCs w:val="28"/>
                          </w:rPr>
                          <w:t>и 72,05</w:t>
                        </w:r>
                        <w:r w:rsidRPr="007F716B">
                          <w:rPr>
                            <w:b/>
                            <w:i/>
                            <w:sz w:val="28"/>
                            <w:szCs w:val="28"/>
                          </w:rPr>
                          <w:t>% к расходам  МП</w:t>
                        </w:r>
                      </w:p>
                      <w:p w:rsidR="00042836" w:rsidRPr="000D1733" w:rsidRDefault="00042836" w:rsidP="007B4092">
                        <w:pPr>
                          <w:jc w:val="center"/>
                          <w:rPr>
                            <w:b/>
                            <w:sz w:val="20"/>
                            <w:szCs w:val="20"/>
                          </w:rPr>
                        </w:pPr>
                      </w:p>
                      <w:p w:rsidR="00042836" w:rsidRPr="00B10150" w:rsidRDefault="00042836" w:rsidP="007B4092">
                        <w:pPr>
                          <w:jc w:val="center"/>
                          <w:rPr>
                            <w:b/>
                            <w:i/>
                          </w:rPr>
                        </w:pPr>
                      </w:p>
                      <w:p w:rsidR="00042836" w:rsidRPr="00B10150" w:rsidRDefault="00042836" w:rsidP="00DE6462">
                        <w:pPr>
                          <w:jc w:val="center"/>
                          <w:rPr>
                            <w:b/>
                            <w:i/>
                            <w:sz w:val="28"/>
                            <w:szCs w:val="28"/>
                          </w:rPr>
                        </w:pPr>
                        <w:r w:rsidRPr="00B10150">
                          <w:rPr>
                            <w:b/>
                            <w:i/>
                            <w:sz w:val="28"/>
                            <w:szCs w:val="28"/>
                          </w:rPr>
                          <w:t xml:space="preserve">«Героико-патриотическое воспитание молодежи» </w:t>
                        </w:r>
                      </w:p>
                      <w:p w:rsidR="00042836" w:rsidRPr="00B10150" w:rsidRDefault="00042836" w:rsidP="007B4092">
                        <w:pPr>
                          <w:jc w:val="center"/>
                          <w:rPr>
                            <w:b/>
                            <w:i/>
                          </w:rPr>
                        </w:pPr>
                        <w:r w:rsidRPr="00B10150">
                          <w:rPr>
                            <w:b/>
                            <w:i/>
                          </w:rPr>
                          <w:t>80,0 т.р.(0,</w:t>
                        </w:r>
                        <w:r>
                          <w:rPr>
                            <w:b/>
                            <w:i/>
                          </w:rPr>
                          <w:t>06</w:t>
                        </w:r>
                        <w:r w:rsidRPr="00B10150">
                          <w:rPr>
                            <w:b/>
                            <w:i/>
                          </w:rPr>
                          <w:t xml:space="preserve"> % к расходам МП)</w:t>
                        </w:r>
                      </w:p>
                      <w:p w:rsidR="00042836" w:rsidRPr="00B10150" w:rsidRDefault="00042836" w:rsidP="007B4092">
                        <w:pPr>
                          <w:jc w:val="center"/>
                          <w:rPr>
                            <w:b/>
                            <w:i/>
                          </w:rPr>
                        </w:pPr>
                      </w:p>
                      <w:p w:rsidR="00042836" w:rsidRPr="00B10150" w:rsidRDefault="00042836" w:rsidP="00071546">
                        <w:pPr>
                          <w:jc w:val="center"/>
                          <w:rPr>
                            <w:b/>
                            <w:i/>
                          </w:rPr>
                        </w:pPr>
                        <w:r w:rsidRPr="00B10150">
                          <w:rPr>
                            <w:b/>
                            <w:i/>
                            <w:sz w:val="28"/>
                            <w:szCs w:val="28"/>
                          </w:rPr>
                          <w:t>«Молодежь Глинковского района»</w:t>
                        </w:r>
                        <w:r w:rsidRPr="00B10150">
                          <w:rPr>
                            <w:b/>
                            <w:i/>
                          </w:rPr>
                          <w:t xml:space="preserve"> -</w:t>
                        </w:r>
                      </w:p>
                      <w:p w:rsidR="00042836" w:rsidRPr="00B10150" w:rsidRDefault="00042836" w:rsidP="007B4092">
                        <w:pPr>
                          <w:jc w:val="center"/>
                          <w:rPr>
                            <w:b/>
                            <w:i/>
                          </w:rPr>
                        </w:pPr>
                        <w:r>
                          <w:rPr>
                            <w:b/>
                            <w:i/>
                          </w:rPr>
                          <w:t>60,0</w:t>
                        </w:r>
                        <w:r w:rsidRPr="00B10150">
                          <w:rPr>
                            <w:b/>
                            <w:i/>
                          </w:rPr>
                          <w:t xml:space="preserve"> т.р. (0,04 % к расходам МП)</w:t>
                        </w:r>
                      </w:p>
                      <w:p w:rsidR="00042836" w:rsidRPr="00B10150" w:rsidRDefault="00042836" w:rsidP="007B4092">
                        <w:pPr>
                          <w:jc w:val="center"/>
                          <w:rPr>
                            <w:b/>
                            <w:i/>
                          </w:rPr>
                        </w:pPr>
                      </w:p>
                      <w:p w:rsidR="00042836" w:rsidRPr="00B10150" w:rsidRDefault="00042836" w:rsidP="00071546">
                        <w:pPr>
                          <w:jc w:val="center"/>
                          <w:rPr>
                            <w:b/>
                            <w:i/>
                            <w:sz w:val="28"/>
                            <w:szCs w:val="28"/>
                          </w:rPr>
                        </w:pPr>
                        <w:r w:rsidRPr="00B10150">
                          <w:rPr>
                            <w:b/>
                            <w:i/>
                            <w:sz w:val="28"/>
                            <w:szCs w:val="28"/>
                          </w:rPr>
                          <w:t xml:space="preserve"> «Развитие физической культуры и спорта»-</w:t>
                        </w:r>
                      </w:p>
                      <w:p w:rsidR="00042836" w:rsidRPr="00B10150" w:rsidRDefault="00042836" w:rsidP="007B4092">
                        <w:pPr>
                          <w:jc w:val="center"/>
                          <w:rPr>
                            <w:b/>
                            <w:i/>
                          </w:rPr>
                        </w:pPr>
                        <w:r w:rsidRPr="00B10150">
                          <w:rPr>
                            <w:b/>
                            <w:i/>
                          </w:rPr>
                          <w:t>9</w:t>
                        </w:r>
                        <w:r>
                          <w:rPr>
                            <w:b/>
                            <w:i/>
                          </w:rPr>
                          <w:t>7,0</w:t>
                        </w:r>
                        <w:r w:rsidRPr="00B10150">
                          <w:rPr>
                            <w:b/>
                            <w:i/>
                          </w:rPr>
                          <w:t xml:space="preserve"> т.р. (0,</w:t>
                        </w:r>
                        <w:r>
                          <w:rPr>
                            <w:b/>
                            <w:i/>
                          </w:rPr>
                          <w:t>07</w:t>
                        </w:r>
                        <w:r w:rsidRPr="00B10150">
                          <w:rPr>
                            <w:b/>
                            <w:i/>
                          </w:rPr>
                          <w:t xml:space="preserve"> % к расходам МП)</w:t>
                        </w:r>
                      </w:p>
                      <w:p w:rsidR="00042836" w:rsidRPr="00B10150" w:rsidRDefault="00042836" w:rsidP="00071546">
                        <w:pPr>
                          <w:rPr>
                            <w:b/>
                            <w:i/>
                          </w:rPr>
                        </w:pPr>
                      </w:p>
                      <w:p w:rsidR="00042836" w:rsidRPr="00B10150" w:rsidRDefault="00042836" w:rsidP="00071546">
                        <w:pPr>
                          <w:jc w:val="center"/>
                          <w:rPr>
                            <w:b/>
                            <w:i/>
                          </w:rPr>
                        </w:pPr>
                        <w:r w:rsidRPr="00B10150">
                          <w:rPr>
                            <w:b/>
                            <w:i/>
                            <w:sz w:val="28"/>
                            <w:szCs w:val="28"/>
                          </w:rPr>
                          <w:t>«Развитие системы образования»</w:t>
                        </w:r>
                        <w:r w:rsidRPr="00B10150">
                          <w:rPr>
                            <w:b/>
                            <w:i/>
                          </w:rPr>
                          <w:t>-</w:t>
                        </w:r>
                      </w:p>
                      <w:p w:rsidR="00042836" w:rsidRPr="00B10150" w:rsidRDefault="00042836" w:rsidP="007B4092">
                        <w:pPr>
                          <w:ind w:left="-142" w:firstLine="142"/>
                          <w:jc w:val="center"/>
                          <w:rPr>
                            <w:b/>
                            <w:i/>
                          </w:rPr>
                        </w:pPr>
                        <w:r w:rsidRPr="00B10150">
                          <w:rPr>
                            <w:b/>
                            <w:i/>
                          </w:rPr>
                          <w:t>7</w:t>
                        </w:r>
                        <w:r>
                          <w:rPr>
                            <w:b/>
                            <w:i/>
                          </w:rPr>
                          <w:t>6 742,5</w:t>
                        </w:r>
                        <w:r w:rsidRPr="00B10150">
                          <w:rPr>
                            <w:b/>
                            <w:i/>
                          </w:rPr>
                          <w:t xml:space="preserve"> т.р.(5</w:t>
                        </w:r>
                        <w:r>
                          <w:rPr>
                            <w:b/>
                            <w:i/>
                          </w:rPr>
                          <w:t>3,9</w:t>
                        </w:r>
                        <w:r w:rsidRPr="00B10150">
                          <w:rPr>
                            <w:b/>
                            <w:i/>
                          </w:rPr>
                          <w:t xml:space="preserve"> % к расходам МП)</w:t>
                        </w:r>
                      </w:p>
                      <w:p w:rsidR="00042836" w:rsidRPr="00B10150" w:rsidRDefault="00042836" w:rsidP="007B4092">
                        <w:pPr>
                          <w:jc w:val="center"/>
                          <w:rPr>
                            <w:b/>
                            <w:i/>
                          </w:rPr>
                        </w:pPr>
                      </w:p>
                      <w:p w:rsidR="00042836" w:rsidRPr="00B10150" w:rsidRDefault="00042836" w:rsidP="00071546">
                        <w:pPr>
                          <w:jc w:val="center"/>
                          <w:rPr>
                            <w:b/>
                            <w:i/>
                          </w:rPr>
                        </w:pPr>
                        <w:r w:rsidRPr="00B10150">
                          <w:rPr>
                            <w:b/>
                            <w:i/>
                            <w:sz w:val="28"/>
                            <w:szCs w:val="28"/>
                          </w:rPr>
                          <w:t xml:space="preserve"> «Детство»</w:t>
                        </w:r>
                        <w:r w:rsidRPr="00B10150">
                          <w:rPr>
                            <w:b/>
                            <w:i/>
                          </w:rPr>
                          <w:t xml:space="preserve"> -</w:t>
                        </w:r>
                      </w:p>
                      <w:p w:rsidR="00042836" w:rsidRPr="00B10150" w:rsidRDefault="00042836" w:rsidP="007B4092">
                        <w:pPr>
                          <w:jc w:val="center"/>
                          <w:rPr>
                            <w:b/>
                            <w:i/>
                          </w:rPr>
                        </w:pPr>
                        <w:r w:rsidRPr="00B10150">
                          <w:rPr>
                            <w:b/>
                            <w:i/>
                          </w:rPr>
                          <w:t>239,0 т.р. (0,2 % к расходам МП)</w:t>
                        </w:r>
                      </w:p>
                      <w:p w:rsidR="00042836" w:rsidRPr="00B10150" w:rsidRDefault="00042836" w:rsidP="007B4092">
                        <w:pPr>
                          <w:jc w:val="center"/>
                          <w:rPr>
                            <w:b/>
                            <w:i/>
                          </w:rPr>
                        </w:pPr>
                      </w:p>
                      <w:p w:rsidR="00042836" w:rsidRPr="00B10150" w:rsidRDefault="00042836" w:rsidP="00071546">
                        <w:pPr>
                          <w:jc w:val="center"/>
                          <w:rPr>
                            <w:b/>
                            <w:i/>
                          </w:rPr>
                        </w:pPr>
                        <w:r w:rsidRPr="00B10150">
                          <w:rPr>
                            <w:b/>
                            <w:i/>
                          </w:rPr>
                          <w:t xml:space="preserve"> </w:t>
                        </w:r>
                        <w:r w:rsidRPr="00B10150">
                          <w:rPr>
                            <w:b/>
                            <w:i/>
                            <w:sz w:val="28"/>
                            <w:szCs w:val="28"/>
                          </w:rPr>
                          <w:t>«Развитие культуры»</w:t>
                        </w:r>
                        <w:r w:rsidRPr="00B10150">
                          <w:rPr>
                            <w:b/>
                            <w:i/>
                          </w:rPr>
                          <w:t>-</w:t>
                        </w:r>
                      </w:p>
                      <w:p w:rsidR="00042836" w:rsidRPr="00B10150" w:rsidRDefault="00042836" w:rsidP="00B17F2B">
                        <w:pPr>
                          <w:ind w:left="-142" w:firstLine="142"/>
                          <w:jc w:val="center"/>
                          <w:rPr>
                            <w:b/>
                            <w:i/>
                          </w:rPr>
                        </w:pPr>
                        <w:r w:rsidRPr="00B10150">
                          <w:rPr>
                            <w:b/>
                            <w:i/>
                          </w:rPr>
                          <w:t>2</w:t>
                        </w:r>
                        <w:r>
                          <w:rPr>
                            <w:b/>
                            <w:i/>
                          </w:rPr>
                          <w:t xml:space="preserve">5 258,5 </w:t>
                        </w:r>
                        <w:r w:rsidRPr="00B10150">
                          <w:rPr>
                            <w:b/>
                            <w:i/>
                          </w:rPr>
                          <w:t>т.р.(17</w:t>
                        </w:r>
                        <w:r>
                          <w:rPr>
                            <w:b/>
                            <w:i/>
                          </w:rPr>
                          <w:t>,7</w:t>
                        </w:r>
                        <w:r w:rsidRPr="00B10150">
                          <w:rPr>
                            <w:b/>
                            <w:i/>
                          </w:rPr>
                          <w:t xml:space="preserve"> % к расходам МП)</w:t>
                        </w:r>
                      </w:p>
                      <w:p w:rsidR="00042836" w:rsidRPr="00B10150" w:rsidRDefault="00042836" w:rsidP="007B4092">
                        <w:pPr>
                          <w:jc w:val="center"/>
                          <w:rPr>
                            <w:b/>
                            <w:i/>
                          </w:rPr>
                        </w:pPr>
                      </w:p>
                      <w:p w:rsidR="00042836" w:rsidRPr="00B10150" w:rsidRDefault="00042836" w:rsidP="007B4092">
                        <w:pPr>
                          <w:jc w:val="center"/>
                          <w:rPr>
                            <w:b/>
                            <w:i/>
                            <w:sz w:val="28"/>
                            <w:szCs w:val="28"/>
                          </w:rPr>
                        </w:pPr>
                        <w:r w:rsidRPr="00B10150">
                          <w:rPr>
                            <w:b/>
                            <w:i/>
                            <w:sz w:val="28"/>
                            <w:szCs w:val="28"/>
                          </w:rPr>
                          <w:t>«Демографическое развитие»</w:t>
                        </w:r>
                        <w:r w:rsidRPr="00B10150">
                          <w:rPr>
                            <w:b/>
                            <w:i/>
                          </w:rPr>
                          <w:t>-</w:t>
                        </w:r>
                        <w:r w:rsidRPr="00B10150">
                          <w:rPr>
                            <w:b/>
                            <w:i/>
                            <w:sz w:val="28"/>
                            <w:szCs w:val="28"/>
                          </w:rPr>
                          <w:t xml:space="preserve"> </w:t>
                        </w:r>
                      </w:p>
                      <w:p w:rsidR="00042836" w:rsidRPr="00B10150" w:rsidRDefault="00042836" w:rsidP="007B4092">
                        <w:pPr>
                          <w:jc w:val="center"/>
                          <w:rPr>
                            <w:b/>
                            <w:i/>
                          </w:rPr>
                        </w:pPr>
                        <w:r w:rsidRPr="00B10150">
                          <w:rPr>
                            <w:b/>
                            <w:i/>
                          </w:rPr>
                          <w:t>10,0 т.р. (0,01 % к расходам МП)</w:t>
                        </w:r>
                      </w:p>
                      <w:p w:rsidR="00042836" w:rsidRPr="00B10150" w:rsidRDefault="00042836" w:rsidP="007B4092">
                        <w:pPr>
                          <w:jc w:val="center"/>
                          <w:rPr>
                            <w:b/>
                            <w:i/>
                          </w:rPr>
                        </w:pPr>
                      </w:p>
                      <w:p w:rsidR="00042836" w:rsidRPr="00B10150" w:rsidRDefault="00042836" w:rsidP="00B547A0">
                        <w:pPr>
                          <w:ind w:left="-284"/>
                          <w:jc w:val="center"/>
                          <w:rPr>
                            <w:b/>
                            <w:i/>
                          </w:rPr>
                        </w:pPr>
                        <w:r w:rsidRPr="00B10150">
                          <w:rPr>
                            <w:b/>
                            <w:i/>
                          </w:rPr>
                          <w:t xml:space="preserve"> «</w:t>
                        </w:r>
                        <w:r w:rsidRPr="00B10150">
                          <w:rPr>
                            <w:b/>
                            <w:i/>
                            <w:sz w:val="28"/>
                            <w:szCs w:val="28"/>
                          </w:rPr>
                          <w:t>Обеспечение жильем молодых семей</w:t>
                        </w:r>
                        <w:r w:rsidRPr="00B10150">
                          <w:rPr>
                            <w:b/>
                            <w:i/>
                          </w:rPr>
                          <w:t>»</w:t>
                        </w:r>
                      </w:p>
                      <w:p w:rsidR="00042836" w:rsidRPr="00B10150" w:rsidRDefault="00042836" w:rsidP="007B4092">
                        <w:pPr>
                          <w:jc w:val="center"/>
                          <w:rPr>
                            <w:b/>
                            <w:i/>
                          </w:rPr>
                        </w:pPr>
                        <w:r>
                          <w:rPr>
                            <w:b/>
                            <w:i/>
                          </w:rPr>
                          <w:t>99,0</w:t>
                        </w:r>
                        <w:r w:rsidRPr="00B10150">
                          <w:rPr>
                            <w:b/>
                            <w:i/>
                          </w:rPr>
                          <w:t xml:space="preserve"> т.р. (0,</w:t>
                        </w:r>
                        <w:r>
                          <w:rPr>
                            <w:b/>
                            <w:i/>
                          </w:rPr>
                          <w:t>07</w:t>
                        </w:r>
                        <w:r w:rsidRPr="00B10150">
                          <w:rPr>
                            <w:b/>
                            <w:i/>
                          </w:rPr>
                          <w:t xml:space="preserve"> % к расходам МП)</w:t>
                        </w:r>
                      </w:p>
                      <w:p w:rsidR="00042836" w:rsidRPr="00B17F2B" w:rsidRDefault="00042836" w:rsidP="000D1733">
                        <w:pPr>
                          <w:jc w:val="center"/>
                          <w:rPr>
                            <w:sz w:val="28"/>
                            <w:szCs w:val="28"/>
                          </w:rPr>
                        </w:pPr>
                      </w:p>
                      <w:p w:rsidR="00042836" w:rsidRPr="00B17F2B" w:rsidRDefault="00042836" w:rsidP="000D1733">
                        <w:pPr>
                          <w:rPr>
                            <w:b/>
                            <w:i/>
                            <w:sz w:val="28"/>
                            <w:szCs w:val="28"/>
                          </w:rPr>
                        </w:pPr>
                      </w:p>
                      <w:p w:rsidR="00042836" w:rsidRPr="00B17F2B" w:rsidRDefault="00042836" w:rsidP="00231F36">
                        <w:pPr>
                          <w:jc w:val="center"/>
                          <w:rPr>
                            <w:b/>
                            <w:i/>
                            <w:sz w:val="28"/>
                            <w:szCs w:val="28"/>
                          </w:rPr>
                        </w:pPr>
                      </w:p>
                      <w:p w:rsidR="00042836" w:rsidRPr="00B17F2B" w:rsidRDefault="00042836" w:rsidP="000D1733">
                        <w:pPr>
                          <w:jc w:val="center"/>
                          <w:rPr>
                            <w:sz w:val="28"/>
                            <w:szCs w:val="28"/>
                          </w:rPr>
                        </w:pPr>
                      </w:p>
                    </w:txbxContent>
                  </v:textbox>
                </v:roundrect>
              </w:pict>
            </w:r>
          </w:p>
          <w:p w:rsidR="00042836" w:rsidRDefault="00042836" w:rsidP="00775227">
            <w:pPr>
              <w:shd w:val="clear" w:color="auto" w:fill="E265FF"/>
              <w:ind w:left="34" w:hanging="34"/>
              <w:jc w:val="center"/>
              <w:rPr>
                <w:sz w:val="28"/>
                <w:szCs w:val="28"/>
              </w:rPr>
            </w:pPr>
            <w:r>
              <w:rPr>
                <w:noProof/>
              </w:rPr>
              <w:pict>
                <v:roundrect id="_x0000_s1074" style="position:absolute;left:0;text-align:left;margin-left:284.9pt;margin-top:-.4pt;width:264.75pt;height:502.2pt;z-index:251674112" arcsize="10923f" fillcolor="#f9f">
                  <v:textbox style="mso-next-textbox:#_x0000_s1074">
                    <w:txbxContent>
                      <w:p w:rsidR="00042836" w:rsidRDefault="00042836" w:rsidP="00B547A0">
                        <w:pPr>
                          <w:jc w:val="center"/>
                          <w:rPr>
                            <w:b/>
                            <w:sz w:val="32"/>
                            <w:szCs w:val="32"/>
                          </w:rPr>
                        </w:pPr>
                        <w:r>
                          <w:rPr>
                            <w:b/>
                            <w:sz w:val="32"/>
                            <w:szCs w:val="32"/>
                          </w:rPr>
                          <w:t xml:space="preserve">Устойчивое </w:t>
                        </w:r>
                        <w:r w:rsidRPr="00B17F2B">
                          <w:rPr>
                            <w:b/>
                            <w:sz w:val="32"/>
                            <w:szCs w:val="32"/>
                          </w:rPr>
                          <w:t>развитие экономики и инфраструктуры</w:t>
                        </w:r>
                      </w:p>
                      <w:p w:rsidR="00042836" w:rsidRPr="007F716B" w:rsidRDefault="00042836" w:rsidP="00B547A0">
                        <w:pPr>
                          <w:jc w:val="center"/>
                          <w:rPr>
                            <w:b/>
                            <w:i/>
                            <w:sz w:val="28"/>
                            <w:szCs w:val="28"/>
                          </w:rPr>
                        </w:pPr>
                        <w:r w:rsidRPr="00B17F2B">
                          <w:rPr>
                            <w:b/>
                            <w:sz w:val="32"/>
                            <w:szCs w:val="32"/>
                          </w:rPr>
                          <w:t xml:space="preserve"> </w:t>
                        </w:r>
                        <w:r w:rsidRPr="00424135">
                          <w:rPr>
                            <w:b/>
                            <w:i/>
                            <w:sz w:val="32"/>
                            <w:szCs w:val="32"/>
                          </w:rPr>
                          <w:t>2 489,4</w:t>
                        </w:r>
                        <w:r w:rsidRPr="007F716B">
                          <w:rPr>
                            <w:b/>
                            <w:i/>
                            <w:sz w:val="28"/>
                            <w:szCs w:val="28"/>
                          </w:rPr>
                          <w:t xml:space="preserve"> тыс. рублей или </w:t>
                        </w:r>
                        <w:r>
                          <w:rPr>
                            <w:b/>
                            <w:i/>
                            <w:sz w:val="28"/>
                            <w:szCs w:val="28"/>
                          </w:rPr>
                          <w:t>1,76</w:t>
                        </w:r>
                        <w:r w:rsidRPr="007F716B">
                          <w:rPr>
                            <w:b/>
                            <w:i/>
                            <w:sz w:val="28"/>
                            <w:szCs w:val="28"/>
                          </w:rPr>
                          <w:t>% к расходам МП</w:t>
                        </w:r>
                      </w:p>
                      <w:p w:rsidR="00042836" w:rsidRPr="00B17F2B" w:rsidRDefault="00042836" w:rsidP="00B547A0">
                        <w:pPr>
                          <w:jc w:val="center"/>
                          <w:rPr>
                            <w:b/>
                            <w:sz w:val="32"/>
                            <w:szCs w:val="32"/>
                          </w:rPr>
                        </w:pPr>
                      </w:p>
                      <w:p w:rsidR="00042836" w:rsidRPr="00B10150" w:rsidRDefault="00042836" w:rsidP="00B547A0">
                        <w:pPr>
                          <w:ind w:left="-142" w:firstLine="142"/>
                          <w:jc w:val="center"/>
                          <w:rPr>
                            <w:b/>
                            <w:i/>
                            <w:sz w:val="28"/>
                            <w:szCs w:val="28"/>
                          </w:rPr>
                        </w:pPr>
                        <w:r w:rsidRPr="00B10150">
                          <w:rPr>
                            <w:b/>
                            <w:i/>
                            <w:sz w:val="28"/>
                            <w:szCs w:val="28"/>
                          </w:rPr>
                          <w:t xml:space="preserve">«Развитие субъектов малого </w:t>
                        </w:r>
                      </w:p>
                      <w:p w:rsidR="00042836" w:rsidRPr="00B10150" w:rsidRDefault="00042836" w:rsidP="00B547A0">
                        <w:pPr>
                          <w:ind w:left="-142" w:firstLine="142"/>
                          <w:jc w:val="center"/>
                          <w:rPr>
                            <w:b/>
                            <w:i/>
                          </w:rPr>
                        </w:pPr>
                        <w:r w:rsidRPr="00B10150">
                          <w:rPr>
                            <w:b/>
                            <w:i/>
                            <w:sz w:val="28"/>
                            <w:szCs w:val="28"/>
                          </w:rPr>
                          <w:t>и среднего предпринимательства»</w:t>
                        </w:r>
                        <w:r w:rsidRPr="00B10150">
                          <w:rPr>
                            <w:b/>
                            <w:i/>
                          </w:rPr>
                          <w:t>-</w:t>
                        </w:r>
                      </w:p>
                      <w:p w:rsidR="00042836" w:rsidRPr="00B10150" w:rsidRDefault="00042836" w:rsidP="00B547A0">
                        <w:pPr>
                          <w:ind w:left="-142" w:firstLine="142"/>
                          <w:jc w:val="center"/>
                          <w:rPr>
                            <w:b/>
                            <w:i/>
                          </w:rPr>
                        </w:pPr>
                        <w:r w:rsidRPr="00B10150">
                          <w:rPr>
                            <w:b/>
                            <w:i/>
                          </w:rPr>
                          <w:t>54,0 т.р.(0,04 % к расходам МП)</w:t>
                        </w:r>
                      </w:p>
                      <w:p w:rsidR="00042836" w:rsidRPr="00B10150" w:rsidRDefault="00042836" w:rsidP="00B17F2B"/>
                      <w:p w:rsidR="00042836" w:rsidRPr="00B10150" w:rsidRDefault="00042836" w:rsidP="00B547A0">
                        <w:pPr>
                          <w:ind w:left="-142" w:firstLine="142"/>
                          <w:jc w:val="center"/>
                          <w:rPr>
                            <w:b/>
                            <w:i/>
                            <w:sz w:val="28"/>
                            <w:szCs w:val="28"/>
                          </w:rPr>
                        </w:pPr>
                        <w:r w:rsidRPr="00B10150">
                          <w:rPr>
                            <w:b/>
                            <w:i/>
                            <w:sz w:val="28"/>
                            <w:szCs w:val="28"/>
                          </w:rPr>
                          <w:t xml:space="preserve">«Энергосбережение и повышение </w:t>
                        </w:r>
                      </w:p>
                      <w:p w:rsidR="00042836" w:rsidRPr="00B10150" w:rsidRDefault="00042836" w:rsidP="00B547A0">
                        <w:pPr>
                          <w:ind w:left="-142" w:firstLine="142"/>
                          <w:jc w:val="center"/>
                          <w:rPr>
                            <w:b/>
                            <w:i/>
                          </w:rPr>
                        </w:pPr>
                        <w:r w:rsidRPr="00B10150">
                          <w:rPr>
                            <w:b/>
                            <w:i/>
                            <w:sz w:val="28"/>
                            <w:szCs w:val="28"/>
                          </w:rPr>
                          <w:t xml:space="preserve">энергетической эффективности» </w:t>
                        </w:r>
                      </w:p>
                      <w:p w:rsidR="00042836" w:rsidRPr="00B10150" w:rsidRDefault="00042836" w:rsidP="00B547A0">
                        <w:pPr>
                          <w:jc w:val="center"/>
                          <w:rPr>
                            <w:b/>
                            <w:i/>
                          </w:rPr>
                        </w:pPr>
                        <w:r w:rsidRPr="00B10150">
                          <w:rPr>
                            <w:b/>
                            <w:i/>
                          </w:rPr>
                          <w:t>50,0 т.р. (0,04 % к расходам МП)</w:t>
                        </w:r>
                      </w:p>
                      <w:p w:rsidR="00042836" w:rsidRPr="00B10150" w:rsidRDefault="00042836" w:rsidP="00B547A0">
                        <w:pPr>
                          <w:jc w:val="center"/>
                          <w:rPr>
                            <w:b/>
                            <w:i/>
                          </w:rPr>
                        </w:pPr>
                      </w:p>
                      <w:p w:rsidR="00042836" w:rsidRPr="00B10150" w:rsidRDefault="00042836" w:rsidP="00B547A0">
                        <w:pPr>
                          <w:ind w:left="-142" w:firstLine="142"/>
                          <w:jc w:val="center"/>
                          <w:rPr>
                            <w:b/>
                            <w:i/>
                            <w:sz w:val="28"/>
                            <w:szCs w:val="28"/>
                          </w:rPr>
                        </w:pPr>
                        <w:r w:rsidRPr="00B10150">
                          <w:rPr>
                            <w:b/>
                            <w:i/>
                            <w:sz w:val="28"/>
                            <w:szCs w:val="28"/>
                          </w:rPr>
                          <w:t xml:space="preserve">«Вовлечение в оборот неиспользуемых земель </w:t>
                        </w:r>
                      </w:p>
                      <w:p w:rsidR="00042836" w:rsidRPr="00B10150" w:rsidRDefault="00042836" w:rsidP="00B547A0">
                        <w:pPr>
                          <w:ind w:left="-142" w:firstLine="142"/>
                          <w:jc w:val="center"/>
                          <w:rPr>
                            <w:b/>
                            <w:i/>
                          </w:rPr>
                        </w:pPr>
                        <w:r w:rsidRPr="00B10150">
                          <w:rPr>
                            <w:b/>
                            <w:i/>
                            <w:sz w:val="28"/>
                            <w:szCs w:val="28"/>
                          </w:rPr>
                          <w:t>с</w:t>
                        </w:r>
                        <w:r>
                          <w:rPr>
                            <w:b/>
                            <w:i/>
                            <w:sz w:val="28"/>
                            <w:szCs w:val="28"/>
                          </w:rPr>
                          <w:t>/х</w:t>
                        </w:r>
                        <w:r w:rsidRPr="00B10150">
                          <w:rPr>
                            <w:b/>
                            <w:i/>
                            <w:sz w:val="28"/>
                            <w:szCs w:val="28"/>
                          </w:rPr>
                          <w:t xml:space="preserve"> назначения»</w:t>
                        </w:r>
                        <w:r w:rsidRPr="00B10150">
                          <w:rPr>
                            <w:b/>
                            <w:i/>
                          </w:rPr>
                          <w:t>-</w:t>
                        </w:r>
                      </w:p>
                      <w:p w:rsidR="00042836" w:rsidRPr="00B10150" w:rsidRDefault="00042836" w:rsidP="00B547A0">
                        <w:pPr>
                          <w:ind w:left="-142" w:firstLine="142"/>
                          <w:jc w:val="center"/>
                          <w:rPr>
                            <w:b/>
                            <w:i/>
                          </w:rPr>
                        </w:pPr>
                        <w:r w:rsidRPr="00B10150">
                          <w:rPr>
                            <w:b/>
                            <w:i/>
                          </w:rPr>
                          <w:t>50,0 т.р. (0,04 % к расходам МП)</w:t>
                        </w:r>
                      </w:p>
                      <w:p w:rsidR="00042836" w:rsidRPr="00B10150" w:rsidRDefault="00042836" w:rsidP="00B547A0">
                        <w:pPr>
                          <w:ind w:left="-142" w:firstLine="142"/>
                          <w:jc w:val="center"/>
                          <w:rPr>
                            <w:b/>
                            <w:i/>
                          </w:rPr>
                        </w:pPr>
                      </w:p>
                      <w:p w:rsidR="00042836" w:rsidRPr="00B10150" w:rsidRDefault="00042836" w:rsidP="00B547A0">
                        <w:pPr>
                          <w:ind w:left="-142" w:firstLine="142"/>
                          <w:jc w:val="center"/>
                          <w:rPr>
                            <w:b/>
                            <w:i/>
                            <w:sz w:val="28"/>
                            <w:szCs w:val="28"/>
                          </w:rPr>
                        </w:pPr>
                        <w:r w:rsidRPr="00B10150">
                          <w:rPr>
                            <w:b/>
                            <w:i/>
                            <w:sz w:val="28"/>
                            <w:szCs w:val="28"/>
                          </w:rPr>
                          <w:t>«Создание беспрепятственного доступа лиц с ограниченными возможностями»</w:t>
                        </w:r>
                      </w:p>
                      <w:p w:rsidR="00042836" w:rsidRPr="00B10150" w:rsidRDefault="00042836" w:rsidP="00B547A0">
                        <w:pPr>
                          <w:jc w:val="center"/>
                          <w:rPr>
                            <w:b/>
                            <w:i/>
                          </w:rPr>
                        </w:pPr>
                        <w:r w:rsidRPr="00B10150">
                          <w:rPr>
                            <w:b/>
                            <w:i/>
                          </w:rPr>
                          <w:t>50,0 т.р. (0,04 % к расходам МП</w:t>
                        </w:r>
                      </w:p>
                      <w:p w:rsidR="00042836" w:rsidRPr="00B10150" w:rsidRDefault="00042836" w:rsidP="00B547A0">
                        <w:pPr>
                          <w:jc w:val="center"/>
                          <w:rPr>
                            <w:b/>
                            <w:i/>
                          </w:rPr>
                        </w:pPr>
                      </w:p>
                      <w:p w:rsidR="00042836" w:rsidRPr="00B10150" w:rsidRDefault="00042836" w:rsidP="00B547A0">
                        <w:pPr>
                          <w:rPr>
                            <w:b/>
                            <w:i/>
                          </w:rPr>
                        </w:pPr>
                      </w:p>
                      <w:p w:rsidR="00042836" w:rsidRPr="009619E2" w:rsidRDefault="00042836" w:rsidP="00B547A0">
                        <w:pPr>
                          <w:ind w:left="-142" w:firstLine="142"/>
                          <w:jc w:val="center"/>
                          <w:rPr>
                            <w:b/>
                            <w:i/>
                            <w:sz w:val="28"/>
                            <w:szCs w:val="28"/>
                          </w:rPr>
                        </w:pPr>
                        <w:r w:rsidRPr="009619E2">
                          <w:rPr>
                            <w:b/>
                            <w:i/>
                            <w:sz w:val="28"/>
                            <w:szCs w:val="28"/>
                          </w:rPr>
                          <w:t>«Развитие дорожно-транспортного комплекса»-</w:t>
                        </w:r>
                      </w:p>
                      <w:p w:rsidR="00042836" w:rsidRPr="00B10150" w:rsidRDefault="00042836" w:rsidP="00B547A0">
                        <w:pPr>
                          <w:ind w:left="-142"/>
                          <w:jc w:val="center"/>
                          <w:rPr>
                            <w:b/>
                            <w:i/>
                          </w:rPr>
                        </w:pPr>
                        <w:r w:rsidRPr="00B10150">
                          <w:rPr>
                            <w:b/>
                            <w:i/>
                          </w:rPr>
                          <w:t>2</w:t>
                        </w:r>
                        <w:r>
                          <w:rPr>
                            <w:b/>
                            <w:i/>
                          </w:rPr>
                          <w:t> 285,4</w:t>
                        </w:r>
                        <w:r w:rsidRPr="00B10150">
                          <w:rPr>
                            <w:b/>
                            <w:i/>
                          </w:rPr>
                          <w:t xml:space="preserve"> т.р.(1,6% к расходам МП)</w:t>
                        </w:r>
                      </w:p>
                      <w:p w:rsidR="00042836" w:rsidRPr="00231F36" w:rsidRDefault="00042836" w:rsidP="00B547A0">
                        <w:pPr>
                          <w:ind w:left="-142" w:firstLine="142"/>
                          <w:jc w:val="center"/>
                          <w:rPr>
                            <w:b/>
                            <w:i/>
                          </w:rPr>
                        </w:pPr>
                      </w:p>
                      <w:p w:rsidR="00042836" w:rsidRPr="00B17F2B" w:rsidRDefault="00042836" w:rsidP="00B547A0">
                        <w:pPr>
                          <w:jc w:val="center"/>
                        </w:pPr>
                      </w:p>
                    </w:txbxContent>
                  </v:textbox>
                </v:roundrect>
              </w:pict>
            </w: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234ADC">
            <w:pPr>
              <w:shd w:val="clear" w:color="auto" w:fill="E265FF"/>
              <w:jc w:val="center"/>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Default="00042836" w:rsidP="00383530">
            <w:pPr>
              <w:shd w:val="clear" w:color="auto" w:fill="E265FF"/>
              <w:rPr>
                <w:sz w:val="28"/>
                <w:szCs w:val="28"/>
              </w:rPr>
            </w:pPr>
          </w:p>
          <w:p w:rsidR="00042836" w:rsidRPr="004E4FC5" w:rsidRDefault="00042836" w:rsidP="005E154B">
            <w:pPr>
              <w:shd w:val="clear" w:color="auto" w:fill="00B050"/>
              <w:tabs>
                <w:tab w:val="left" w:pos="8160"/>
              </w:tabs>
              <w:ind w:left="176" w:hanging="176"/>
              <w:rPr>
                <w:b/>
                <w:i/>
                <w:sz w:val="44"/>
                <w:szCs w:val="44"/>
              </w:rPr>
            </w:pPr>
            <w:r>
              <w:rPr>
                <w:b/>
                <w:i/>
                <w:sz w:val="44"/>
                <w:szCs w:val="44"/>
              </w:rPr>
              <w:t xml:space="preserve">    </w:t>
            </w:r>
            <w:r w:rsidRPr="004E4FC5">
              <w:rPr>
                <w:b/>
                <w:i/>
                <w:sz w:val="44"/>
                <w:szCs w:val="44"/>
              </w:rPr>
              <w:t xml:space="preserve">Расходы на социально-культурную сферу являются в бюджете самыми </w:t>
            </w:r>
            <w:r>
              <w:rPr>
                <w:b/>
                <w:i/>
                <w:sz w:val="44"/>
                <w:szCs w:val="44"/>
              </w:rPr>
              <w:t xml:space="preserve">      </w:t>
            </w:r>
            <w:r w:rsidRPr="004E4FC5">
              <w:rPr>
                <w:b/>
                <w:i/>
                <w:sz w:val="44"/>
                <w:szCs w:val="44"/>
              </w:rPr>
              <w:t>крупными видами расходов, к ним относятся расходы на:</w:t>
            </w:r>
          </w:p>
          <w:p w:rsidR="00042836" w:rsidRPr="004E4FC5" w:rsidRDefault="00042836" w:rsidP="004E4FC5">
            <w:pPr>
              <w:shd w:val="clear" w:color="auto" w:fill="00B050"/>
              <w:tabs>
                <w:tab w:val="left" w:pos="8160"/>
              </w:tabs>
              <w:rPr>
                <w:b/>
                <w:i/>
                <w:sz w:val="48"/>
                <w:szCs w:val="48"/>
              </w:rPr>
            </w:pPr>
            <w:r w:rsidRPr="004E4FC5">
              <w:rPr>
                <w:b/>
                <w:i/>
                <w:sz w:val="48"/>
                <w:szCs w:val="48"/>
              </w:rPr>
              <w:t xml:space="preserve">                    </w:t>
            </w:r>
            <w:r>
              <w:rPr>
                <w:b/>
                <w:i/>
                <w:sz w:val="48"/>
                <w:szCs w:val="48"/>
              </w:rPr>
              <w:t xml:space="preserve">              </w:t>
            </w:r>
            <w:r w:rsidRPr="004E4FC5">
              <w:rPr>
                <w:b/>
                <w:i/>
                <w:sz w:val="48"/>
                <w:szCs w:val="48"/>
              </w:rPr>
              <w:t xml:space="preserve"> образование,</w:t>
            </w:r>
            <w:r>
              <w:rPr>
                <w:b/>
                <w:i/>
                <w:sz w:val="48"/>
                <w:szCs w:val="48"/>
              </w:rPr>
              <w:t xml:space="preserve">                             </w:t>
            </w:r>
            <w:r w:rsidRPr="004E4FC5">
              <w:rPr>
                <w:b/>
                <w:i/>
                <w:sz w:val="48"/>
                <w:szCs w:val="48"/>
              </w:rPr>
              <w:t>культуру,</w:t>
            </w:r>
          </w:p>
          <w:p w:rsidR="00042836" w:rsidRPr="004E4FC5" w:rsidRDefault="00042836" w:rsidP="004E4FC5">
            <w:pPr>
              <w:shd w:val="clear" w:color="auto" w:fill="00B050"/>
              <w:tabs>
                <w:tab w:val="left" w:pos="8160"/>
              </w:tabs>
              <w:rPr>
                <w:b/>
                <w:i/>
                <w:sz w:val="48"/>
                <w:szCs w:val="48"/>
              </w:rPr>
            </w:pPr>
            <w:r w:rsidRPr="004E4FC5">
              <w:rPr>
                <w:b/>
                <w:i/>
                <w:sz w:val="48"/>
                <w:szCs w:val="48"/>
              </w:rPr>
              <w:t xml:space="preserve">                                        </w:t>
            </w:r>
            <w:r>
              <w:rPr>
                <w:b/>
                <w:i/>
                <w:sz w:val="48"/>
                <w:szCs w:val="48"/>
              </w:rPr>
              <w:t xml:space="preserve">                  </w:t>
            </w:r>
            <w:r w:rsidRPr="004E4FC5">
              <w:rPr>
                <w:b/>
                <w:i/>
                <w:sz w:val="48"/>
                <w:szCs w:val="48"/>
              </w:rPr>
              <w:t>социальное обеспечение,</w:t>
            </w:r>
          </w:p>
          <w:p w:rsidR="00042836" w:rsidRPr="004E4FC5" w:rsidRDefault="00042836" w:rsidP="004E4FC5">
            <w:pPr>
              <w:shd w:val="clear" w:color="auto" w:fill="00B050"/>
              <w:tabs>
                <w:tab w:val="left" w:pos="8160"/>
              </w:tabs>
              <w:rPr>
                <w:b/>
                <w:i/>
                <w:sz w:val="48"/>
                <w:szCs w:val="48"/>
              </w:rPr>
            </w:pPr>
            <w:r>
              <w:rPr>
                <w:b/>
                <w:i/>
                <w:sz w:val="48"/>
                <w:szCs w:val="48"/>
              </w:rPr>
              <w:t xml:space="preserve">                                      </w:t>
            </w:r>
            <w:r w:rsidRPr="004E4FC5">
              <w:rPr>
                <w:b/>
                <w:i/>
                <w:sz w:val="48"/>
                <w:szCs w:val="48"/>
              </w:rPr>
              <w:t>развитие физической культуры и  спорта</w:t>
            </w:r>
          </w:p>
          <w:p w:rsidR="00042836" w:rsidRDefault="00042836" w:rsidP="00383530">
            <w:pPr>
              <w:shd w:val="clear" w:color="auto" w:fill="E265FF"/>
              <w:rPr>
                <w:sz w:val="28"/>
                <w:szCs w:val="28"/>
              </w:rPr>
            </w:pPr>
          </w:p>
          <w:p w:rsidR="00042836" w:rsidRDefault="00042836" w:rsidP="00D6220B">
            <w:pPr>
              <w:keepNext/>
              <w:shd w:val="clear" w:color="auto" w:fill="E265FF"/>
            </w:pPr>
            <w:r w:rsidRPr="00960C62">
              <w:rPr>
                <w:noProof/>
                <w:sz w:val="28"/>
                <w:szCs w:val="28"/>
              </w:rPr>
              <w:object w:dxaOrig="16619" w:dyaOrig="6788">
                <v:shape id="Диаграмма 13" o:spid="_x0000_i1056" type="#_x0000_t75" style="width:831pt;height:339.75pt;visibility:visible" o:ole="">
                  <v:imagedata r:id="rId43" o:title="" cropbottom="-19f"/>
                  <o:lock v:ext="edit" aspectratio="f"/>
                </v:shape>
                <o:OLEObject Type="Embed" ProgID="Excel.Chart.8" ShapeID="Диаграмма 13" DrawAspect="Content" ObjectID="_1605441759" r:id="rId44"/>
              </w:object>
            </w:r>
          </w:p>
          <w:p w:rsidR="00042836" w:rsidRDefault="00042836" w:rsidP="00D6220B">
            <w:pPr>
              <w:pStyle w:val="Caption"/>
            </w:pPr>
            <w:r>
              <w:t xml:space="preserve">                                            </w:t>
            </w:r>
          </w:p>
          <w:p w:rsidR="00042836" w:rsidRPr="00BF049D" w:rsidRDefault="00042836" w:rsidP="00BF049D">
            <w:pPr>
              <w:pStyle w:val="Caption"/>
              <w:rPr>
                <w:sz w:val="36"/>
                <w:szCs w:val="36"/>
              </w:rPr>
            </w:pPr>
            <w:r>
              <w:t xml:space="preserve">                                                                  </w:t>
            </w:r>
            <w:r w:rsidRPr="00D6220B">
              <w:rPr>
                <w:sz w:val="36"/>
                <w:szCs w:val="36"/>
                <w:shd w:val="clear" w:color="auto" w:fill="92D050"/>
              </w:rPr>
              <w:t>201</w:t>
            </w:r>
            <w:r>
              <w:rPr>
                <w:sz w:val="36"/>
                <w:szCs w:val="36"/>
                <w:shd w:val="clear" w:color="auto" w:fill="92D050"/>
              </w:rPr>
              <w:t>8 год *               2019 год</w:t>
            </w:r>
            <w:r w:rsidRPr="00D6220B">
              <w:rPr>
                <w:sz w:val="36"/>
                <w:szCs w:val="36"/>
                <w:shd w:val="clear" w:color="auto" w:fill="92D050"/>
              </w:rPr>
              <w:t xml:space="preserve">     </w:t>
            </w:r>
            <w:r>
              <w:rPr>
                <w:sz w:val="36"/>
                <w:szCs w:val="36"/>
                <w:shd w:val="clear" w:color="auto" w:fill="92D050"/>
              </w:rPr>
              <w:t xml:space="preserve">                2020 год                   2021</w:t>
            </w:r>
            <w:r w:rsidRPr="00D6220B">
              <w:rPr>
                <w:sz w:val="36"/>
                <w:szCs w:val="36"/>
                <w:shd w:val="clear" w:color="auto" w:fill="92D050"/>
              </w:rPr>
              <w:t xml:space="preserve"> год</w:t>
            </w:r>
            <w:r>
              <w:rPr>
                <w:sz w:val="36"/>
                <w:szCs w:val="36"/>
                <w:shd w:val="clear" w:color="auto" w:fill="92D050"/>
              </w:rPr>
              <w:t xml:space="preserve">    </w:t>
            </w:r>
          </w:p>
          <w:p w:rsidR="00042836" w:rsidRPr="00943960" w:rsidRDefault="00042836" w:rsidP="00BF049D">
            <w:pPr>
              <w:shd w:val="clear" w:color="auto" w:fill="E265FF"/>
              <w:jc w:val="center"/>
              <w:rPr>
                <w:sz w:val="28"/>
                <w:szCs w:val="28"/>
              </w:rPr>
            </w:pPr>
            <w:r w:rsidRPr="00960C62">
              <w:rPr>
                <w:noProof/>
                <w:sz w:val="28"/>
                <w:szCs w:val="28"/>
              </w:rPr>
              <w:object w:dxaOrig="16619" w:dyaOrig="11319">
                <v:shape id="Диаграмма 12" o:spid="_x0000_i1057" type="#_x0000_t75" style="width:831pt;height:566.25pt;visibility:visible" o:ole="">
                  <v:imagedata r:id="rId45" o:title="" cropbottom="-6f"/>
                  <o:lock v:ext="edit" aspectratio="f"/>
                </v:shape>
                <o:OLEObject Type="Embed" ProgID="Excel.Chart.8" ShapeID="Диаграмма 12" DrawAspect="Content" ObjectID="_1605441760" r:id="rId46"/>
              </w:object>
            </w:r>
          </w:p>
          <w:p w:rsidR="00042836" w:rsidRPr="002C1CB4" w:rsidRDefault="00042836" w:rsidP="002C1CB4">
            <w:pPr>
              <w:shd w:val="clear" w:color="auto" w:fill="E265FF"/>
              <w:tabs>
                <w:tab w:val="left" w:pos="8160"/>
              </w:tabs>
              <w:jc w:val="center"/>
              <w:rPr>
                <w:b/>
                <w:sz w:val="32"/>
                <w:szCs w:val="32"/>
              </w:rPr>
            </w:pPr>
            <w:r w:rsidRPr="00960C62">
              <w:rPr>
                <w:b/>
                <w:noProof/>
                <w:sz w:val="32"/>
                <w:szCs w:val="32"/>
              </w:rPr>
              <w:object w:dxaOrig="14891" w:dyaOrig="11444">
                <v:shape id="Диаграмма 7" o:spid="_x0000_i1058" type="#_x0000_t75" style="width:744.75pt;height:572.25pt;visibility:visible" o:ole="">
                  <v:imagedata r:id="rId47" o:title=""/>
                  <o:lock v:ext="edit" aspectratio="f"/>
                </v:shape>
                <o:OLEObject Type="Embed" ProgID="Excel.Chart.8" ShapeID="Диаграмма 7" DrawAspect="Content" ObjectID="_1605441761" r:id="rId48"/>
              </w:object>
            </w:r>
          </w:p>
          <w:p w:rsidR="00042836" w:rsidRPr="002C1CB4" w:rsidRDefault="00042836" w:rsidP="002C1CB4">
            <w:pPr>
              <w:shd w:val="clear" w:color="auto" w:fill="E40059"/>
              <w:tabs>
                <w:tab w:val="left" w:pos="8160"/>
              </w:tabs>
              <w:jc w:val="center"/>
              <w:rPr>
                <w:b/>
                <w:sz w:val="40"/>
                <w:szCs w:val="40"/>
              </w:rPr>
            </w:pPr>
            <w:r w:rsidRPr="006636F8">
              <w:rPr>
                <w:b/>
                <w:sz w:val="40"/>
                <w:szCs w:val="40"/>
              </w:rPr>
              <w:t xml:space="preserve">СИСТЕМА ОБРАЗОВАНИЯ </w:t>
            </w:r>
            <w:r>
              <w:rPr>
                <w:b/>
                <w:sz w:val="40"/>
                <w:szCs w:val="40"/>
              </w:rPr>
              <w:t>В</w:t>
            </w:r>
            <w:r w:rsidRPr="006636F8">
              <w:rPr>
                <w:b/>
                <w:sz w:val="40"/>
                <w:szCs w:val="40"/>
              </w:rPr>
              <w:t xml:space="preserve"> 201</w:t>
            </w:r>
            <w:r>
              <w:rPr>
                <w:b/>
                <w:sz w:val="40"/>
                <w:szCs w:val="40"/>
              </w:rPr>
              <w:t>9</w:t>
            </w:r>
            <w:r w:rsidRPr="006636F8">
              <w:rPr>
                <w:b/>
                <w:sz w:val="40"/>
                <w:szCs w:val="40"/>
              </w:rPr>
              <w:t xml:space="preserve"> </w:t>
            </w:r>
            <w:r>
              <w:rPr>
                <w:b/>
                <w:sz w:val="40"/>
                <w:szCs w:val="40"/>
              </w:rPr>
              <w:t>ГОДУ</w:t>
            </w:r>
          </w:p>
          <w:p w:rsidR="00042836" w:rsidRPr="00927359" w:rsidRDefault="00042836" w:rsidP="00927359">
            <w:pPr>
              <w:shd w:val="clear" w:color="auto" w:fill="E265FF"/>
              <w:tabs>
                <w:tab w:val="left" w:pos="9639"/>
              </w:tabs>
              <w:jc w:val="center"/>
              <w:rPr>
                <w:b/>
                <w:sz w:val="36"/>
                <w:szCs w:val="36"/>
                <w:u w:val="single"/>
              </w:rPr>
            </w:pPr>
            <w:r w:rsidRPr="00960C62">
              <w:rPr>
                <w:b/>
                <w:noProof/>
                <w:sz w:val="36"/>
                <w:szCs w:val="36"/>
                <w:u w:val="single"/>
              </w:rPr>
              <w:object w:dxaOrig="15505" w:dyaOrig="4973">
                <v:shape id="Диаграмма 18" o:spid="_x0000_i1059" type="#_x0000_t75" style="width:775.5pt;height:249pt;visibility:visible" o:ole="">
                  <v:imagedata r:id="rId49" o:title="" cropbottom="-26f"/>
                  <o:lock v:ext="edit" aspectratio="f"/>
                </v:shape>
                <o:OLEObject Type="Embed" ProgID="Excel.Chart.8" ShapeID="Диаграмма 18" DrawAspect="Content" ObjectID="_1605441762" r:id="rId50"/>
              </w:object>
            </w:r>
          </w:p>
          <w:p w:rsidR="00042836" w:rsidRDefault="00042836" w:rsidP="00C0553E">
            <w:pPr>
              <w:shd w:val="clear" w:color="auto" w:fill="E265FF"/>
              <w:jc w:val="center"/>
              <w:rPr>
                <w:sz w:val="36"/>
                <w:szCs w:val="36"/>
              </w:rPr>
            </w:pPr>
            <w:r w:rsidRPr="00960C62">
              <w:rPr>
                <w:noProof/>
                <w:sz w:val="36"/>
                <w:szCs w:val="36"/>
              </w:rPr>
              <w:pict>
                <v:shape id="Схема 1" o:spid="_x0000_i1060" type="#_x0000_t75" style="width:807.75pt;height:17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">
                  <v:imagedata r:id="rId51" o:title=""/>
                  <o:lock v:ext="edit" aspectratio="f"/>
                </v:shape>
              </w:pict>
            </w:r>
          </w:p>
          <w:p w:rsidR="00042836" w:rsidRDefault="00042836" w:rsidP="00E8443F">
            <w:pPr>
              <w:shd w:val="clear" w:color="auto" w:fill="E265FF"/>
              <w:jc w:val="center"/>
              <w:rPr>
                <w:sz w:val="36"/>
                <w:szCs w:val="36"/>
              </w:rPr>
            </w:pPr>
            <w:r w:rsidRPr="00960C62">
              <w:rPr>
                <w:noProof/>
                <w:sz w:val="36"/>
                <w:szCs w:val="36"/>
              </w:rPr>
              <w:pict>
                <v:shape id="_x0000_i1061" type="#_x0000_t75" style="width:809.25pt;height:116.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">
                  <v:imagedata r:id="rId52" o:title="" croptop="-6442f" cropbottom="-3157f"/>
                  <o:lock v:ext="edit" aspectratio="f"/>
                </v:shape>
              </w:pict>
            </w:r>
          </w:p>
          <w:p w:rsidR="00042836" w:rsidRDefault="00042836" w:rsidP="005003FC">
            <w:pPr>
              <w:shd w:val="clear" w:color="auto" w:fill="E265FF"/>
              <w:jc w:val="center"/>
              <w:rPr>
                <w:sz w:val="36"/>
                <w:szCs w:val="36"/>
              </w:rPr>
            </w:pPr>
            <w:r w:rsidRPr="00675AC2">
              <w:rPr>
                <w:noProof/>
              </w:rPr>
              <w:pict>
                <v:shape id="Рисунок 10" o:spid="_x0000_i1062" type="#_x0000_t75" alt="http://www.u24324.edusite.ru/images/p28_clip_image001.jpg" style="width:441pt;height:247.5pt;visibility:visible">
                  <v:imagedata r:id="rId53" o:title=""/>
                </v:shape>
              </w:pict>
            </w:r>
            <w:r w:rsidRPr="00675AC2">
              <w:rPr>
                <w:noProof/>
              </w:rPr>
              <w:pict>
                <v:shape id="_x0000_i1063" type="#_x0000_t75" alt="http://glinka.admin-smolensk.ru/files/374/15.03.2016_12.02.08_5.jpg" style="width:384.75pt;height:246.75pt;visibility:visible">
                  <v:imagedata r:id="rId54"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92"/>
              <w:gridCol w:w="1134"/>
              <w:gridCol w:w="1701"/>
              <w:gridCol w:w="1984"/>
              <w:gridCol w:w="1701"/>
              <w:gridCol w:w="1843"/>
              <w:gridCol w:w="1559"/>
            </w:tblGrid>
            <w:tr w:rsidR="00042836" w:rsidTr="00960C62">
              <w:tc>
                <w:tcPr>
                  <w:tcW w:w="16614" w:type="dxa"/>
                  <w:gridSpan w:val="7"/>
                  <w:tcBorders>
                    <w:top w:val="single" w:sz="4" w:space="0" w:color="auto"/>
                    <w:left w:val="single" w:sz="4" w:space="0" w:color="auto"/>
                    <w:bottom w:val="single" w:sz="4" w:space="0" w:color="auto"/>
                    <w:right w:val="single" w:sz="4" w:space="0" w:color="auto"/>
                  </w:tcBorders>
                  <w:shd w:val="clear" w:color="auto" w:fill="99CC00"/>
                </w:tcPr>
                <w:p w:rsidR="00042836" w:rsidRPr="00960C62" w:rsidRDefault="00042836" w:rsidP="00960C62">
                  <w:pPr>
                    <w:jc w:val="center"/>
                    <w:rPr>
                      <w:b/>
                      <w:i/>
                      <w:sz w:val="44"/>
                      <w:szCs w:val="44"/>
                    </w:rPr>
                  </w:pPr>
                  <w:r w:rsidRPr="00960C62">
                    <w:rPr>
                      <w:b/>
                      <w:i/>
                      <w:sz w:val="44"/>
                      <w:szCs w:val="44"/>
                    </w:rPr>
                    <w:t xml:space="preserve">УДЕЛЬНЫЙ ОБЪЕМ РАСХОДОВ БЮДЖЕТА СИСТЕМЫ  ОБРАЗОВАНИЕ </w:t>
                  </w:r>
                </w:p>
                <w:p w:rsidR="00042836" w:rsidRPr="00960C62" w:rsidRDefault="00042836" w:rsidP="00960C62">
                  <w:pPr>
                    <w:jc w:val="center"/>
                    <w:rPr>
                      <w:b/>
                      <w:i/>
                      <w:sz w:val="44"/>
                      <w:szCs w:val="44"/>
                    </w:rPr>
                  </w:pPr>
                  <w:r w:rsidRPr="00960C62">
                    <w:rPr>
                      <w:b/>
                      <w:i/>
                      <w:sz w:val="44"/>
                      <w:szCs w:val="44"/>
                    </w:rPr>
                    <w:t>В 2019 ГОДУ</w:t>
                  </w:r>
                </w:p>
              </w:tc>
            </w:tr>
            <w:tr w:rsidR="00042836" w:rsidTr="00960C62">
              <w:tc>
                <w:tcPr>
                  <w:tcW w:w="6692"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center"/>
                    <w:rPr>
                      <w:i/>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center"/>
                    <w:rPr>
                      <w:b/>
                      <w:i/>
                      <w:sz w:val="16"/>
                      <w:szCs w:val="16"/>
                    </w:rPr>
                  </w:pPr>
                  <w:r w:rsidRPr="00960C62">
                    <w:rPr>
                      <w:b/>
                      <w:i/>
                      <w:sz w:val="16"/>
                      <w:szCs w:val="16"/>
                    </w:rPr>
                    <w:t>Единицы измерения</w:t>
                  </w:r>
                </w:p>
              </w:tc>
              <w:tc>
                <w:tcPr>
                  <w:tcW w:w="1701" w:type="dxa"/>
                  <w:tcBorders>
                    <w:top w:val="single" w:sz="4" w:space="0" w:color="auto"/>
                    <w:left w:val="single" w:sz="4" w:space="0" w:color="auto"/>
                    <w:bottom w:val="single" w:sz="4" w:space="0" w:color="auto"/>
                    <w:right w:val="single" w:sz="4" w:space="0" w:color="auto"/>
                  </w:tcBorders>
                  <w:shd w:val="clear" w:color="auto" w:fill="FF5597"/>
                </w:tcPr>
                <w:p w:rsidR="00042836" w:rsidRPr="00960C62" w:rsidRDefault="00042836" w:rsidP="005003FC">
                  <w:pPr>
                    <w:rPr>
                      <w:b/>
                      <w:i/>
                      <w:sz w:val="36"/>
                      <w:szCs w:val="36"/>
                    </w:rPr>
                  </w:pPr>
                </w:p>
                <w:p w:rsidR="00042836" w:rsidRPr="00960C62" w:rsidRDefault="00042836" w:rsidP="00960C62">
                  <w:pPr>
                    <w:jc w:val="center"/>
                    <w:rPr>
                      <w:b/>
                      <w:i/>
                      <w:sz w:val="36"/>
                      <w:szCs w:val="36"/>
                    </w:rPr>
                  </w:pPr>
                  <w:r w:rsidRPr="00960C62">
                    <w:rPr>
                      <w:b/>
                      <w:i/>
                      <w:sz w:val="36"/>
                      <w:szCs w:val="36"/>
                    </w:rPr>
                    <w:t>САДЫ</w:t>
                  </w:r>
                </w:p>
              </w:tc>
              <w:tc>
                <w:tcPr>
                  <w:tcW w:w="1984" w:type="dxa"/>
                  <w:tcBorders>
                    <w:top w:val="single" w:sz="4" w:space="0" w:color="auto"/>
                    <w:left w:val="single" w:sz="4" w:space="0" w:color="auto"/>
                    <w:bottom w:val="single" w:sz="4" w:space="0" w:color="auto"/>
                    <w:right w:val="single" w:sz="4" w:space="0" w:color="auto"/>
                  </w:tcBorders>
                  <w:shd w:val="clear" w:color="auto" w:fill="9933FF"/>
                </w:tcPr>
                <w:p w:rsidR="00042836" w:rsidRPr="00960C62" w:rsidRDefault="00042836" w:rsidP="005003FC">
                  <w:pPr>
                    <w:rPr>
                      <w:b/>
                      <w:i/>
                      <w:sz w:val="36"/>
                      <w:szCs w:val="36"/>
                    </w:rPr>
                  </w:pPr>
                </w:p>
                <w:p w:rsidR="00042836" w:rsidRPr="00960C62" w:rsidRDefault="00042836" w:rsidP="00960C62">
                  <w:pPr>
                    <w:jc w:val="center"/>
                    <w:rPr>
                      <w:b/>
                      <w:i/>
                      <w:sz w:val="36"/>
                      <w:szCs w:val="36"/>
                    </w:rPr>
                  </w:pPr>
                  <w:r w:rsidRPr="00960C62">
                    <w:rPr>
                      <w:b/>
                      <w:i/>
                      <w:sz w:val="36"/>
                      <w:szCs w:val="36"/>
                    </w:rPr>
                    <w:t>ШКОЛЫ</w:t>
                  </w:r>
                </w:p>
              </w:tc>
              <w:tc>
                <w:tcPr>
                  <w:tcW w:w="1701"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5003FC">
                  <w:pPr>
                    <w:rPr>
                      <w:b/>
                      <w:i/>
                      <w:sz w:val="36"/>
                      <w:szCs w:val="36"/>
                    </w:rPr>
                  </w:pPr>
                </w:p>
                <w:p w:rsidR="00042836" w:rsidRPr="00960C62" w:rsidRDefault="00042836" w:rsidP="00960C62">
                  <w:pPr>
                    <w:jc w:val="center"/>
                    <w:rPr>
                      <w:b/>
                      <w:i/>
                      <w:sz w:val="36"/>
                      <w:szCs w:val="36"/>
                    </w:rPr>
                  </w:pPr>
                  <w:r w:rsidRPr="00960C62">
                    <w:rPr>
                      <w:b/>
                      <w:i/>
                      <w:sz w:val="36"/>
                      <w:szCs w:val="36"/>
                    </w:rPr>
                    <w:t>ДДТ</w:t>
                  </w:r>
                </w:p>
              </w:tc>
              <w:tc>
                <w:tcPr>
                  <w:tcW w:w="1843" w:type="dxa"/>
                  <w:tcBorders>
                    <w:top w:val="single" w:sz="4" w:space="0" w:color="auto"/>
                    <w:left w:val="single" w:sz="4" w:space="0" w:color="auto"/>
                    <w:bottom w:val="single" w:sz="4" w:space="0" w:color="auto"/>
                    <w:right w:val="single" w:sz="4" w:space="0" w:color="auto"/>
                  </w:tcBorders>
                  <w:shd w:val="clear" w:color="auto" w:fill="33CCFF"/>
                </w:tcPr>
                <w:p w:rsidR="00042836" w:rsidRPr="00960C62" w:rsidRDefault="00042836" w:rsidP="005003FC">
                  <w:pPr>
                    <w:rPr>
                      <w:b/>
                      <w:i/>
                      <w:sz w:val="36"/>
                      <w:szCs w:val="36"/>
                    </w:rPr>
                  </w:pPr>
                </w:p>
                <w:p w:rsidR="00042836" w:rsidRPr="00960C62" w:rsidRDefault="00042836" w:rsidP="00960C62">
                  <w:pPr>
                    <w:jc w:val="center"/>
                    <w:rPr>
                      <w:b/>
                      <w:i/>
                      <w:sz w:val="36"/>
                      <w:szCs w:val="36"/>
                    </w:rPr>
                  </w:pPr>
                  <w:r w:rsidRPr="00960C62">
                    <w:rPr>
                      <w:b/>
                      <w:i/>
                      <w:sz w:val="36"/>
                      <w:szCs w:val="36"/>
                    </w:rPr>
                    <w:t>ДЮСШ</w:t>
                  </w:r>
                </w:p>
              </w:tc>
              <w:tc>
                <w:tcPr>
                  <w:tcW w:w="1559" w:type="dxa"/>
                  <w:tcBorders>
                    <w:top w:val="single" w:sz="4" w:space="0" w:color="auto"/>
                    <w:left w:val="single" w:sz="4" w:space="0" w:color="auto"/>
                    <w:bottom w:val="single" w:sz="4" w:space="0" w:color="auto"/>
                    <w:right w:val="single" w:sz="4" w:space="0" w:color="auto"/>
                  </w:tcBorders>
                  <w:shd w:val="clear" w:color="auto" w:fill="3366FF"/>
                </w:tcPr>
                <w:p w:rsidR="00042836" w:rsidRPr="00960C62" w:rsidRDefault="00042836" w:rsidP="005003FC">
                  <w:pPr>
                    <w:rPr>
                      <w:b/>
                      <w:i/>
                      <w:sz w:val="36"/>
                      <w:szCs w:val="36"/>
                    </w:rPr>
                  </w:pPr>
                </w:p>
                <w:p w:rsidR="00042836" w:rsidRPr="00960C62" w:rsidRDefault="00042836" w:rsidP="00960C62">
                  <w:pPr>
                    <w:jc w:val="center"/>
                    <w:rPr>
                      <w:b/>
                      <w:i/>
                      <w:sz w:val="36"/>
                      <w:szCs w:val="36"/>
                    </w:rPr>
                  </w:pPr>
                  <w:r w:rsidRPr="00960C62">
                    <w:rPr>
                      <w:b/>
                      <w:i/>
                      <w:sz w:val="36"/>
                      <w:szCs w:val="36"/>
                    </w:rPr>
                    <w:t>ДМШ</w:t>
                  </w:r>
                </w:p>
              </w:tc>
            </w:tr>
            <w:tr w:rsidR="00042836" w:rsidTr="00960C62">
              <w:tc>
                <w:tcPr>
                  <w:tcW w:w="6692"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left"/>
                    <w:rPr>
                      <w:sz w:val="36"/>
                      <w:szCs w:val="36"/>
                    </w:rPr>
                  </w:pPr>
                  <w:r w:rsidRPr="00960C62">
                    <w:rPr>
                      <w:b/>
                      <w:i/>
                      <w:sz w:val="32"/>
                      <w:szCs w:val="32"/>
                    </w:rPr>
                    <w:t xml:space="preserve">Расходы всего </w:t>
                  </w:r>
                </w:p>
              </w:tc>
              <w:tc>
                <w:tcPr>
                  <w:tcW w:w="1134"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center"/>
                    <w:rPr>
                      <w:sz w:val="22"/>
                      <w:szCs w:val="22"/>
                    </w:rPr>
                  </w:pPr>
                  <w:r w:rsidRPr="00960C62">
                    <w:rPr>
                      <w:sz w:val="22"/>
                      <w:szCs w:val="22"/>
                    </w:rPr>
                    <w:t>тыс. руб.</w:t>
                  </w:r>
                </w:p>
              </w:tc>
              <w:tc>
                <w:tcPr>
                  <w:tcW w:w="1701" w:type="dxa"/>
                  <w:tcBorders>
                    <w:top w:val="single" w:sz="4" w:space="0" w:color="auto"/>
                    <w:left w:val="single" w:sz="4" w:space="0" w:color="auto"/>
                    <w:bottom w:val="single" w:sz="4" w:space="0" w:color="auto"/>
                    <w:right w:val="single" w:sz="4" w:space="0" w:color="auto"/>
                  </w:tcBorders>
                  <w:shd w:val="clear" w:color="auto" w:fill="FF5597"/>
                </w:tcPr>
                <w:p w:rsidR="00042836" w:rsidRPr="00960C62" w:rsidRDefault="00042836" w:rsidP="00960C62">
                  <w:pPr>
                    <w:jc w:val="center"/>
                    <w:rPr>
                      <w:b/>
                      <w:sz w:val="28"/>
                      <w:szCs w:val="28"/>
                    </w:rPr>
                  </w:pPr>
                  <w:r w:rsidRPr="00960C62">
                    <w:rPr>
                      <w:b/>
                      <w:sz w:val="28"/>
                      <w:szCs w:val="28"/>
                    </w:rPr>
                    <w:t>12 390,9</w:t>
                  </w:r>
                </w:p>
              </w:tc>
              <w:tc>
                <w:tcPr>
                  <w:tcW w:w="1984" w:type="dxa"/>
                  <w:tcBorders>
                    <w:top w:val="single" w:sz="4" w:space="0" w:color="auto"/>
                    <w:left w:val="single" w:sz="4" w:space="0" w:color="auto"/>
                    <w:bottom w:val="single" w:sz="4" w:space="0" w:color="auto"/>
                    <w:right w:val="single" w:sz="4" w:space="0" w:color="auto"/>
                  </w:tcBorders>
                  <w:shd w:val="clear" w:color="auto" w:fill="9933FF"/>
                </w:tcPr>
                <w:p w:rsidR="00042836" w:rsidRPr="00960C62" w:rsidRDefault="00042836" w:rsidP="00960C62">
                  <w:pPr>
                    <w:jc w:val="center"/>
                    <w:rPr>
                      <w:b/>
                      <w:sz w:val="28"/>
                      <w:szCs w:val="28"/>
                    </w:rPr>
                  </w:pPr>
                  <w:r w:rsidRPr="00960C62">
                    <w:rPr>
                      <w:b/>
                      <w:sz w:val="28"/>
                      <w:szCs w:val="28"/>
                    </w:rPr>
                    <w:t>48 629,7</w:t>
                  </w:r>
                </w:p>
              </w:tc>
              <w:tc>
                <w:tcPr>
                  <w:tcW w:w="1701"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b/>
                      <w:sz w:val="28"/>
                      <w:szCs w:val="28"/>
                    </w:rPr>
                  </w:pPr>
                  <w:r w:rsidRPr="00960C62">
                    <w:rPr>
                      <w:b/>
                      <w:sz w:val="28"/>
                      <w:szCs w:val="28"/>
                    </w:rPr>
                    <w:t>1 717,6</w:t>
                  </w:r>
                </w:p>
              </w:tc>
              <w:tc>
                <w:tcPr>
                  <w:tcW w:w="1843" w:type="dxa"/>
                  <w:tcBorders>
                    <w:top w:val="single" w:sz="4" w:space="0" w:color="auto"/>
                    <w:left w:val="single" w:sz="4" w:space="0" w:color="auto"/>
                    <w:bottom w:val="single" w:sz="4" w:space="0" w:color="auto"/>
                    <w:right w:val="single" w:sz="4" w:space="0" w:color="auto"/>
                  </w:tcBorders>
                  <w:shd w:val="clear" w:color="auto" w:fill="33CCFF"/>
                </w:tcPr>
                <w:p w:rsidR="00042836" w:rsidRPr="00960C62" w:rsidRDefault="00042836" w:rsidP="00960C62">
                  <w:pPr>
                    <w:jc w:val="center"/>
                    <w:rPr>
                      <w:b/>
                      <w:sz w:val="28"/>
                      <w:szCs w:val="28"/>
                    </w:rPr>
                  </w:pPr>
                  <w:r w:rsidRPr="00960C62">
                    <w:rPr>
                      <w:b/>
                      <w:sz w:val="28"/>
                      <w:szCs w:val="28"/>
                    </w:rPr>
                    <w:t>2 017,4</w:t>
                  </w:r>
                </w:p>
              </w:tc>
              <w:tc>
                <w:tcPr>
                  <w:tcW w:w="1559" w:type="dxa"/>
                  <w:tcBorders>
                    <w:top w:val="single" w:sz="4" w:space="0" w:color="auto"/>
                    <w:left w:val="single" w:sz="4" w:space="0" w:color="auto"/>
                    <w:bottom w:val="single" w:sz="4" w:space="0" w:color="auto"/>
                    <w:right w:val="single" w:sz="4" w:space="0" w:color="auto"/>
                  </w:tcBorders>
                  <w:shd w:val="clear" w:color="auto" w:fill="3366FF"/>
                </w:tcPr>
                <w:p w:rsidR="00042836" w:rsidRPr="00960C62" w:rsidRDefault="00042836" w:rsidP="00960C62">
                  <w:pPr>
                    <w:jc w:val="center"/>
                    <w:rPr>
                      <w:b/>
                      <w:sz w:val="28"/>
                      <w:szCs w:val="28"/>
                    </w:rPr>
                  </w:pPr>
                  <w:r w:rsidRPr="00960C62">
                    <w:rPr>
                      <w:b/>
                      <w:sz w:val="28"/>
                      <w:szCs w:val="28"/>
                    </w:rPr>
                    <w:t>1210,2</w:t>
                  </w:r>
                </w:p>
              </w:tc>
            </w:tr>
            <w:tr w:rsidR="00042836" w:rsidTr="00960C62">
              <w:tc>
                <w:tcPr>
                  <w:tcW w:w="6692"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left"/>
                    <w:rPr>
                      <w:i/>
                      <w:sz w:val="32"/>
                      <w:szCs w:val="32"/>
                    </w:rPr>
                  </w:pPr>
                  <w:r w:rsidRPr="00960C62">
                    <w:rPr>
                      <w:b/>
                      <w:i/>
                      <w:sz w:val="32"/>
                      <w:szCs w:val="32"/>
                    </w:rPr>
                    <w:t>Количество детей</w:t>
                  </w:r>
                </w:p>
              </w:tc>
              <w:tc>
                <w:tcPr>
                  <w:tcW w:w="1134"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center"/>
                    <w:rPr>
                      <w:sz w:val="22"/>
                      <w:szCs w:val="22"/>
                    </w:rPr>
                  </w:pPr>
                  <w:r w:rsidRPr="00960C62">
                    <w:rPr>
                      <w:sz w:val="22"/>
                      <w:szCs w:val="22"/>
                    </w:rPr>
                    <w:t>человек</w:t>
                  </w:r>
                </w:p>
              </w:tc>
              <w:tc>
                <w:tcPr>
                  <w:tcW w:w="1701" w:type="dxa"/>
                  <w:tcBorders>
                    <w:top w:val="single" w:sz="4" w:space="0" w:color="auto"/>
                    <w:left w:val="single" w:sz="4" w:space="0" w:color="auto"/>
                    <w:bottom w:val="single" w:sz="4" w:space="0" w:color="auto"/>
                    <w:right w:val="single" w:sz="4" w:space="0" w:color="auto"/>
                  </w:tcBorders>
                  <w:shd w:val="clear" w:color="auto" w:fill="FF5597"/>
                </w:tcPr>
                <w:p w:rsidR="00042836" w:rsidRPr="00960C62" w:rsidRDefault="00042836" w:rsidP="00960C62">
                  <w:pPr>
                    <w:jc w:val="center"/>
                    <w:rPr>
                      <w:b/>
                      <w:sz w:val="28"/>
                      <w:szCs w:val="28"/>
                    </w:rPr>
                  </w:pPr>
                  <w:r w:rsidRPr="00960C62">
                    <w:rPr>
                      <w:b/>
                      <w:sz w:val="28"/>
                      <w:szCs w:val="28"/>
                    </w:rPr>
                    <w:t>118</w:t>
                  </w:r>
                </w:p>
              </w:tc>
              <w:tc>
                <w:tcPr>
                  <w:tcW w:w="1984" w:type="dxa"/>
                  <w:tcBorders>
                    <w:top w:val="single" w:sz="4" w:space="0" w:color="auto"/>
                    <w:left w:val="single" w:sz="4" w:space="0" w:color="auto"/>
                    <w:bottom w:val="single" w:sz="4" w:space="0" w:color="auto"/>
                    <w:right w:val="single" w:sz="4" w:space="0" w:color="auto"/>
                  </w:tcBorders>
                  <w:shd w:val="clear" w:color="auto" w:fill="9933FF"/>
                </w:tcPr>
                <w:p w:rsidR="00042836" w:rsidRPr="00960C62" w:rsidRDefault="00042836" w:rsidP="00960C62">
                  <w:pPr>
                    <w:jc w:val="center"/>
                    <w:rPr>
                      <w:b/>
                      <w:sz w:val="28"/>
                      <w:szCs w:val="28"/>
                    </w:rPr>
                  </w:pPr>
                  <w:r w:rsidRPr="00960C62">
                    <w:rPr>
                      <w:b/>
                      <w:sz w:val="28"/>
                      <w:szCs w:val="28"/>
                    </w:rPr>
                    <w:t>326</w:t>
                  </w:r>
                </w:p>
              </w:tc>
              <w:tc>
                <w:tcPr>
                  <w:tcW w:w="1701"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b/>
                      <w:sz w:val="28"/>
                      <w:szCs w:val="28"/>
                    </w:rPr>
                  </w:pPr>
                  <w:r w:rsidRPr="00960C62">
                    <w:rPr>
                      <w:b/>
                      <w:sz w:val="28"/>
                      <w:szCs w:val="28"/>
                    </w:rPr>
                    <w:t>200</w:t>
                  </w:r>
                </w:p>
              </w:tc>
              <w:tc>
                <w:tcPr>
                  <w:tcW w:w="1843" w:type="dxa"/>
                  <w:tcBorders>
                    <w:top w:val="single" w:sz="4" w:space="0" w:color="auto"/>
                    <w:left w:val="single" w:sz="4" w:space="0" w:color="auto"/>
                    <w:bottom w:val="single" w:sz="4" w:space="0" w:color="auto"/>
                    <w:right w:val="single" w:sz="4" w:space="0" w:color="auto"/>
                  </w:tcBorders>
                  <w:shd w:val="clear" w:color="auto" w:fill="33CCFF"/>
                </w:tcPr>
                <w:p w:rsidR="00042836" w:rsidRPr="00960C62" w:rsidRDefault="00042836" w:rsidP="00960C62">
                  <w:pPr>
                    <w:jc w:val="center"/>
                    <w:rPr>
                      <w:b/>
                      <w:sz w:val="28"/>
                      <w:szCs w:val="28"/>
                    </w:rPr>
                  </w:pPr>
                  <w:r w:rsidRPr="00960C62">
                    <w:rPr>
                      <w:b/>
                      <w:sz w:val="28"/>
                      <w:szCs w:val="28"/>
                    </w:rPr>
                    <w:t>190</w:t>
                  </w:r>
                </w:p>
              </w:tc>
              <w:tc>
                <w:tcPr>
                  <w:tcW w:w="1559" w:type="dxa"/>
                  <w:tcBorders>
                    <w:top w:val="single" w:sz="4" w:space="0" w:color="auto"/>
                    <w:left w:val="single" w:sz="4" w:space="0" w:color="auto"/>
                    <w:bottom w:val="single" w:sz="4" w:space="0" w:color="auto"/>
                    <w:right w:val="single" w:sz="4" w:space="0" w:color="auto"/>
                  </w:tcBorders>
                  <w:shd w:val="clear" w:color="auto" w:fill="3366FF"/>
                </w:tcPr>
                <w:p w:rsidR="00042836" w:rsidRPr="00960C62" w:rsidRDefault="00042836" w:rsidP="00960C62">
                  <w:pPr>
                    <w:jc w:val="center"/>
                    <w:rPr>
                      <w:b/>
                      <w:sz w:val="28"/>
                      <w:szCs w:val="28"/>
                    </w:rPr>
                  </w:pPr>
                  <w:r w:rsidRPr="00960C62">
                    <w:rPr>
                      <w:b/>
                      <w:sz w:val="28"/>
                      <w:szCs w:val="28"/>
                    </w:rPr>
                    <w:t>52</w:t>
                  </w:r>
                </w:p>
              </w:tc>
            </w:tr>
            <w:tr w:rsidR="00042836" w:rsidTr="00960C62">
              <w:tc>
                <w:tcPr>
                  <w:tcW w:w="6692"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left"/>
                    <w:rPr>
                      <w:b/>
                      <w:i/>
                      <w:sz w:val="36"/>
                      <w:szCs w:val="36"/>
                    </w:rPr>
                  </w:pPr>
                  <w:r w:rsidRPr="00960C62">
                    <w:rPr>
                      <w:b/>
                      <w:i/>
                      <w:sz w:val="36"/>
                      <w:szCs w:val="36"/>
                    </w:rPr>
                    <w:t>Штатные единицы</w:t>
                  </w:r>
                </w:p>
              </w:tc>
              <w:tc>
                <w:tcPr>
                  <w:tcW w:w="1134"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center"/>
                    <w:rPr>
                      <w:sz w:val="22"/>
                      <w:szCs w:val="22"/>
                    </w:rPr>
                  </w:pPr>
                  <w:r w:rsidRPr="00960C62">
                    <w:rPr>
                      <w:sz w:val="22"/>
                      <w:szCs w:val="22"/>
                    </w:rPr>
                    <w:t>ставки</w:t>
                  </w:r>
                </w:p>
              </w:tc>
              <w:tc>
                <w:tcPr>
                  <w:tcW w:w="1701" w:type="dxa"/>
                  <w:tcBorders>
                    <w:top w:val="single" w:sz="4" w:space="0" w:color="auto"/>
                    <w:left w:val="single" w:sz="4" w:space="0" w:color="auto"/>
                    <w:bottom w:val="single" w:sz="4" w:space="0" w:color="auto"/>
                    <w:right w:val="single" w:sz="4" w:space="0" w:color="auto"/>
                  </w:tcBorders>
                  <w:shd w:val="clear" w:color="auto" w:fill="FF5597"/>
                </w:tcPr>
                <w:p w:rsidR="00042836" w:rsidRPr="00960C62" w:rsidRDefault="00042836" w:rsidP="00960C62">
                  <w:pPr>
                    <w:jc w:val="center"/>
                    <w:rPr>
                      <w:b/>
                      <w:sz w:val="28"/>
                      <w:szCs w:val="28"/>
                    </w:rPr>
                  </w:pPr>
                  <w:r w:rsidRPr="00960C62">
                    <w:rPr>
                      <w:b/>
                      <w:sz w:val="28"/>
                      <w:szCs w:val="28"/>
                    </w:rPr>
                    <w:t>47,3</w:t>
                  </w:r>
                </w:p>
              </w:tc>
              <w:tc>
                <w:tcPr>
                  <w:tcW w:w="1984" w:type="dxa"/>
                  <w:tcBorders>
                    <w:top w:val="single" w:sz="4" w:space="0" w:color="auto"/>
                    <w:left w:val="single" w:sz="4" w:space="0" w:color="auto"/>
                    <w:bottom w:val="single" w:sz="4" w:space="0" w:color="auto"/>
                    <w:right w:val="single" w:sz="4" w:space="0" w:color="auto"/>
                  </w:tcBorders>
                  <w:shd w:val="clear" w:color="auto" w:fill="9933FF"/>
                </w:tcPr>
                <w:p w:rsidR="00042836" w:rsidRPr="00960C62" w:rsidRDefault="00042836" w:rsidP="00960C62">
                  <w:pPr>
                    <w:jc w:val="center"/>
                    <w:rPr>
                      <w:b/>
                      <w:sz w:val="28"/>
                      <w:szCs w:val="28"/>
                    </w:rPr>
                  </w:pPr>
                  <w:r w:rsidRPr="00960C62">
                    <w:rPr>
                      <w:b/>
                      <w:sz w:val="28"/>
                      <w:szCs w:val="28"/>
                    </w:rPr>
                    <w:t>167,1</w:t>
                  </w:r>
                </w:p>
              </w:tc>
              <w:tc>
                <w:tcPr>
                  <w:tcW w:w="1701"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b/>
                      <w:sz w:val="28"/>
                      <w:szCs w:val="28"/>
                    </w:rPr>
                  </w:pPr>
                  <w:r w:rsidRPr="00960C62">
                    <w:rPr>
                      <w:b/>
                      <w:sz w:val="28"/>
                      <w:szCs w:val="28"/>
                    </w:rPr>
                    <w:t>8,9</w:t>
                  </w:r>
                </w:p>
              </w:tc>
              <w:tc>
                <w:tcPr>
                  <w:tcW w:w="1843" w:type="dxa"/>
                  <w:tcBorders>
                    <w:top w:val="single" w:sz="4" w:space="0" w:color="auto"/>
                    <w:left w:val="single" w:sz="4" w:space="0" w:color="auto"/>
                    <w:bottom w:val="single" w:sz="4" w:space="0" w:color="auto"/>
                    <w:right w:val="single" w:sz="4" w:space="0" w:color="auto"/>
                  </w:tcBorders>
                  <w:shd w:val="clear" w:color="auto" w:fill="33CCFF"/>
                </w:tcPr>
                <w:p w:rsidR="00042836" w:rsidRPr="00960C62" w:rsidRDefault="00042836" w:rsidP="00960C62">
                  <w:pPr>
                    <w:jc w:val="center"/>
                    <w:rPr>
                      <w:b/>
                      <w:sz w:val="28"/>
                      <w:szCs w:val="28"/>
                    </w:rPr>
                  </w:pPr>
                  <w:r w:rsidRPr="00960C62">
                    <w:rPr>
                      <w:b/>
                      <w:sz w:val="28"/>
                      <w:szCs w:val="28"/>
                    </w:rPr>
                    <w:t>7,3</w:t>
                  </w:r>
                </w:p>
              </w:tc>
              <w:tc>
                <w:tcPr>
                  <w:tcW w:w="1559" w:type="dxa"/>
                  <w:tcBorders>
                    <w:top w:val="single" w:sz="4" w:space="0" w:color="auto"/>
                    <w:left w:val="single" w:sz="4" w:space="0" w:color="auto"/>
                    <w:bottom w:val="single" w:sz="4" w:space="0" w:color="auto"/>
                    <w:right w:val="single" w:sz="4" w:space="0" w:color="auto"/>
                  </w:tcBorders>
                  <w:shd w:val="clear" w:color="auto" w:fill="3366FF"/>
                </w:tcPr>
                <w:p w:rsidR="00042836" w:rsidRPr="00960C62" w:rsidRDefault="00042836" w:rsidP="00960C62">
                  <w:pPr>
                    <w:jc w:val="center"/>
                    <w:rPr>
                      <w:b/>
                      <w:sz w:val="28"/>
                      <w:szCs w:val="28"/>
                    </w:rPr>
                  </w:pPr>
                  <w:r w:rsidRPr="00960C62">
                    <w:rPr>
                      <w:b/>
                      <w:sz w:val="28"/>
                      <w:szCs w:val="28"/>
                    </w:rPr>
                    <w:t>3,5</w:t>
                  </w:r>
                </w:p>
              </w:tc>
            </w:tr>
            <w:tr w:rsidR="00042836" w:rsidTr="00960C62">
              <w:tc>
                <w:tcPr>
                  <w:tcW w:w="6692"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left"/>
                    <w:rPr>
                      <w:b/>
                      <w:i/>
                      <w:sz w:val="36"/>
                      <w:szCs w:val="36"/>
                    </w:rPr>
                  </w:pPr>
                  <w:r w:rsidRPr="00960C62">
                    <w:rPr>
                      <w:b/>
                      <w:i/>
                      <w:sz w:val="36"/>
                      <w:szCs w:val="36"/>
                    </w:rPr>
                    <w:t>Среднесписочная численность</w:t>
                  </w:r>
                </w:p>
              </w:tc>
              <w:tc>
                <w:tcPr>
                  <w:tcW w:w="1134"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center"/>
                    <w:rPr>
                      <w:sz w:val="22"/>
                      <w:szCs w:val="22"/>
                    </w:rPr>
                  </w:pPr>
                  <w:r w:rsidRPr="00960C62">
                    <w:rPr>
                      <w:sz w:val="22"/>
                      <w:szCs w:val="22"/>
                    </w:rPr>
                    <w:t>человек</w:t>
                  </w:r>
                </w:p>
              </w:tc>
              <w:tc>
                <w:tcPr>
                  <w:tcW w:w="1701" w:type="dxa"/>
                  <w:tcBorders>
                    <w:top w:val="single" w:sz="4" w:space="0" w:color="auto"/>
                    <w:left w:val="single" w:sz="4" w:space="0" w:color="auto"/>
                    <w:bottom w:val="single" w:sz="4" w:space="0" w:color="auto"/>
                    <w:right w:val="single" w:sz="4" w:space="0" w:color="auto"/>
                  </w:tcBorders>
                  <w:shd w:val="clear" w:color="auto" w:fill="FF5597"/>
                </w:tcPr>
                <w:p w:rsidR="00042836" w:rsidRPr="00960C62" w:rsidRDefault="00042836" w:rsidP="00960C62">
                  <w:pPr>
                    <w:jc w:val="center"/>
                    <w:rPr>
                      <w:b/>
                      <w:sz w:val="28"/>
                      <w:szCs w:val="28"/>
                    </w:rPr>
                  </w:pPr>
                  <w:r w:rsidRPr="00960C62">
                    <w:rPr>
                      <w:b/>
                      <w:sz w:val="28"/>
                      <w:szCs w:val="28"/>
                    </w:rPr>
                    <w:t>33,7</w:t>
                  </w:r>
                </w:p>
              </w:tc>
              <w:tc>
                <w:tcPr>
                  <w:tcW w:w="1984" w:type="dxa"/>
                  <w:tcBorders>
                    <w:top w:val="single" w:sz="4" w:space="0" w:color="auto"/>
                    <w:left w:val="single" w:sz="4" w:space="0" w:color="auto"/>
                    <w:bottom w:val="single" w:sz="4" w:space="0" w:color="auto"/>
                    <w:right w:val="single" w:sz="4" w:space="0" w:color="auto"/>
                  </w:tcBorders>
                  <w:shd w:val="clear" w:color="auto" w:fill="9933FF"/>
                </w:tcPr>
                <w:p w:rsidR="00042836" w:rsidRPr="00960C62" w:rsidRDefault="00042836" w:rsidP="00960C62">
                  <w:pPr>
                    <w:jc w:val="center"/>
                    <w:rPr>
                      <w:b/>
                      <w:sz w:val="28"/>
                      <w:szCs w:val="28"/>
                    </w:rPr>
                  </w:pPr>
                  <w:r w:rsidRPr="00960C62">
                    <w:rPr>
                      <w:b/>
                      <w:sz w:val="28"/>
                      <w:szCs w:val="28"/>
                    </w:rPr>
                    <w:t>106,9</w:t>
                  </w:r>
                </w:p>
              </w:tc>
              <w:tc>
                <w:tcPr>
                  <w:tcW w:w="1701"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b/>
                      <w:sz w:val="28"/>
                      <w:szCs w:val="28"/>
                    </w:rPr>
                  </w:pPr>
                  <w:r w:rsidRPr="00960C62">
                    <w:rPr>
                      <w:b/>
                      <w:sz w:val="28"/>
                      <w:szCs w:val="28"/>
                    </w:rPr>
                    <w:t>4,5</w:t>
                  </w:r>
                </w:p>
              </w:tc>
              <w:tc>
                <w:tcPr>
                  <w:tcW w:w="1843" w:type="dxa"/>
                  <w:tcBorders>
                    <w:top w:val="single" w:sz="4" w:space="0" w:color="auto"/>
                    <w:left w:val="single" w:sz="4" w:space="0" w:color="auto"/>
                    <w:bottom w:val="single" w:sz="4" w:space="0" w:color="auto"/>
                    <w:right w:val="single" w:sz="4" w:space="0" w:color="auto"/>
                  </w:tcBorders>
                  <w:shd w:val="clear" w:color="auto" w:fill="33CCFF"/>
                </w:tcPr>
                <w:p w:rsidR="00042836" w:rsidRPr="00960C62" w:rsidRDefault="00042836" w:rsidP="00960C62">
                  <w:pPr>
                    <w:jc w:val="center"/>
                    <w:rPr>
                      <w:b/>
                      <w:sz w:val="28"/>
                      <w:szCs w:val="28"/>
                    </w:rPr>
                  </w:pPr>
                  <w:r w:rsidRPr="00960C62">
                    <w:rPr>
                      <w:b/>
                      <w:sz w:val="28"/>
                      <w:szCs w:val="28"/>
                    </w:rPr>
                    <w:t>5</w:t>
                  </w:r>
                </w:p>
              </w:tc>
              <w:tc>
                <w:tcPr>
                  <w:tcW w:w="1559" w:type="dxa"/>
                  <w:tcBorders>
                    <w:top w:val="single" w:sz="4" w:space="0" w:color="auto"/>
                    <w:left w:val="single" w:sz="4" w:space="0" w:color="auto"/>
                    <w:bottom w:val="single" w:sz="4" w:space="0" w:color="auto"/>
                    <w:right w:val="single" w:sz="4" w:space="0" w:color="auto"/>
                  </w:tcBorders>
                  <w:shd w:val="clear" w:color="auto" w:fill="3366FF"/>
                </w:tcPr>
                <w:p w:rsidR="00042836" w:rsidRPr="00960C62" w:rsidRDefault="00042836" w:rsidP="00960C62">
                  <w:pPr>
                    <w:jc w:val="center"/>
                    <w:rPr>
                      <w:b/>
                      <w:sz w:val="28"/>
                      <w:szCs w:val="28"/>
                    </w:rPr>
                  </w:pPr>
                  <w:r w:rsidRPr="00960C62">
                    <w:rPr>
                      <w:b/>
                      <w:sz w:val="28"/>
                      <w:szCs w:val="28"/>
                    </w:rPr>
                    <w:t>3,0</w:t>
                  </w:r>
                </w:p>
              </w:tc>
            </w:tr>
            <w:tr w:rsidR="00042836" w:rsidTr="00960C62">
              <w:tc>
                <w:tcPr>
                  <w:tcW w:w="6692"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left"/>
                    <w:rPr>
                      <w:b/>
                      <w:i/>
                      <w:sz w:val="36"/>
                      <w:szCs w:val="36"/>
                    </w:rPr>
                  </w:pPr>
                  <w:r w:rsidRPr="00960C62">
                    <w:rPr>
                      <w:b/>
                      <w:i/>
                      <w:sz w:val="36"/>
                      <w:szCs w:val="36"/>
                    </w:rPr>
                    <w:t>в  т.ч. педагогических работников</w:t>
                  </w:r>
                </w:p>
              </w:tc>
              <w:tc>
                <w:tcPr>
                  <w:tcW w:w="1134"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center"/>
                    <w:rPr>
                      <w:sz w:val="22"/>
                      <w:szCs w:val="22"/>
                    </w:rPr>
                  </w:pPr>
                  <w:r w:rsidRPr="00960C62">
                    <w:rPr>
                      <w:sz w:val="22"/>
                      <w:szCs w:val="22"/>
                    </w:rPr>
                    <w:t>человек</w:t>
                  </w:r>
                </w:p>
              </w:tc>
              <w:tc>
                <w:tcPr>
                  <w:tcW w:w="1701" w:type="dxa"/>
                  <w:tcBorders>
                    <w:top w:val="single" w:sz="4" w:space="0" w:color="auto"/>
                    <w:left w:val="single" w:sz="4" w:space="0" w:color="auto"/>
                    <w:bottom w:val="single" w:sz="4" w:space="0" w:color="auto"/>
                    <w:right w:val="single" w:sz="4" w:space="0" w:color="auto"/>
                  </w:tcBorders>
                  <w:shd w:val="clear" w:color="auto" w:fill="FF5597"/>
                </w:tcPr>
                <w:p w:rsidR="00042836" w:rsidRPr="00960C62" w:rsidRDefault="00042836" w:rsidP="00960C62">
                  <w:pPr>
                    <w:jc w:val="center"/>
                    <w:rPr>
                      <w:b/>
                      <w:sz w:val="28"/>
                      <w:szCs w:val="28"/>
                    </w:rPr>
                  </w:pPr>
                  <w:r w:rsidRPr="00960C62">
                    <w:rPr>
                      <w:b/>
                      <w:sz w:val="28"/>
                      <w:szCs w:val="28"/>
                    </w:rPr>
                    <w:t>10</w:t>
                  </w:r>
                </w:p>
              </w:tc>
              <w:tc>
                <w:tcPr>
                  <w:tcW w:w="1984" w:type="dxa"/>
                  <w:tcBorders>
                    <w:top w:val="single" w:sz="4" w:space="0" w:color="auto"/>
                    <w:left w:val="single" w:sz="4" w:space="0" w:color="auto"/>
                    <w:bottom w:val="single" w:sz="4" w:space="0" w:color="auto"/>
                    <w:right w:val="single" w:sz="4" w:space="0" w:color="auto"/>
                  </w:tcBorders>
                  <w:shd w:val="clear" w:color="auto" w:fill="9933FF"/>
                </w:tcPr>
                <w:p w:rsidR="00042836" w:rsidRPr="00960C62" w:rsidRDefault="00042836" w:rsidP="00960C62">
                  <w:pPr>
                    <w:jc w:val="center"/>
                    <w:rPr>
                      <w:b/>
                      <w:sz w:val="28"/>
                      <w:szCs w:val="28"/>
                    </w:rPr>
                  </w:pPr>
                  <w:r w:rsidRPr="00960C62">
                    <w:rPr>
                      <w:b/>
                      <w:sz w:val="28"/>
                      <w:szCs w:val="28"/>
                    </w:rPr>
                    <w:t>53,9</w:t>
                  </w:r>
                </w:p>
              </w:tc>
              <w:tc>
                <w:tcPr>
                  <w:tcW w:w="1701"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b/>
                      <w:sz w:val="28"/>
                      <w:szCs w:val="28"/>
                    </w:rPr>
                  </w:pPr>
                  <w:r w:rsidRPr="00960C62">
                    <w:rPr>
                      <w:b/>
                      <w:sz w:val="28"/>
                      <w:szCs w:val="28"/>
                    </w:rPr>
                    <w:t>3,5</w:t>
                  </w:r>
                </w:p>
              </w:tc>
              <w:tc>
                <w:tcPr>
                  <w:tcW w:w="1843" w:type="dxa"/>
                  <w:tcBorders>
                    <w:top w:val="single" w:sz="4" w:space="0" w:color="auto"/>
                    <w:left w:val="single" w:sz="4" w:space="0" w:color="auto"/>
                    <w:bottom w:val="single" w:sz="4" w:space="0" w:color="auto"/>
                    <w:right w:val="single" w:sz="4" w:space="0" w:color="auto"/>
                  </w:tcBorders>
                  <w:shd w:val="clear" w:color="auto" w:fill="33CCFF"/>
                </w:tcPr>
                <w:p w:rsidR="00042836" w:rsidRPr="00960C62" w:rsidRDefault="00042836" w:rsidP="00960C62">
                  <w:pPr>
                    <w:jc w:val="center"/>
                    <w:rPr>
                      <w:b/>
                      <w:sz w:val="28"/>
                      <w:szCs w:val="28"/>
                    </w:rPr>
                  </w:pPr>
                  <w:r w:rsidRPr="00960C62">
                    <w:rPr>
                      <w:b/>
                      <w:sz w:val="28"/>
                      <w:szCs w:val="28"/>
                    </w:rPr>
                    <w:t>3</w:t>
                  </w:r>
                </w:p>
              </w:tc>
              <w:tc>
                <w:tcPr>
                  <w:tcW w:w="1559" w:type="dxa"/>
                  <w:tcBorders>
                    <w:top w:val="single" w:sz="4" w:space="0" w:color="auto"/>
                    <w:left w:val="single" w:sz="4" w:space="0" w:color="auto"/>
                    <w:bottom w:val="single" w:sz="4" w:space="0" w:color="auto"/>
                    <w:right w:val="single" w:sz="4" w:space="0" w:color="auto"/>
                  </w:tcBorders>
                  <w:shd w:val="clear" w:color="auto" w:fill="3366FF"/>
                </w:tcPr>
                <w:p w:rsidR="00042836" w:rsidRPr="00960C62" w:rsidRDefault="00042836" w:rsidP="00960C62">
                  <w:pPr>
                    <w:jc w:val="center"/>
                    <w:rPr>
                      <w:b/>
                      <w:sz w:val="28"/>
                      <w:szCs w:val="28"/>
                    </w:rPr>
                  </w:pPr>
                  <w:r w:rsidRPr="00960C62">
                    <w:rPr>
                      <w:b/>
                      <w:sz w:val="28"/>
                      <w:szCs w:val="28"/>
                    </w:rPr>
                    <w:t>2</w:t>
                  </w:r>
                </w:p>
              </w:tc>
            </w:tr>
            <w:tr w:rsidR="00042836" w:rsidTr="00960C62">
              <w:tc>
                <w:tcPr>
                  <w:tcW w:w="6692"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left"/>
                    <w:rPr>
                      <w:b/>
                      <w:i/>
                    </w:rPr>
                  </w:pPr>
                  <w:r w:rsidRPr="00960C62">
                    <w:rPr>
                      <w:b/>
                      <w:i/>
                      <w:sz w:val="28"/>
                      <w:szCs w:val="28"/>
                    </w:rPr>
                    <w:t xml:space="preserve">Среднемесячная зарплата </w:t>
                  </w:r>
                  <w:r w:rsidRPr="00960C62">
                    <w:rPr>
                      <w:b/>
                      <w:i/>
                    </w:rPr>
                    <w:t>педагогических работников</w:t>
                  </w:r>
                </w:p>
              </w:tc>
              <w:tc>
                <w:tcPr>
                  <w:tcW w:w="1134"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center"/>
                    <w:rPr>
                      <w:sz w:val="22"/>
                      <w:szCs w:val="22"/>
                    </w:rPr>
                  </w:pPr>
                  <w:r w:rsidRPr="00960C62">
                    <w:rPr>
                      <w:sz w:val="22"/>
                      <w:szCs w:val="22"/>
                    </w:rPr>
                    <w:t>рублей</w:t>
                  </w:r>
                </w:p>
              </w:tc>
              <w:tc>
                <w:tcPr>
                  <w:tcW w:w="1701" w:type="dxa"/>
                  <w:tcBorders>
                    <w:top w:val="single" w:sz="4" w:space="0" w:color="auto"/>
                    <w:left w:val="single" w:sz="4" w:space="0" w:color="auto"/>
                    <w:bottom w:val="single" w:sz="4" w:space="0" w:color="auto"/>
                    <w:right w:val="single" w:sz="4" w:space="0" w:color="auto"/>
                  </w:tcBorders>
                  <w:shd w:val="clear" w:color="auto" w:fill="FF5597"/>
                </w:tcPr>
                <w:p w:rsidR="00042836" w:rsidRPr="00960C62" w:rsidRDefault="00042836" w:rsidP="00960C62">
                  <w:pPr>
                    <w:jc w:val="center"/>
                    <w:rPr>
                      <w:b/>
                      <w:sz w:val="28"/>
                      <w:szCs w:val="28"/>
                    </w:rPr>
                  </w:pPr>
                  <w:r w:rsidRPr="00960C62">
                    <w:rPr>
                      <w:b/>
                      <w:sz w:val="28"/>
                      <w:szCs w:val="28"/>
                    </w:rPr>
                    <w:t>24 656</w:t>
                  </w:r>
                </w:p>
              </w:tc>
              <w:tc>
                <w:tcPr>
                  <w:tcW w:w="1984" w:type="dxa"/>
                  <w:tcBorders>
                    <w:top w:val="single" w:sz="4" w:space="0" w:color="auto"/>
                    <w:left w:val="single" w:sz="4" w:space="0" w:color="auto"/>
                    <w:bottom w:val="single" w:sz="4" w:space="0" w:color="auto"/>
                    <w:right w:val="single" w:sz="4" w:space="0" w:color="auto"/>
                  </w:tcBorders>
                  <w:shd w:val="clear" w:color="auto" w:fill="9933FF"/>
                </w:tcPr>
                <w:p w:rsidR="00042836" w:rsidRPr="00960C62" w:rsidRDefault="00042836" w:rsidP="00960C62">
                  <w:pPr>
                    <w:jc w:val="center"/>
                    <w:rPr>
                      <w:b/>
                      <w:sz w:val="28"/>
                      <w:szCs w:val="28"/>
                    </w:rPr>
                  </w:pPr>
                  <w:r w:rsidRPr="00960C62">
                    <w:rPr>
                      <w:b/>
                      <w:sz w:val="28"/>
                      <w:szCs w:val="28"/>
                    </w:rPr>
                    <w:t>26 300</w:t>
                  </w:r>
                </w:p>
              </w:tc>
              <w:tc>
                <w:tcPr>
                  <w:tcW w:w="1701"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b/>
                      <w:sz w:val="28"/>
                      <w:szCs w:val="28"/>
                    </w:rPr>
                  </w:pPr>
                  <w:r w:rsidRPr="00960C62">
                    <w:rPr>
                      <w:b/>
                      <w:sz w:val="28"/>
                      <w:szCs w:val="28"/>
                    </w:rPr>
                    <w:t>21 100</w:t>
                  </w:r>
                </w:p>
              </w:tc>
              <w:tc>
                <w:tcPr>
                  <w:tcW w:w="1843" w:type="dxa"/>
                  <w:tcBorders>
                    <w:top w:val="single" w:sz="4" w:space="0" w:color="auto"/>
                    <w:left w:val="single" w:sz="4" w:space="0" w:color="auto"/>
                    <w:bottom w:val="single" w:sz="4" w:space="0" w:color="auto"/>
                    <w:right w:val="single" w:sz="4" w:space="0" w:color="auto"/>
                  </w:tcBorders>
                  <w:shd w:val="clear" w:color="auto" w:fill="33CCFF"/>
                </w:tcPr>
                <w:p w:rsidR="00042836" w:rsidRPr="00960C62" w:rsidRDefault="00042836" w:rsidP="00960C62">
                  <w:pPr>
                    <w:jc w:val="center"/>
                    <w:rPr>
                      <w:b/>
                      <w:sz w:val="28"/>
                      <w:szCs w:val="28"/>
                    </w:rPr>
                  </w:pPr>
                  <w:r w:rsidRPr="00960C62">
                    <w:rPr>
                      <w:b/>
                      <w:sz w:val="28"/>
                      <w:szCs w:val="28"/>
                    </w:rPr>
                    <w:t>21 100</w:t>
                  </w:r>
                </w:p>
              </w:tc>
              <w:tc>
                <w:tcPr>
                  <w:tcW w:w="1559" w:type="dxa"/>
                  <w:tcBorders>
                    <w:top w:val="single" w:sz="4" w:space="0" w:color="auto"/>
                    <w:left w:val="single" w:sz="4" w:space="0" w:color="auto"/>
                    <w:bottom w:val="single" w:sz="4" w:space="0" w:color="auto"/>
                    <w:right w:val="single" w:sz="4" w:space="0" w:color="auto"/>
                  </w:tcBorders>
                  <w:shd w:val="clear" w:color="auto" w:fill="3366FF"/>
                </w:tcPr>
                <w:p w:rsidR="00042836" w:rsidRPr="00960C62" w:rsidRDefault="00042836" w:rsidP="00960C62">
                  <w:pPr>
                    <w:jc w:val="center"/>
                    <w:rPr>
                      <w:b/>
                      <w:sz w:val="28"/>
                      <w:szCs w:val="28"/>
                    </w:rPr>
                  </w:pPr>
                  <w:r w:rsidRPr="00960C62">
                    <w:rPr>
                      <w:b/>
                      <w:sz w:val="28"/>
                      <w:szCs w:val="28"/>
                    </w:rPr>
                    <w:t>21 100</w:t>
                  </w:r>
                </w:p>
              </w:tc>
            </w:tr>
            <w:tr w:rsidR="00042836" w:rsidTr="00960C62">
              <w:tc>
                <w:tcPr>
                  <w:tcW w:w="6692"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left"/>
                    <w:rPr>
                      <w:b/>
                      <w:i/>
                      <w:sz w:val="32"/>
                      <w:szCs w:val="32"/>
                    </w:rPr>
                  </w:pPr>
                  <w:r w:rsidRPr="00960C62">
                    <w:rPr>
                      <w:b/>
                      <w:i/>
                      <w:sz w:val="32"/>
                      <w:szCs w:val="32"/>
                    </w:rPr>
                    <w:t>Количество детей на 1 педагогического работника по плану</w:t>
                  </w:r>
                </w:p>
              </w:tc>
              <w:tc>
                <w:tcPr>
                  <w:tcW w:w="1134"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center"/>
                    <w:rPr>
                      <w:sz w:val="22"/>
                      <w:szCs w:val="22"/>
                    </w:rPr>
                  </w:pPr>
                </w:p>
                <w:p w:rsidR="00042836" w:rsidRPr="00960C62" w:rsidRDefault="00042836" w:rsidP="00960C62">
                  <w:pPr>
                    <w:jc w:val="center"/>
                    <w:rPr>
                      <w:sz w:val="22"/>
                      <w:szCs w:val="22"/>
                    </w:rPr>
                  </w:pPr>
                  <w:r w:rsidRPr="00960C62">
                    <w:rPr>
                      <w:sz w:val="22"/>
                      <w:szCs w:val="22"/>
                    </w:rPr>
                    <w:t>человек</w:t>
                  </w:r>
                </w:p>
              </w:tc>
              <w:tc>
                <w:tcPr>
                  <w:tcW w:w="1701" w:type="dxa"/>
                  <w:tcBorders>
                    <w:top w:val="single" w:sz="4" w:space="0" w:color="auto"/>
                    <w:left w:val="single" w:sz="4" w:space="0" w:color="auto"/>
                    <w:bottom w:val="single" w:sz="4" w:space="0" w:color="auto"/>
                    <w:right w:val="single" w:sz="4" w:space="0" w:color="auto"/>
                  </w:tcBorders>
                  <w:shd w:val="clear" w:color="auto" w:fill="FF5597"/>
                </w:tcPr>
                <w:p w:rsidR="00042836" w:rsidRPr="00960C62" w:rsidRDefault="00042836" w:rsidP="00960C62">
                  <w:pPr>
                    <w:jc w:val="center"/>
                    <w:rPr>
                      <w:b/>
                      <w:sz w:val="28"/>
                      <w:szCs w:val="28"/>
                    </w:rPr>
                  </w:pPr>
                </w:p>
                <w:p w:rsidR="00042836" w:rsidRPr="00960C62" w:rsidRDefault="00042836" w:rsidP="00960C62">
                  <w:pPr>
                    <w:jc w:val="center"/>
                    <w:rPr>
                      <w:b/>
                      <w:sz w:val="28"/>
                      <w:szCs w:val="28"/>
                    </w:rPr>
                  </w:pPr>
                  <w:r w:rsidRPr="00960C62">
                    <w:rPr>
                      <w:b/>
                      <w:sz w:val="28"/>
                      <w:szCs w:val="28"/>
                    </w:rPr>
                    <w:t>11,8</w:t>
                  </w:r>
                </w:p>
              </w:tc>
              <w:tc>
                <w:tcPr>
                  <w:tcW w:w="1984" w:type="dxa"/>
                  <w:tcBorders>
                    <w:top w:val="single" w:sz="4" w:space="0" w:color="auto"/>
                    <w:left w:val="single" w:sz="4" w:space="0" w:color="auto"/>
                    <w:bottom w:val="single" w:sz="4" w:space="0" w:color="auto"/>
                    <w:right w:val="single" w:sz="4" w:space="0" w:color="auto"/>
                  </w:tcBorders>
                  <w:shd w:val="clear" w:color="auto" w:fill="9933FF"/>
                </w:tcPr>
                <w:p w:rsidR="00042836" w:rsidRPr="00960C62" w:rsidRDefault="00042836" w:rsidP="00960C62">
                  <w:pPr>
                    <w:jc w:val="center"/>
                    <w:rPr>
                      <w:b/>
                      <w:sz w:val="28"/>
                      <w:szCs w:val="28"/>
                    </w:rPr>
                  </w:pPr>
                </w:p>
                <w:p w:rsidR="00042836" w:rsidRPr="00960C62" w:rsidRDefault="00042836" w:rsidP="00960C62">
                  <w:pPr>
                    <w:jc w:val="center"/>
                    <w:rPr>
                      <w:b/>
                      <w:sz w:val="28"/>
                      <w:szCs w:val="28"/>
                    </w:rPr>
                  </w:pPr>
                  <w:r w:rsidRPr="00960C62">
                    <w:rPr>
                      <w:b/>
                      <w:sz w:val="28"/>
                      <w:szCs w:val="28"/>
                    </w:rPr>
                    <w:t>6,0</w:t>
                  </w:r>
                </w:p>
              </w:tc>
              <w:tc>
                <w:tcPr>
                  <w:tcW w:w="1701"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b/>
                      <w:sz w:val="28"/>
                      <w:szCs w:val="28"/>
                    </w:rPr>
                  </w:pPr>
                </w:p>
                <w:p w:rsidR="00042836" w:rsidRPr="00960C62" w:rsidRDefault="00042836" w:rsidP="00960C62">
                  <w:pPr>
                    <w:jc w:val="center"/>
                    <w:rPr>
                      <w:b/>
                      <w:sz w:val="28"/>
                      <w:szCs w:val="28"/>
                    </w:rPr>
                  </w:pPr>
                  <w:r w:rsidRPr="00960C62">
                    <w:rPr>
                      <w:b/>
                      <w:sz w:val="28"/>
                      <w:szCs w:val="28"/>
                    </w:rPr>
                    <w:t>40,7</w:t>
                  </w:r>
                </w:p>
              </w:tc>
              <w:tc>
                <w:tcPr>
                  <w:tcW w:w="1843" w:type="dxa"/>
                  <w:tcBorders>
                    <w:top w:val="single" w:sz="4" w:space="0" w:color="auto"/>
                    <w:left w:val="single" w:sz="4" w:space="0" w:color="auto"/>
                    <w:bottom w:val="single" w:sz="4" w:space="0" w:color="auto"/>
                    <w:right w:val="single" w:sz="4" w:space="0" w:color="auto"/>
                  </w:tcBorders>
                  <w:shd w:val="clear" w:color="auto" w:fill="33CCFF"/>
                </w:tcPr>
                <w:p w:rsidR="00042836" w:rsidRPr="00960C62" w:rsidRDefault="00042836" w:rsidP="00960C62">
                  <w:pPr>
                    <w:jc w:val="center"/>
                    <w:rPr>
                      <w:b/>
                      <w:sz w:val="28"/>
                      <w:szCs w:val="28"/>
                    </w:rPr>
                  </w:pPr>
                </w:p>
                <w:p w:rsidR="00042836" w:rsidRPr="00960C62" w:rsidRDefault="00042836" w:rsidP="00960C62">
                  <w:pPr>
                    <w:jc w:val="center"/>
                    <w:rPr>
                      <w:b/>
                      <w:sz w:val="28"/>
                      <w:szCs w:val="28"/>
                    </w:rPr>
                  </w:pPr>
                  <w:r w:rsidRPr="00960C62">
                    <w:rPr>
                      <w:b/>
                      <w:sz w:val="28"/>
                      <w:szCs w:val="28"/>
                    </w:rPr>
                    <w:t>40,7</w:t>
                  </w:r>
                </w:p>
              </w:tc>
              <w:tc>
                <w:tcPr>
                  <w:tcW w:w="1559" w:type="dxa"/>
                  <w:tcBorders>
                    <w:top w:val="single" w:sz="4" w:space="0" w:color="auto"/>
                    <w:left w:val="single" w:sz="4" w:space="0" w:color="auto"/>
                    <w:bottom w:val="single" w:sz="4" w:space="0" w:color="auto"/>
                    <w:right w:val="single" w:sz="4" w:space="0" w:color="auto"/>
                  </w:tcBorders>
                  <w:shd w:val="clear" w:color="auto" w:fill="3366FF"/>
                </w:tcPr>
                <w:p w:rsidR="00042836" w:rsidRPr="00960C62" w:rsidRDefault="00042836" w:rsidP="00960C62">
                  <w:pPr>
                    <w:jc w:val="center"/>
                    <w:rPr>
                      <w:b/>
                      <w:sz w:val="28"/>
                      <w:szCs w:val="28"/>
                    </w:rPr>
                  </w:pPr>
                </w:p>
                <w:p w:rsidR="00042836" w:rsidRPr="00960C62" w:rsidRDefault="00042836" w:rsidP="00960C62">
                  <w:pPr>
                    <w:jc w:val="center"/>
                    <w:rPr>
                      <w:b/>
                      <w:sz w:val="28"/>
                      <w:szCs w:val="28"/>
                    </w:rPr>
                  </w:pPr>
                  <w:r w:rsidRPr="00960C62">
                    <w:rPr>
                      <w:b/>
                      <w:sz w:val="28"/>
                      <w:szCs w:val="28"/>
                    </w:rPr>
                    <w:t>26,0</w:t>
                  </w:r>
                </w:p>
              </w:tc>
            </w:tr>
            <w:tr w:rsidR="00042836" w:rsidTr="00960C62">
              <w:tc>
                <w:tcPr>
                  <w:tcW w:w="6692"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left"/>
                    <w:rPr>
                      <w:b/>
                      <w:i/>
                      <w:sz w:val="32"/>
                      <w:szCs w:val="32"/>
                    </w:rPr>
                  </w:pPr>
                  <w:r w:rsidRPr="00960C62">
                    <w:rPr>
                      <w:b/>
                      <w:i/>
                      <w:sz w:val="32"/>
                      <w:szCs w:val="32"/>
                    </w:rPr>
                    <w:t>Количество детей на 1 педагогического работника по нормативу</w:t>
                  </w:r>
                </w:p>
              </w:tc>
              <w:tc>
                <w:tcPr>
                  <w:tcW w:w="1134"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center"/>
                    <w:rPr>
                      <w:sz w:val="22"/>
                      <w:szCs w:val="22"/>
                    </w:rPr>
                  </w:pPr>
                </w:p>
                <w:p w:rsidR="00042836" w:rsidRPr="00960C62" w:rsidRDefault="00042836" w:rsidP="00960C62">
                  <w:pPr>
                    <w:jc w:val="center"/>
                    <w:rPr>
                      <w:sz w:val="22"/>
                      <w:szCs w:val="22"/>
                    </w:rPr>
                  </w:pPr>
                  <w:r w:rsidRPr="00960C62">
                    <w:rPr>
                      <w:sz w:val="22"/>
                      <w:szCs w:val="22"/>
                    </w:rPr>
                    <w:t>человек</w:t>
                  </w:r>
                </w:p>
              </w:tc>
              <w:tc>
                <w:tcPr>
                  <w:tcW w:w="1701" w:type="dxa"/>
                  <w:tcBorders>
                    <w:top w:val="single" w:sz="4" w:space="0" w:color="auto"/>
                    <w:left w:val="single" w:sz="4" w:space="0" w:color="auto"/>
                    <w:bottom w:val="single" w:sz="4" w:space="0" w:color="auto"/>
                    <w:right w:val="single" w:sz="4" w:space="0" w:color="auto"/>
                  </w:tcBorders>
                  <w:shd w:val="clear" w:color="auto" w:fill="FF5597"/>
                </w:tcPr>
                <w:p w:rsidR="00042836" w:rsidRPr="00960C62" w:rsidRDefault="00042836" w:rsidP="00960C62">
                  <w:pPr>
                    <w:jc w:val="center"/>
                    <w:rPr>
                      <w:b/>
                      <w:sz w:val="28"/>
                      <w:szCs w:val="28"/>
                    </w:rPr>
                  </w:pPr>
                </w:p>
                <w:p w:rsidR="00042836" w:rsidRPr="00960C62" w:rsidRDefault="00042836" w:rsidP="00960C62">
                  <w:pPr>
                    <w:jc w:val="center"/>
                    <w:rPr>
                      <w:b/>
                      <w:sz w:val="28"/>
                      <w:szCs w:val="28"/>
                    </w:rPr>
                  </w:pPr>
                  <w:r w:rsidRPr="00960C62">
                    <w:rPr>
                      <w:b/>
                      <w:sz w:val="28"/>
                      <w:szCs w:val="28"/>
                    </w:rPr>
                    <w:t>11,5</w:t>
                  </w:r>
                </w:p>
              </w:tc>
              <w:tc>
                <w:tcPr>
                  <w:tcW w:w="1984" w:type="dxa"/>
                  <w:tcBorders>
                    <w:top w:val="single" w:sz="4" w:space="0" w:color="auto"/>
                    <w:left w:val="single" w:sz="4" w:space="0" w:color="auto"/>
                    <w:bottom w:val="single" w:sz="4" w:space="0" w:color="auto"/>
                    <w:right w:val="single" w:sz="4" w:space="0" w:color="auto"/>
                  </w:tcBorders>
                  <w:shd w:val="clear" w:color="auto" w:fill="9933FF"/>
                </w:tcPr>
                <w:p w:rsidR="00042836" w:rsidRPr="00960C62" w:rsidRDefault="00042836" w:rsidP="00960C62">
                  <w:pPr>
                    <w:jc w:val="center"/>
                    <w:rPr>
                      <w:b/>
                      <w:sz w:val="28"/>
                      <w:szCs w:val="28"/>
                    </w:rPr>
                  </w:pPr>
                </w:p>
                <w:p w:rsidR="00042836" w:rsidRPr="00960C62" w:rsidRDefault="00042836" w:rsidP="00960C62">
                  <w:pPr>
                    <w:jc w:val="center"/>
                    <w:rPr>
                      <w:b/>
                      <w:sz w:val="28"/>
                      <w:szCs w:val="28"/>
                    </w:rPr>
                  </w:pPr>
                  <w:r w:rsidRPr="00960C62">
                    <w:rPr>
                      <w:b/>
                      <w:sz w:val="28"/>
                      <w:szCs w:val="28"/>
                    </w:rPr>
                    <w:t>8,6</w:t>
                  </w:r>
                </w:p>
              </w:tc>
              <w:tc>
                <w:tcPr>
                  <w:tcW w:w="1701"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b/>
                      <w:sz w:val="28"/>
                      <w:szCs w:val="28"/>
                    </w:rPr>
                  </w:pPr>
                </w:p>
                <w:p w:rsidR="00042836" w:rsidRPr="00960C62" w:rsidRDefault="00042836" w:rsidP="00960C62">
                  <w:pPr>
                    <w:jc w:val="center"/>
                    <w:rPr>
                      <w:b/>
                      <w:sz w:val="28"/>
                      <w:szCs w:val="28"/>
                    </w:rPr>
                  </w:pPr>
                  <w:r w:rsidRPr="00960C62">
                    <w:rPr>
                      <w:b/>
                      <w:sz w:val="28"/>
                      <w:szCs w:val="28"/>
                    </w:rPr>
                    <w:t>57,1</w:t>
                  </w:r>
                </w:p>
              </w:tc>
              <w:tc>
                <w:tcPr>
                  <w:tcW w:w="1843" w:type="dxa"/>
                  <w:tcBorders>
                    <w:top w:val="single" w:sz="4" w:space="0" w:color="auto"/>
                    <w:left w:val="single" w:sz="4" w:space="0" w:color="auto"/>
                    <w:bottom w:val="single" w:sz="4" w:space="0" w:color="auto"/>
                    <w:right w:val="single" w:sz="4" w:space="0" w:color="auto"/>
                  </w:tcBorders>
                  <w:shd w:val="clear" w:color="auto" w:fill="33CCFF"/>
                </w:tcPr>
                <w:p w:rsidR="00042836" w:rsidRPr="00960C62" w:rsidRDefault="00042836" w:rsidP="00960C62">
                  <w:pPr>
                    <w:jc w:val="center"/>
                    <w:rPr>
                      <w:b/>
                      <w:sz w:val="28"/>
                      <w:szCs w:val="28"/>
                    </w:rPr>
                  </w:pPr>
                </w:p>
                <w:p w:rsidR="00042836" w:rsidRPr="00960C62" w:rsidRDefault="00042836" w:rsidP="00960C62">
                  <w:pPr>
                    <w:jc w:val="center"/>
                    <w:rPr>
                      <w:b/>
                      <w:sz w:val="28"/>
                      <w:szCs w:val="28"/>
                    </w:rPr>
                  </w:pPr>
                  <w:r w:rsidRPr="00960C62">
                    <w:rPr>
                      <w:b/>
                      <w:sz w:val="28"/>
                      <w:szCs w:val="28"/>
                    </w:rPr>
                    <w:t>63,3</w:t>
                  </w:r>
                </w:p>
              </w:tc>
              <w:tc>
                <w:tcPr>
                  <w:tcW w:w="1559" w:type="dxa"/>
                  <w:tcBorders>
                    <w:top w:val="single" w:sz="4" w:space="0" w:color="auto"/>
                    <w:left w:val="single" w:sz="4" w:space="0" w:color="auto"/>
                    <w:bottom w:val="single" w:sz="4" w:space="0" w:color="auto"/>
                    <w:right w:val="single" w:sz="4" w:space="0" w:color="auto"/>
                  </w:tcBorders>
                  <w:shd w:val="clear" w:color="auto" w:fill="3366FF"/>
                </w:tcPr>
                <w:p w:rsidR="00042836" w:rsidRPr="00960C62" w:rsidRDefault="00042836" w:rsidP="00960C62">
                  <w:pPr>
                    <w:jc w:val="center"/>
                    <w:rPr>
                      <w:b/>
                      <w:sz w:val="28"/>
                      <w:szCs w:val="28"/>
                    </w:rPr>
                  </w:pPr>
                </w:p>
                <w:p w:rsidR="00042836" w:rsidRPr="00960C62" w:rsidRDefault="00042836" w:rsidP="00960C62">
                  <w:pPr>
                    <w:jc w:val="center"/>
                    <w:rPr>
                      <w:b/>
                      <w:sz w:val="28"/>
                      <w:szCs w:val="28"/>
                    </w:rPr>
                  </w:pPr>
                  <w:r w:rsidRPr="00960C62">
                    <w:rPr>
                      <w:b/>
                      <w:sz w:val="28"/>
                      <w:szCs w:val="28"/>
                    </w:rPr>
                    <w:t>26,0</w:t>
                  </w:r>
                </w:p>
              </w:tc>
            </w:tr>
            <w:tr w:rsidR="00042836" w:rsidTr="00960C62">
              <w:tc>
                <w:tcPr>
                  <w:tcW w:w="6692"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left"/>
                    <w:rPr>
                      <w:b/>
                      <w:i/>
                      <w:sz w:val="32"/>
                      <w:szCs w:val="32"/>
                    </w:rPr>
                  </w:pPr>
                  <w:r w:rsidRPr="00960C62">
                    <w:rPr>
                      <w:b/>
                      <w:i/>
                      <w:sz w:val="32"/>
                      <w:szCs w:val="32"/>
                    </w:rPr>
                    <w:t>Количество секций, кружков, отделений</w:t>
                  </w:r>
                </w:p>
              </w:tc>
              <w:tc>
                <w:tcPr>
                  <w:tcW w:w="1134" w:type="dxa"/>
                  <w:tcBorders>
                    <w:top w:val="single" w:sz="4" w:space="0" w:color="auto"/>
                    <w:left w:val="single" w:sz="4" w:space="0" w:color="auto"/>
                    <w:bottom w:val="single" w:sz="4" w:space="0" w:color="auto"/>
                    <w:right w:val="single" w:sz="4" w:space="0" w:color="auto"/>
                  </w:tcBorders>
                  <w:shd w:val="clear" w:color="auto" w:fill="33CC33"/>
                </w:tcPr>
                <w:p w:rsidR="00042836" w:rsidRPr="00960C62" w:rsidRDefault="00042836" w:rsidP="00960C62">
                  <w:pPr>
                    <w:jc w:val="center"/>
                    <w:rPr>
                      <w:sz w:val="22"/>
                      <w:szCs w:val="22"/>
                    </w:rPr>
                  </w:pPr>
                </w:p>
                <w:p w:rsidR="00042836" w:rsidRPr="00960C62" w:rsidRDefault="00042836" w:rsidP="00960C62">
                  <w:pPr>
                    <w:jc w:val="center"/>
                    <w:rPr>
                      <w:sz w:val="22"/>
                      <w:szCs w:val="22"/>
                    </w:rPr>
                  </w:pPr>
                  <w:r w:rsidRPr="00960C62">
                    <w:rPr>
                      <w:sz w:val="22"/>
                      <w:szCs w:val="22"/>
                    </w:rPr>
                    <w:t>штук</w:t>
                  </w:r>
                </w:p>
              </w:tc>
              <w:tc>
                <w:tcPr>
                  <w:tcW w:w="1701" w:type="dxa"/>
                  <w:tcBorders>
                    <w:top w:val="single" w:sz="4" w:space="0" w:color="auto"/>
                    <w:left w:val="single" w:sz="4" w:space="0" w:color="auto"/>
                    <w:bottom w:val="single" w:sz="4" w:space="0" w:color="auto"/>
                    <w:right w:val="single" w:sz="4" w:space="0" w:color="auto"/>
                  </w:tcBorders>
                  <w:shd w:val="clear" w:color="auto" w:fill="FF5597"/>
                </w:tcPr>
                <w:p w:rsidR="00042836" w:rsidRPr="00960C62" w:rsidRDefault="00042836" w:rsidP="00960C62">
                  <w:pPr>
                    <w:jc w:val="center"/>
                    <w:rPr>
                      <w:b/>
                      <w:sz w:val="28"/>
                      <w:szCs w:val="28"/>
                    </w:rPr>
                  </w:pPr>
                </w:p>
                <w:p w:rsidR="00042836" w:rsidRPr="00960C62" w:rsidRDefault="00042836" w:rsidP="00960C62">
                  <w:pPr>
                    <w:jc w:val="center"/>
                    <w:rPr>
                      <w:b/>
                      <w:sz w:val="28"/>
                      <w:szCs w:val="28"/>
                    </w:rPr>
                  </w:pPr>
                  <w:r w:rsidRPr="00960C62">
                    <w:rPr>
                      <w:b/>
                      <w:sz w:val="28"/>
                      <w:szCs w:val="28"/>
                    </w:rPr>
                    <w:t>8</w:t>
                  </w:r>
                </w:p>
              </w:tc>
              <w:tc>
                <w:tcPr>
                  <w:tcW w:w="1984" w:type="dxa"/>
                  <w:tcBorders>
                    <w:top w:val="single" w:sz="4" w:space="0" w:color="auto"/>
                    <w:left w:val="single" w:sz="4" w:space="0" w:color="auto"/>
                    <w:bottom w:val="single" w:sz="4" w:space="0" w:color="auto"/>
                    <w:right w:val="single" w:sz="4" w:space="0" w:color="auto"/>
                  </w:tcBorders>
                  <w:shd w:val="clear" w:color="auto" w:fill="9933FF"/>
                </w:tcPr>
                <w:p w:rsidR="00042836" w:rsidRPr="00960C62" w:rsidRDefault="00042836" w:rsidP="00960C62">
                  <w:pPr>
                    <w:jc w:val="center"/>
                    <w:rPr>
                      <w:b/>
                      <w:sz w:val="28"/>
                      <w:szCs w:val="28"/>
                    </w:rPr>
                  </w:pPr>
                </w:p>
                <w:p w:rsidR="00042836" w:rsidRPr="00960C62" w:rsidRDefault="00042836" w:rsidP="00960C62">
                  <w:pPr>
                    <w:jc w:val="center"/>
                    <w:rPr>
                      <w:b/>
                      <w:sz w:val="28"/>
                      <w:szCs w:val="28"/>
                    </w:rPr>
                  </w:pPr>
                  <w:r w:rsidRPr="00960C62">
                    <w:rPr>
                      <w:b/>
                      <w:sz w:val="28"/>
                      <w:szCs w:val="28"/>
                    </w:rPr>
                    <w:t>27</w:t>
                  </w:r>
                </w:p>
              </w:tc>
              <w:tc>
                <w:tcPr>
                  <w:tcW w:w="1701"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b/>
                      <w:sz w:val="28"/>
                      <w:szCs w:val="28"/>
                    </w:rPr>
                  </w:pPr>
                </w:p>
                <w:p w:rsidR="00042836" w:rsidRPr="00960C62" w:rsidRDefault="00042836" w:rsidP="00960C62">
                  <w:pPr>
                    <w:jc w:val="center"/>
                    <w:rPr>
                      <w:b/>
                      <w:sz w:val="28"/>
                      <w:szCs w:val="28"/>
                    </w:rPr>
                  </w:pPr>
                  <w:r w:rsidRPr="00960C62">
                    <w:rPr>
                      <w:b/>
                      <w:sz w:val="28"/>
                      <w:szCs w:val="28"/>
                    </w:rPr>
                    <w:t>5</w:t>
                  </w:r>
                </w:p>
              </w:tc>
              <w:tc>
                <w:tcPr>
                  <w:tcW w:w="1843" w:type="dxa"/>
                  <w:tcBorders>
                    <w:top w:val="single" w:sz="4" w:space="0" w:color="auto"/>
                    <w:left w:val="single" w:sz="4" w:space="0" w:color="auto"/>
                    <w:bottom w:val="single" w:sz="4" w:space="0" w:color="auto"/>
                    <w:right w:val="single" w:sz="4" w:space="0" w:color="auto"/>
                  </w:tcBorders>
                  <w:shd w:val="clear" w:color="auto" w:fill="33CCFF"/>
                </w:tcPr>
                <w:p w:rsidR="00042836" w:rsidRPr="00960C62" w:rsidRDefault="00042836" w:rsidP="00960C62">
                  <w:pPr>
                    <w:jc w:val="center"/>
                    <w:rPr>
                      <w:b/>
                      <w:sz w:val="28"/>
                      <w:szCs w:val="28"/>
                    </w:rPr>
                  </w:pPr>
                </w:p>
                <w:p w:rsidR="00042836" w:rsidRPr="00960C62" w:rsidRDefault="00042836" w:rsidP="00960C62">
                  <w:pPr>
                    <w:jc w:val="center"/>
                    <w:rPr>
                      <w:b/>
                      <w:sz w:val="28"/>
                      <w:szCs w:val="28"/>
                    </w:rPr>
                  </w:pPr>
                  <w:r w:rsidRPr="00960C62">
                    <w:rPr>
                      <w:b/>
                      <w:sz w:val="28"/>
                      <w:szCs w:val="28"/>
                    </w:rPr>
                    <w:t>14</w:t>
                  </w:r>
                </w:p>
              </w:tc>
              <w:tc>
                <w:tcPr>
                  <w:tcW w:w="1559" w:type="dxa"/>
                  <w:tcBorders>
                    <w:top w:val="single" w:sz="4" w:space="0" w:color="auto"/>
                    <w:left w:val="single" w:sz="4" w:space="0" w:color="auto"/>
                    <w:bottom w:val="single" w:sz="4" w:space="0" w:color="auto"/>
                    <w:right w:val="single" w:sz="4" w:space="0" w:color="auto"/>
                  </w:tcBorders>
                  <w:shd w:val="clear" w:color="auto" w:fill="3366FF"/>
                </w:tcPr>
                <w:p w:rsidR="00042836" w:rsidRPr="00960C62" w:rsidRDefault="00042836" w:rsidP="00960C62">
                  <w:pPr>
                    <w:jc w:val="center"/>
                    <w:rPr>
                      <w:b/>
                      <w:sz w:val="28"/>
                      <w:szCs w:val="28"/>
                    </w:rPr>
                  </w:pPr>
                </w:p>
                <w:p w:rsidR="00042836" w:rsidRPr="00960C62" w:rsidRDefault="00042836" w:rsidP="00960C62">
                  <w:pPr>
                    <w:jc w:val="center"/>
                    <w:rPr>
                      <w:b/>
                      <w:sz w:val="28"/>
                      <w:szCs w:val="28"/>
                    </w:rPr>
                  </w:pPr>
                  <w:r w:rsidRPr="00960C62">
                    <w:rPr>
                      <w:b/>
                      <w:sz w:val="28"/>
                      <w:szCs w:val="28"/>
                    </w:rPr>
                    <w:t>3</w:t>
                  </w:r>
                </w:p>
              </w:tc>
            </w:tr>
          </w:tbl>
          <w:p w:rsidR="00042836" w:rsidRDefault="00042836" w:rsidP="002E109A">
            <w:pPr>
              <w:shd w:val="clear" w:color="auto" w:fill="AA0042"/>
              <w:jc w:val="center"/>
              <w:rPr>
                <w:b/>
                <w:sz w:val="40"/>
                <w:szCs w:val="40"/>
              </w:rPr>
            </w:pPr>
            <w:r>
              <w:rPr>
                <w:b/>
                <w:sz w:val="40"/>
                <w:szCs w:val="40"/>
              </w:rPr>
              <w:t>Информация об общественно-значимых проектах, реализуемых в образовательных учреждениях в 2019 году</w:t>
            </w:r>
          </w:p>
          <w:p w:rsidR="00042836" w:rsidRDefault="00042836" w:rsidP="00460729">
            <w:pPr>
              <w:shd w:val="clear" w:color="auto" w:fill="E265FF"/>
              <w:jc w:val="center"/>
              <w:rPr>
                <w:b/>
                <w:sz w:val="40"/>
                <w:szCs w:val="40"/>
              </w:rPr>
            </w:pPr>
          </w:p>
          <w:p w:rsidR="00042836" w:rsidRPr="00403F37" w:rsidRDefault="00042836" w:rsidP="00403F37">
            <w:pPr>
              <w:shd w:val="clear" w:color="auto" w:fill="E265FF"/>
              <w:jc w:val="center"/>
              <w:rPr>
                <w:b/>
                <w:sz w:val="40"/>
                <w:szCs w:val="40"/>
              </w:rPr>
            </w:pPr>
            <w:r w:rsidRPr="00960C62">
              <w:rPr>
                <w:b/>
                <w:noProof/>
                <w:sz w:val="40"/>
                <w:szCs w:val="40"/>
              </w:rPr>
              <w:pict>
                <v:shape id="Схема 2" o:spid="_x0000_i1064" type="#_x0000_t75" style="width:732.75pt;height:490.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">
                  <v:imagedata r:id="rId55" o:title="" cropleft="-1210f" cropright="-553f"/>
                  <o:lock v:ext="edit" aspectratio="f"/>
                </v:shape>
              </w:pict>
            </w:r>
          </w:p>
        </w:tc>
      </w:tr>
      <w:tr w:rsidR="00042836" w:rsidRPr="00BD662C" w:rsidTr="007736E2">
        <w:trPr>
          <w:trHeight w:val="16020"/>
        </w:trPr>
        <w:tc>
          <w:tcPr>
            <w:tcW w:w="16869" w:type="dxa"/>
            <w:shd w:val="clear" w:color="auto" w:fill="87BAFF"/>
          </w:tcPr>
          <w:p w:rsidR="00042836" w:rsidRDefault="00042836" w:rsidP="006E3D6D">
            <w:pPr>
              <w:shd w:val="clear" w:color="auto" w:fill="C00000"/>
              <w:tabs>
                <w:tab w:val="left" w:pos="1980"/>
              </w:tabs>
              <w:jc w:val="center"/>
              <w:rPr>
                <w:b/>
                <w:sz w:val="44"/>
                <w:szCs w:val="44"/>
              </w:rPr>
            </w:pPr>
            <w:r>
              <w:rPr>
                <w:b/>
                <w:sz w:val="44"/>
                <w:szCs w:val="44"/>
              </w:rPr>
              <w:t>СИСТЕМА КУЛЬТУРЫ В 2019 ГОДУ</w:t>
            </w:r>
          </w:p>
          <w:p w:rsidR="00042836" w:rsidRPr="00103CB5" w:rsidRDefault="00042836" w:rsidP="00FC5DBB">
            <w:pPr>
              <w:rPr>
                <w:sz w:val="16"/>
                <w:szCs w:val="16"/>
              </w:rPr>
            </w:pPr>
          </w:p>
          <w:p w:rsidR="00042836" w:rsidRPr="00FC5DBB" w:rsidRDefault="00042836" w:rsidP="00FC5DBB">
            <w:pPr>
              <w:jc w:val="center"/>
              <w:rPr>
                <w:sz w:val="44"/>
                <w:szCs w:val="44"/>
              </w:rPr>
            </w:pPr>
            <w:r w:rsidRPr="00960C62">
              <w:rPr>
                <w:noProof/>
                <w:sz w:val="44"/>
                <w:szCs w:val="44"/>
              </w:rPr>
              <w:object w:dxaOrig="16245" w:dyaOrig="10619">
                <v:shape id="Диаграмма 15" o:spid="_x0000_i1065" type="#_x0000_t75" style="width:812.25pt;height:531pt;visibility:visible" o:ole="">
                  <v:imagedata r:id="rId56" o:title=""/>
                  <o:lock v:ext="edit" aspectratio="f"/>
                </v:shape>
                <o:OLEObject Type="Embed" ProgID="Excel.Chart.8" ShapeID="Диаграмма 15" DrawAspect="Content" ObjectID="_1605441763" r:id="rId57"/>
              </w:object>
            </w:r>
          </w:p>
        </w:tc>
      </w:tr>
    </w:tbl>
    <w:p w:rsidR="00042836" w:rsidRDefault="00042836" w:rsidP="00460729">
      <w:pPr>
        <w:shd w:val="clear" w:color="auto" w:fill="E265FF"/>
        <w:rPr>
          <w:b/>
        </w:rPr>
      </w:pPr>
    </w:p>
    <w:tbl>
      <w:tblPr>
        <w:tblW w:w="17011" w:type="dxa"/>
        <w:tblInd w:w="-601" w:type="dxa"/>
        <w:tblLook w:val="00A0"/>
      </w:tblPr>
      <w:tblGrid>
        <w:gridCol w:w="17124"/>
      </w:tblGrid>
      <w:tr w:rsidR="00042836" w:rsidRPr="00BD662C" w:rsidTr="00AE4E31">
        <w:trPr>
          <w:trHeight w:val="10927"/>
        </w:trPr>
        <w:tc>
          <w:tcPr>
            <w:tcW w:w="17011" w:type="dxa"/>
            <w:shd w:val="clear" w:color="auto" w:fill="87BAFF"/>
          </w:tcPr>
          <w:p w:rsidR="00042836" w:rsidRPr="00583A4D" w:rsidRDefault="00042836" w:rsidP="00834386">
            <w:pPr>
              <w:shd w:val="clear" w:color="auto" w:fill="E265FF"/>
              <w:rPr>
                <w:b/>
                <w:sz w:val="16"/>
                <w:szCs w:val="16"/>
              </w:rPr>
            </w:pPr>
          </w:p>
          <w:p w:rsidR="00042836" w:rsidRDefault="00042836" w:rsidP="004D0FEA">
            <w:pPr>
              <w:shd w:val="clear" w:color="auto" w:fill="E265FF"/>
              <w:ind w:left="459" w:right="-108"/>
              <w:jc w:val="center"/>
              <w:rPr>
                <w:b/>
              </w:rPr>
            </w:pPr>
            <w:r w:rsidRPr="00675AC2">
              <w:rPr>
                <w:noProof/>
              </w:rPr>
              <w:pict>
                <v:shape id="_x0000_i1066" type="#_x0000_t75" alt="http://glinka.smolinvest.ru/files/680/100_0998.jpg" style="width:420.75pt;height:168pt;visibility:visible">
                  <v:imagedata r:id="rId58" o:title=""/>
                </v:shape>
              </w:pict>
            </w:r>
            <w:r w:rsidRPr="00675AC2">
              <w:rPr>
                <w:noProof/>
              </w:rPr>
              <w:pict>
                <v:shape id="_x0000_i1067" type="#_x0000_t75" alt="«&amp;Vcy;&amp;iecy;&amp;chcy;&amp;ncy;&amp;ycy;&amp;jcy; &amp;ocy;&amp;gcy;&amp;ocy;&amp;ncy;&amp;softcy; &amp;pcy;&amp;acy;&amp;mcy;&amp;yacy;&amp;tcy;&amp;icy;» - &amp;vcy;&amp;ycy;&amp;scy;&amp;tcy;&amp;acy;&amp;vcy;&amp;kcy;&amp;acy;- &amp;pcy;&amp;rcy;&amp;ocy;&amp;scy;&amp;mcy;&amp;ocy;&amp;tcy;&amp;rcy;" style="width:394.5pt;height:167.25pt;visibility:visible">
                  <v:imagedata r:id="rId59" o:title=""/>
                </v:shape>
              </w:pict>
            </w:r>
          </w:p>
          <w:p w:rsidR="00042836" w:rsidRDefault="00042836" w:rsidP="00E446F4">
            <w:pPr>
              <w:shd w:val="clear" w:color="auto" w:fill="E265FF"/>
              <w:rPr>
                <w:b/>
              </w:rPr>
            </w:pPr>
          </w:p>
          <w:tbl>
            <w:tblPr>
              <w:tblW w:w="16444"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73"/>
              <w:gridCol w:w="1275"/>
              <w:gridCol w:w="1842"/>
              <w:gridCol w:w="2411"/>
              <w:gridCol w:w="1843"/>
            </w:tblGrid>
            <w:tr w:rsidR="00042836" w:rsidRPr="00277CC5" w:rsidTr="00960C62">
              <w:tc>
                <w:tcPr>
                  <w:tcW w:w="9073"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i/>
                      <w:sz w:val="32"/>
                      <w:szCs w:val="32"/>
                    </w:rPr>
                  </w:pPr>
                </w:p>
              </w:tc>
              <w:tc>
                <w:tcPr>
                  <w:tcW w:w="1275"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b/>
                      <w:i/>
                      <w:sz w:val="16"/>
                      <w:szCs w:val="16"/>
                    </w:rPr>
                  </w:pPr>
                  <w:r w:rsidRPr="00960C62">
                    <w:rPr>
                      <w:b/>
                      <w:i/>
                      <w:sz w:val="16"/>
                      <w:szCs w:val="16"/>
                    </w:rPr>
                    <w:t>Единицы измерения</w:t>
                  </w:r>
                </w:p>
              </w:tc>
              <w:tc>
                <w:tcPr>
                  <w:tcW w:w="1842" w:type="dxa"/>
                  <w:tcBorders>
                    <w:top w:val="single" w:sz="4" w:space="0" w:color="auto"/>
                    <w:left w:val="single" w:sz="4" w:space="0" w:color="auto"/>
                    <w:bottom w:val="single" w:sz="4" w:space="0" w:color="auto"/>
                    <w:right w:val="single" w:sz="4" w:space="0" w:color="auto"/>
                  </w:tcBorders>
                  <w:shd w:val="clear" w:color="auto" w:fill="0000FF"/>
                </w:tcPr>
                <w:p w:rsidR="00042836" w:rsidRPr="00960C62" w:rsidRDefault="00042836" w:rsidP="00960C62">
                  <w:pPr>
                    <w:jc w:val="center"/>
                    <w:rPr>
                      <w:b/>
                      <w:i/>
                      <w:sz w:val="32"/>
                      <w:szCs w:val="32"/>
                    </w:rPr>
                  </w:pPr>
                  <w:r w:rsidRPr="00960C62">
                    <w:rPr>
                      <w:b/>
                      <w:i/>
                      <w:sz w:val="32"/>
                      <w:szCs w:val="32"/>
                    </w:rPr>
                    <w:t xml:space="preserve"> ЦЕНТР</w:t>
                  </w:r>
                </w:p>
              </w:tc>
              <w:tc>
                <w:tcPr>
                  <w:tcW w:w="2411" w:type="dxa"/>
                  <w:tcBorders>
                    <w:top w:val="single" w:sz="4" w:space="0" w:color="auto"/>
                    <w:left w:val="single" w:sz="4" w:space="0" w:color="auto"/>
                    <w:bottom w:val="single" w:sz="4" w:space="0" w:color="auto"/>
                    <w:right w:val="single" w:sz="4" w:space="0" w:color="auto"/>
                  </w:tcBorders>
                  <w:shd w:val="clear" w:color="auto" w:fill="FF0000"/>
                </w:tcPr>
                <w:p w:rsidR="00042836" w:rsidRPr="00960C62" w:rsidRDefault="00042836" w:rsidP="00960C62">
                  <w:pPr>
                    <w:jc w:val="center"/>
                    <w:rPr>
                      <w:b/>
                      <w:i/>
                      <w:sz w:val="32"/>
                      <w:szCs w:val="32"/>
                    </w:rPr>
                  </w:pPr>
                  <w:r w:rsidRPr="00960C62">
                    <w:rPr>
                      <w:b/>
                      <w:i/>
                      <w:sz w:val="32"/>
                      <w:szCs w:val="32"/>
                    </w:rPr>
                    <w:t>БИБЛИОТЕКА</w:t>
                  </w:r>
                </w:p>
              </w:tc>
              <w:tc>
                <w:tcPr>
                  <w:tcW w:w="1843" w:type="dxa"/>
                  <w:tcBorders>
                    <w:top w:val="single" w:sz="4" w:space="0" w:color="auto"/>
                    <w:left w:val="single" w:sz="4" w:space="0" w:color="auto"/>
                    <w:bottom w:val="single" w:sz="4" w:space="0" w:color="auto"/>
                    <w:right w:val="single" w:sz="4" w:space="0" w:color="auto"/>
                  </w:tcBorders>
                  <w:shd w:val="clear" w:color="auto" w:fill="FF33CC"/>
                </w:tcPr>
                <w:p w:rsidR="00042836" w:rsidRPr="00960C62" w:rsidRDefault="00042836" w:rsidP="00960C62">
                  <w:pPr>
                    <w:jc w:val="center"/>
                    <w:rPr>
                      <w:b/>
                      <w:i/>
                      <w:sz w:val="32"/>
                      <w:szCs w:val="32"/>
                    </w:rPr>
                  </w:pPr>
                  <w:r w:rsidRPr="00960C62">
                    <w:rPr>
                      <w:b/>
                      <w:i/>
                      <w:sz w:val="32"/>
                      <w:szCs w:val="32"/>
                    </w:rPr>
                    <w:t>МУЗЕЙ</w:t>
                  </w:r>
                </w:p>
              </w:tc>
            </w:tr>
            <w:tr w:rsidR="00042836" w:rsidRPr="00CD77E2" w:rsidTr="00960C62">
              <w:tc>
                <w:tcPr>
                  <w:tcW w:w="9073"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ind w:left="346" w:hanging="28"/>
                    <w:jc w:val="left"/>
                    <w:rPr>
                      <w:sz w:val="36"/>
                      <w:szCs w:val="36"/>
                    </w:rPr>
                  </w:pPr>
                  <w:r w:rsidRPr="00960C62">
                    <w:rPr>
                      <w:b/>
                      <w:i/>
                      <w:sz w:val="32"/>
                      <w:szCs w:val="32"/>
                    </w:rPr>
                    <w:t xml:space="preserve">Расходы всего </w:t>
                  </w:r>
                </w:p>
              </w:tc>
              <w:tc>
                <w:tcPr>
                  <w:tcW w:w="1275"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sz w:val="22"/>
                      <w:szCs w:val="22"/>
                    </w:rPr>
                  </w:pPr>
                  <w:r w:rsidRPr="00960C62">
                    <w:rPr>
                      <w:sz w:val="22"/>
                      <w:szCs w:val="22"/>
                    </w:rPr>
                    <w:t>тыс. руб.</w:t>
                  </w:r>
                </w:p>
              </w:tc>
              <w:tc>
                <w:tcPr>
                  <w:tcW w:w="1842" w:type="dxa"/>
                  <w:tcBorders>
                    <w:top w:val="single" w:sz="4" w:space="0" w:color="auto"/>
                    <w:left w:val="single" w:sz="4" w:space="0" w:color="auto"/>
                    <w:bottom w:val="single" w:sz="4" w:space="0" w:color="auto"/>
                    <w:right w:val="single" w:sz="4" w:space="0" w:color="auto"/>
                  </w:tcBorders>
                  <w:shd w:val="clear" w:color="auto" w:fill="0000FF"/>
                </w:tcPr>
                <w:p w:rsidR="00042836" w:rsidRPr="00960C62" w:rsidRDefault="00042836" w:rsidP="00960C62">
                  <w:pPr>
                    <w:jc w:val="center"/>
                    <w:rPr>
                      <w:b/>
                      <w:sz w:val="28"/>
                      <w:szCs w:val="28"/>
                    </w:rPr>
                  </w:pPr>
                  <w:r w:rsidRPr="00960C62">
                    <w:rPr>
                      <w:b/>
                      <w:sz w:val="28"/>
                      <w:szCs w:val="28"/>
                    </w:rPr>
                    <w:t>12 149,3</w:t>
                  </w:r>
                </w:p>
              </w:tc>
              <w:tc>
                <w:tcPr>
                  <w:tcW w:w="2411" w:type="dxa"/>
                  <w:tcBorders>
                    <w:top w:val="single" w:sz="4" w:space="0" w:color="auto"/>
                    <w:left w:val="single" w:sz="4" w:space="0" w:color="auto"/>
                    <w:bottom w:val="single" w:sz="4" w:space="0" w:color="auto"/>
                    <w:right w:val="single" w:sz="4" w:space="0" w:color="auto"/>
                  </w:tcBorders>
                  <w:shd w:val="clear" w:color="auto" w:fill="FF0000"/>
                </w:tcPr>
                <w:p w:rsidR="00042836" w:rsidRPr="00960C62" w:rsidRDefault="00042836" w:rsidP="00960C62">
                  <w:pPr>
                    <w:jc w:val="center"/>
                    <w:rPr>
                      <w:b/>
                      <w:sz w:val="28"/>
                      <w:szCs w:val="28"/>
                    </w:rPr>
                  </w:pPr>
                  <w:r w:rsidRPr="00960C62">
                    <w:rPr>
                      <w:b/>
                      <w:sz w:val="28"/>
                      <w:szCs w:val="28"/>
                    </w:rPr>
                    <w:t>5 334,1</w:t>
                  </w:r>
                </w:p>
              </w:tc>
              <w:tc>
                <w:tcPr>
                  <w:tcW w:w="1843" w:type="dxa"/>
                  <w:tcBorders>
                    <w:top w:val="single" w:sz="4" w:space="0" w:color="auto"/>
                    <w:left w:val="single" w:sz="4" w:space="0" w:color="auto"/>
                    <w:bottom w:val="single" w:sz="4" w:space="0" w:color="auto"/>
                    <w:right w:val="single" w:sz="4" w:space="0" w:color="auto"/>
                  </w:tcBorders>
                  <w:shd w:val="clear" w:color="auto" w:fill="FF33CC"/>
                </w:tcPr>
                <w:p w:rsidR="00042836" w:rsidRPr="00960C62" w:rsidRDefault="00042836" w:rsidP="00960C62">
                  <w:pPr>
                    <w:jc w:val="center"/>
                    <w:rPr>
                      <w:b/>
                      <w:sz w:val="28"/>
                      <w:szCs w:val="28"/>
                    </w:rPr>
                  </w:pPr>
                  <w:r w:rsidRPr="00960C62">
                    <w:rPr>
                      <w:b/>
                      <w:sz w:val="28"/>
                      <w:szCs w:val="28"/>
                    </w:rPr>
                    <w:t>732,3</w:t>
                  </w:r>
                </w:p>
              </w:tc>
            </w:tr>
            <w:tr w:rsidR="00042836" w:rsidRPr="00CD77E2" w:rsidTr="00960C62">
              <w:tc>
                <w:tcPr>
                  <w:tcW w:w="9073"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ind w:left="176" w:hanging="176"/>
                    <w:jc w:val="left"/>
                    <w:rPr>
                      <w:b/>
                      <w:i/>
                      <w:sz w:val="36"/>
                      <w:szCs w:val="36"/>
                    </w:rPr>
                  </w:pPr>
                  <w:r w:rsidRPr="00960C62">
                    <w:rPr>
                      <w:b/>
                      <w:i/>
                      <w:sz w:val="36"/>
                      <w:szCs w:val="36"/>
                    </w:rPr>
                    <w:t>Штатные единицы</w:t>
                  </w:r>
                </w:p>
              </w:tc>
              <w:tc>
                <w:tcPr>
                  <w:tcW w:w="1275"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sz w:val="22"/>
                      <w:szCs w:val="22"/>
                    </w:rPr>
                  </w:pPr>
                  <w:r w:rsidRPr="00960C62">
                    <w:rPr>
                      <w:sz w:val="22"/>
                      <w:szCs w:val="22"/>
                    </w:rPr>
                    <w:t>ставки</w:t>
                  </w:r>
                </w:p>
              </w:tc>
              <w:tc>
                <w:tcPr>
                  <w:tcW w:w="1842" w:type="dxa"/>
                  <w:tcBorders>
                    <w:top w:val="single" w:sz="4" w:space="0" w:color="auto"/>
                    <w:left w:val="single" w:sz="4" w:space="0" w:color="auto"/>
                    <w:bottom w:val="single" w:sz="4" w:space="0" w:color="auto"/>
                    <w:right w:val="single" w:sz="4" w:space="0" w:color="auto"/>
                  </w:tcBorders>
                  <w:shd w:val="clear" w:color="auto" w:fill="0000FF"/>
                </w:tcPr>
                <w:p w:rsidR="00042836" w:rsidRPr="00960C62" w:rsidRDefault="00042836" w:rsidP="00960C62">
                  <w:pPr>
                    <w:jc w:val="center"/>
                    <w:rPr>
                      <w:b/>
                      <w:sz w:val="28"/>
                      <w:szCs w:val="28"/>
                    </w:rPr>
                  </w:pPr>
                  <w:r w:rsidRPr="00960C62">
                    <w:rPr>
                      <w:b/>
                      <w:sz w:val="28"/>
                      <w:szCs w:val="28"/>
                    </w:rPr>
                    <w:t>21,2</w:t>
                  </w:r>
                </w:p>
              </w:tc>
              <w:tc>
                <w:tcPr>
                  <w:tcW w:w="2411" w:type="dxa"/>
                  <w:tcBorders>
                    <w:top w:val="single" w:sz="4" w:space="0" w:color="auto"/>
                    <w:left w:val="single" w:sz="4" w:space="0" w:color="auto"/>
                    <w:bottom w:val="single" w:sz="4" w:space="0" w:color="auto"/>
                    <w:right w:val="single" w:sz="4" w:space="0" w:color="auto"/>
                  </w:tcBorders>
                  <w:shd w:val="clear" w:color="auto" w:fill="FF0000"/>
                </w:tcPr>
                <w:p w:rsidR="00042836" w:rsidRPr="00960C62" w:rsidRDefault="00042836" w:rsidP="00960C62">
                  <w:pPr>
                    <w:jc w:val="center"/>
                    <w:rPr>
                      <w:b/>
                      <w:sz w:val="28"/>
                      <w:szCs w:val="28"/>
                    </w:rPr>
                  </w:pPr>
                  <w:r w:rsidRPr="00960C62">
                    <w:rPr>
                      <w:b/>
                      <w:sz w:val="28"/>
                      <w:szCs w:val="28"/>
                    </w:rPr>
                    <w:t>14,8</w:t>
                  </w:r>
                </w:p>
              </w:tc>
              <w:tc>
                <w:tcPr>
                  <w:tcW w:w="1843" w:type="dxa"/>
                  <w:tcBorders>
                    <w:top w:val="single" w:sz="4" w:space="0" w:color="auto"/>
                    <w:left w:val="single" w:sz="4" w:space="0" w:color="auto"/>
                    <w:bottom w:val="single" w:sz="4" w:space="0" w:color="auto"/>
                    <w:right w:val="single" w:sz="4" w:space="0" w:color="auto"/>
                  </w:tcBorders>
                  <w:shd w:val="clear" w:color="auto" w:fill="FF33CC"/>
                </w:tcPr>
                <w:p w:rsidR="00042836" w:rsidRPr="00960C62" w:rsidRDefault="00042836" w:rsidP="00960C62">
                  <w:pPr>
                    <w:jc w:val="center"/>
                    <w:rPr>
                      <w:b/>
                      <w:sz w:val="28"/>
                      <w:szCs w:val="28"/>
                    </w:rPr>
                  </w:pPr>
                  <w:r w:rsidRPr="00960C62">
                    <w:rPr>
                      <w:b/>
                      <w:sz w:val="28"/>
                      <w:szCs w:val="28"/>
                    </w:rPr>
                    <w:t>2,0</w:t>
                  </w:r>
                </w:p>
              </w:tc>
            </w:tr>
            <w:tr w:rsidR="00042836" w:rsidRPr="00CD77E2" w:rsidTr="00960C62">
              <w:tc>
                <w:tcPr>
                  <w:tcW w:w="9073"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ind w:left="176" w:hanging="176"/>
                    <w:jc w:val="left"/>
                    <w:rPr>
                      <w:b/>
                      <w:i/>
                      <w:sz w:val="36"/>
                      <w:szCs w:val="36"/>
                    </w:rPr>
                  </w:pPr>
                  <w:r w:rsidRPr="00960C62">
                    <w:rPr>
                      <w:b/>
                      <w:i/>
                      <w:sz w:val="36"/>
                      <w:szCs w:val="36"/>
                    </w:rPr>
                    <w:t>Среднесписочная численность</w:t>
                  </w:r>
                </w:p>
              </w:tc>
              <w:tc>
                <w:tcPr>
                  <w:tcW w:w="1275"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sz w:val="22"/>
                      <w:szCs w:val="22"/>
                    </w:rPr>
                  </w:pPr>
                  <w:r w:rsidRPr="00960C62">
                    <w:rPr>
                      <w:sz w:val="22"/>
                      <w:szCs w:val="22"/>
                    </w:rPr>
                    <w:t>человек</w:t>
                  </w:r>
                </w:p>
              </w:tc>
              <w:tc>
                <w:tcPr>
                  <w:tcW w:w="1842" w:type="dxa"/>
                  <w:tcBorders>
                    <w:top w:val="single" w:sz="4" w:space="0" w:color="auto"/>
                    <w:left w:val="single" w:sz="4" w:space="0" w:color="auto"/>
                    <w:bottom w:val="single" w:sz="4" w:space="0" w:color="auto"/>
                    <w:right w:val="single" w:sz="4" w:space="0" w:color="auto"/>
                  </w:tcBorders>
                  <w:shd w:val="clear" w:color="auto" w:fill="0000FF"/>
                </w:tcPr>
                <w:p w:rsidR="00042836" w:rsidRPr="00960C62" w:rsidRDefault="00042836" w:rsidP="00960C62">
                  <w:pPr>
                    <w:jc w:val="center"/>
                    <w:rPr>
                      <w:b/>
                      <w:sz w:val="28"/>
                      <w:szCs w:val="28"/>
                    </w:rPr>
                  </w:pPr>
                  <w:r w:rsidRPr="00960C62">
                    <w:rPr>
                      <w:b/>
                      <w:sz w:val="28"/>
                      <w:szCs w:val="28"/>
                    </w:rPr>
                    <w:t>21,2</w:t>
                  </w:r>
                </w:p>
              </w:tc>
              <w:tc>
                <w:tcPr>
                  <w:tcW w:w="2411" w:type="dxa"/>
                  <w:tcBorders>
                    <w:top w:val="single" w:sz="4" w:space="0" w:color="auto"/>
                    <w:left w:val="single" w:sz="4" w:space="0" w:color="auto"/>
                    <w:bottom w:val="single" w:sz="4" w:space="0" w:color="auto"/>
                    <w:right w:val="single" w:sz="4" w:space="0" w:color="auto"/>
                  </w:tcBorders>
                  <w:shd w:val="clear" w:color="auto" w:fill="FF0000"/>
                </w:tcPr>
                <w:p w:rsidR="00042836" w:rsidRPr="00960C62" w:rsidRDefault="00042836" w:rsidP="00960C62">
                  <w:pPr>
                    <w:jc w:val="center"/>
                    <w:rPr>
                      <w:b/>
                      <w:sz w:val="28"/>
                      <w:szCs w:val="28"/>
                    </w:rPr>
                  </w:pPr>
                  <w:r w:rsidRPr="00960C62">
                    <w:rPr>
                      <w:b/>
                      <w:sz w:val="28"/>
                      <w:szCs w:val="28"/>
                    </w:rPr>
                    <w:t>14,8</w:t>
                  </w:r>
                </w:p>
              </w:tc>
              <w:tc>
                <w:tcPr>
                  <w:tcW w:w="1843" w:type="dxa"/>
                  <w:tcBorders>
                    <w:top w:val="single" w:sz="4" w:space="0" w:color="auto"/>
                    <w:left w:val="single" w:sz="4" w:space="0" w:color="auto"/>
                    <w:bottom w:val="single" w:sz="4" w:space="0" w:color="auto"/>
                    <w:right w:val="single" w:sz="4" w:space="0" w:color="auto"/>
                  </w:tcBorders>
                  <w:shd w:val="clear" w:color="auto" w:fill="FF33CC"/>
                </w:tcPr>
                <w:p w:rsidR="00042836" w:rsidRPr="00960C62" w:rsidRDefault="00042836" w:rsidP="00960C62">
                  <w:pPr>
                    <w:jc w:val="center"/>
                    <w:rPr>
                      <w:b/>
                      <w:sz w:val="28"/>
                      <w:szCs w:val="28"/>
                    </w:rPr>
                  </w:pPr>
                  <w:r w:rsidRPr="00960C62">
                    <w:rPr>
                      <w:b/>
                      <w:sz w:val="28"/>
                      <w:szCs w:val="28"/>
                    </w:rPr>
                    <w:t>2,0</w:t>
                  </w:r>
                </w:p>
              </w:tc>
            </w:tr>
            <w:tr w:rsidR="00042836" w:rsidRPr="00CD77E2" w:rsidTr="00960C62">
              <w:tc>
                <w:tcPr>
                  <w:tcW w:w="9073"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ind w:left="176" w:hanging="176"/>
                    <w:jc w:val="left"/>
                    <w:rPr>
                      <w:b/>
                      <w:i/>
                      <w:sz w:val="36"/>
                      <w:szCs w:val="36"/>
                    </w:rPr>
                  </w:pPr>
                  <w:r w:rsidRPr="00960C62">
                    <w:rPr>
                      <w:b/>
                      <w:i/>
                      <w:sz w:val="36"/>
                      <w:szCs w:val="36"/>
                    </w:rPr>
                    <w:t>Среднемесячная зарплата</w:t>
                  </w:r>
                </w:p>
              </w:tc>
              <w:tc>
                <w:tcPr>
                  <w:tcW w:w="1275"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sz w:val="22"/>
                      <w:szCs w:val="22"/>
                    </w:rPr>
                  </w:pPr>
                  <w:r w:rsidRPr="00960C62">
                    <w:rPr>
                      <w:sz w:val="22"/>
                      <w:szCs w:val="22"/>
                    </w:rPr>
                    <w:t>рублей</w:t>
                  </w:r>
                </w:p>
              </w:tc>
              <w:tc>
                <w:tcPr>
                  <w:tcW w:w="1842" w:type="dxa"/>
                  <w:tcBorders>
                    <w:top w:val="single" w:sz="4" w:space="0" w:color="auto"/>
                    <w:left w:val="single" w:sz="4" w:space="0" w:color="auto"/>
                    <w:bottom w:val="single" w:sz="4" w:space="0" w:color="auto"/>
                    <w:right w:val="single" w:sz="4" w:space="0" w:color="auto"/>
                  </w:tcBorders>
                  <w:shd w:val="clear" w:color="auto" w:fill="0000FF"/>
                </w:tcPr>
                <w:p w:rsidR="00042836" w:rsidRPr="00960C62" w:rsidRDefault="00042836" w:rsidP="00960C62">
                  <w:pPr>
                    <w:jc w:val="center"/>
                    <w:rPr>
                      <w:b/>
                      <w:sz w:val="28"/>
                      <w:szCs w:val="28"/>
                    </w:rPr>
                  </w:pPr>
                  <w:r w:rsidRPr="00960C62">
                    <w:rPr>
                      <w:b/>
                      <w:sz w:val="28"/>
                      <w:szCs w:val="28"/>
                    </w:rPr>
                    <w:t>21 100</w:t>
                  </w:r>
                </w:p>
              </w:tc>
              <w:tc>
                <w:tcPr>
                  <w:tcW w:w="2411" w:type="dxa"/>
                  <w:tcBorders>
                    <w:top w:val="single" w:sz="4" w:space="0" w:color="auto"/>
                    <w:left w:val="single" w:sz="4" w:space="0" w:color="auto"/>
                    <w:bottom w:val="single" w:sz="4" w:space="0" w:color="auto"/>
                    <w:right w:val="single" w:sz="4" w:space="0" w:color="auto"/>
                  </w:tcBorders>
                  <w:shd w:val="clear" w:color="auto" w:fill="FF0000"/>
                </w:tcPr>
                <w:p w:rsidR="00042836" w:rsidRPr="00960C62" w:rsidRDefault="00042836" w:rsidP="00960C62">
                  <w:pPr>
                    <w:jc w:val="center"/>
                    <w:rPr>
                      <w:b/>
                      <w:sz w:val="28"/>
                      <w:szCs w:val="28"/>
                    </w:rPr>
                  </w:pPr>
                  <w:r w:rsidRPr="00960C62">
                    <w:rPr>
                      <w:b/>
                      <w:sz w:val="28"/>
                      <w:szCs w:val="28"/>
                    </w:rPr>
                    <w:t>21 100</w:t>
                  </w:r>
                </w:p>
              </w:tc>
              <w:tc>
                <w:tcPr>
                  <w:tcW w:w="1843" w:type="dxa"/>
                  <w:tcBorders>
                    <w:top w:val="single" w:sz="4" w:space="0" w:color="auto"/>
                    <w:left w:val="single" w:sz="4" w:space="0" w:color="auto"/>
                    <w:bottom w:val="single" w:sz="4" w:space="0" w:color="auto"/>
                    <w:right w:val="single" w:sz="4" w:space="0" w:color="auto"/>
                  </w:tcBorders>
                  <w:shd w:val="clear" w:color="auto" w:fill="FF33CC"/>
                </w:tcPr>
                <w:p w:rsidR="00042836" w:rsidRPr="00960C62" w:rsidRDefault="00042836" w:rsidP="00960C62">
                  <w:pPr>
                    <w:jc w:val="center"/>
                    <w:rPr>
                      <w:b/>
                      <w:sz w:val="28"/>
                      <w:szCs w:val="28"/>
                    </w:rPr>
                  </w:pPr>
                  <w:r w:rsidRPr="00960C62">
                    <w:rPr>
                      <w:b/>
                      <w:sz w:val="28"/>
                      <w:szCs w:val="28"/>
                    </w:rPr>
                    <w:t>21 100</w:t>
                  </w:r>
                </w:p>
              </w:tc>
            </w:tr>
            <w:tr w:rsidR="00042836" w:rsidRPr="00CD77E2" w:rsidTr="00960C62">
              <w:tc>
                <w:tcPr>
                  <w:tcW w:w="9073"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left"/>
                    <w:rPr>
                      <w:i/>
                      <w:sz w:val="28"/>
                      <w:szCs w:val="28"/>
                    </w:rPr>
                  </w:pPr>
                  <w:r w:rsidRPr="00960C62">
                    <w:rPr>
                      <w:b/>
                      <w:i/>
                      <w:sz w:val="28"/>
                      <w:szCs w:val="28"/>
                    </w:rPr>
                    <w:t>Количество лиц, посещающих учреждения и участвующие в мероприятиях</w:t>
                  </w:r>
                </w:p>
              </w:tc>
              <w:tc>
                <w:tcPr>
                  <w:tcW w:w="1275"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sz w:val="22"/>
                      <w:szCs w:val="22"/>
                    </w:rPr>
                  </w:pPr>
                  <w:r w:rsidRPr="00960C62">
                    <w:rPr>
                      <w:sz w:val="22"/>
                      <w:szCs w:val="22"/>
                    </w:rPr>
                    <w:t>человек</w:t>
                  </w:r>
                </w:p>
                <w:p w:rsidR="00042836" w:rsidRPr="00960C62" w:rsidRDefault="00042836" w:rsidP="002F46BF">
                  <w:pPr>
                    <w:rPr>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0000FF"/>
                </w:tcPr>
                <w:p w:rsidR="00042836" w:rsidRPr="00960C62" w:rsidRDefault="00042836" w:rsidP="00960C62">
                  <w:pPr>
                    <w:jc w:val="center"/>
                    <w:rPr>
                      <w:b/>
                      <w:sz w:val="28"/>
                      <w:szCs w:val="28"/>
                    </w:rPr>
                  </w:pPr>
                  <w:r w:rsidRPr="00960C62">
                    <w:rPr>
                      <w:b/>
                      <w:sz w:val="28"/>
                      <w:szCs w:val="28"/>
                    </w:rPr>
                    <w:t>35 000</w:t>
                  </w:r>
                </w:p>
              </w:tc>
              <w:tc>
                <w:tcPr>
                  <w:tcW w:w="2411" w:type="dxa"/>
                  <w:tcBorders>
                    <w:top w:val="single" w:sz="4" w:space="0" w:color="auto"/>
                    <w:left w:val="single" w:sz="4" w:space="0" w:color="auto"/>
                    <w:bottom w:val="single" w:sz="4" w:space="0" w:color="auto"/>
                    <w:right w:val="single" w:sz="4" w:space="0" w:color="auto"/>
                  </w:tcBorders>
                  <w:shd w:val="clear" w:color="auto" w:fill="FF0000"/>
                </w:tcPr>
                <w:p w:rsidR="00042836" w:rsidRPr="00960C62" w:rsidRDefault="00042836" w:rsidP="00960C62">
                  <w:pPr>
                    <w:jc w:val="center"/>
                    <w:rPr>
                      <w:b/>
                      <w:sz w:val="28"/>
                      <w:szCs w:val="28"/>
                    </w:rPr>
                  </w:pPr>
                  <w:r w:rsidRPr="00960C62">
                    <w:rPr>
                      <w:b/>
                      <w:sz w:val="28"/>
                      <w:szCs w:val="28"/>
                    </w:rPr>
                    <w:t>30 000</w:t>
                  </w:r>
                </w:p>
              </w:tc>
              <w:tc>
                <w:tcPr>
                  <w:tcW w:w="1843" w:type="dxa"/>
                  <w:tcBorders>
                    <w:top w:val="single" w:sz="4" w:space="0" w:color="auto"/>
                    <w:left w:val="single" w:sz="4" w:space="0" w:color="auto"/>
                    <w:bottom w:val="single" w:sz="4" w:space="0" w:color="auto"/>
                    <w:right w:val="single" w:sz="4" w:space="0" w:color="auto"/>
                  </w:tcBorders>
                  <w:shd w:val="clear" w:color="auto" w:fill="FF33CC"/>
                </w:tcPr>
                <w:p w:rsidR="00042836" w:rsidRPr="00960C62" w:rsidRDefault="00042836" w:rsidP="00960C62">
                  <w:pPr>
                    <w:jc w:val="center"/>
                    <w:rPr>
                      <w:b/>
                      <w:sz w:val="28"/>
                      <w:szCs w:val="28"/>
                    </w:rPr>
                  </w:pPr>
                  <w:r w:rsidRPr="00960C62">
                    <w:rPr>
                      <w:b/>
                      <w:sz w:val="28"/>
                      <w:szCs w:val="28"/>
                    </w:rPr>
                    <w:t>3 120</w:t>
                  </w:r>
                </w:p>
              </w:tc>
            </w:tr>
            <w:tr w:rsidR="00042836" w:rsidRPr="00CD77E2" w:rsidTr="00960C62">
              <w:tc>
                <w:tcPr>
                  <w:tcW w:w="9073"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left"/>
                    <w:rPr>
                      <w:b/>
                      <w:i/>
                      <w:sz w:val="32"/>
                      <w:szCs w:val="32"/>
                    </w:rPr>
                  </w:pPr>
                  <w:r w:rsidRPr="00960C62">
                    <w:rPr>
                      <w:b/>
                      <w:i/>
                      <w:sz w:val="32"/>
                      <w:szCs w:val="32"/>
                    </w:rPr>
                    <w:t>Количество клубных формирований, клубов по интересам</w:t>
                  </w:r>
                </w:p>
              </w:tc>
              <w:tc>
                <w:tcPr>
                  <w:tcW w:w="1275" w:type="dxa"/>
                  <w:tcBorders>
                    <w:top w:val="single" w:sz="4" w:space="0" w:color="auto"/>
                    <w:left w:val="single" w:sz="4" w:space="0" w:color="auto"/>
                    <w:bottom w:val="single" w:sz="4" w:space="0" w:color="auto"/>
                    <w:right w:val="single" w:sz="4" w:space="0" w:color="auto"/>
                  </w:tcBorders>
                  <w:shd w:val="clear" w:color="auto" w:fill="00FFFF"/>
                </w:tcPr>
                <w:p w:rsidR="00042836" w:rsidRPr="00960C62" w:rsidRDefault="00042836" w:rsidP="00960C62">
                  <w:pPr>
                    <w:jc w:val="center"/>
                    <w:rPr>
                      <w:sz w:val="22"/>
                      <w:szCs w:val="22"/>
                    </w:rPr>
                  </w:pPr>
                  <w:r w:rsidRPr="00960C62">
                    <w:rPr>
                      <w:sz w:val="22"/>
                      <w:szCs w:val="22"/>
                    </w:rPr>
                    <w:t>штук</w:t>
                  </w:r>
                </w:p>
              </w:tc>
              <w:tc>
                <w:tcPr>
                  <w:tcW w:w="1842" w:type="dxa"/>
                  <w:tcBorders>
                    <w:top w:val="single" w:sz="4" w:space="0" w:color="auto"/>
                    <w:left w:val="single" w:sz="4" w:space="0" w:color="auto"/>
                    <w:bottom w:val="single" w:sz="4" w:space="0" w:color="auto"/>
                    <w:right w:val="single" w:sz="4" w:space="0" w:color="auto"/>
                  </w:tcBorders>
                  <w:shd w:val="clear" w:color="auto" w:fill="0000FF"/>
                </w:tcPr>
                <w:p w:rsidR="00042836" w:rsidRPr="00960C62" w:rsidRDefault="00042836" w:rsidP="00960C62">
                  <w:pPr>
                    <w:jc w:val="center"/>
                    <w:rPr>
                      <w:b/>
                      <w:sz w:val="28"/>
                      <w:szCs w:val="28"/>
                    </w:rPr>
                  </w:pPr>
                  <w:r w:rsidRPr="00960C62">
                    <w:rPr>
                      <w:b/>
                      <w:sz w:val="28"/>
                      <w:szCs w:val="28"/>
                    </w:rPr>
                    <w:t>50</w:t>
                  </w:r>
                </w:p>
              </w:tc>
              <w:tc>
                <w:tcPr>
                  <w:tcW w:w="2411" w:type="dxa"/>
                  <w:tcBorders>
                    <w:top w:val="single" w:sz="4" w:space="0" w:color="auto"/>
                    <w:left w:val="single" w:sz="4" w:space="0" w:color="auto"/>
                    <w:bottom w:val="single" w:sz="4" w:space="0" w:color="auto"/>
                    <w:right w:val="single" w:sz="4" w:space="0" w:color="auto"/>
                  </w:tcBorders>
                  <w:shd w:val="clear" w:color="auto" w:fill="FF0000"/>
                </w:tcPr>
                <w:p w:rsidR="00042836" w:rsidRPr="00960C62" w:rsidRDefault="00042836" w:rsidP="00960C62">
                  <w:pPr>
                    <w:jc w:val="center"/>
                    <w:rPr>
                      <w:b/>
                      <w:sz w:val="28"/>
                      <w:szCs w:val="28"/>
                    </w:rPr>
                  </w:pPr>
                  <w:r w:rsidRPr="00960C62">
                    <w:rPr>
                      <w:b/>
                      <w:sz w:val="28"/>
                      <w:szCs w:val="28"/>
                    </w:rPr>
                    <w:t>-</w:t>
                  </w:r>
                </w:p>
              </w:tc>
              <w:tc>
                <w:tcPr>
                  <w:tcW w:w="1843" w:type="dxa"/>
                  <w:tcBorders>
                    <w:top w:val="single" w:sz="4" w:space="0" w:color="auto"/>
                    <w:left w:val="single" w:sz="4" w:space="0" w:color="auto"/>
                    <w:bottom w:val="single" w:sz="4" w:space="0" w:color="auto"/>
                    <w:right w:val="single" w:sz="4" w:space="0" w:color="auto"/>
                  </w:tcBorders>
                  <w:shd w:val="clear" w:color="auto" w:fill="FF33CC"/>
                </w:tcPr>
                <w:p w:rsidR="00042836" w:rsidRPr="00960C62" w:rsidRDefault="00042836" w:rsidP="00960C62">
                  <w:pPr>
                    <w:jc w:val="center"/>
                    <w:rPr>
                      <w:b/>
                      <w:sz w:val="28"/>
                      <w:szCs w:val="28"/>
                    </w:rPr>
                  </w:pPr>
                  <w:r w:rsidRPr="00960C62">
                    <w:rPr>
                      <w:b/>
                      <w:sz w:val="28"/>
                      <w:szCs w:val="28"/>
                    </w:rPr>
                    <w:t>-</w:t>
                  </w:r>
                </w:p>
              </w:tc>
            </w:tr>
          </w:tbl>
          <w:p w:rsidR="00042836" w:rsidRDefault="00042836" w:rsidP="00897AAE">
            <w:pPr>
              <w:shd w:val="clear" w:color="auto" w:fill="E265FF"/>
              <w:jc w:val="left"/>
              <w:rPr>
                <w:b/>
              </w:rPr>
            </w:pPr>
          </w:p>
          <w:p w:rsidR="00042836" w:rsidRPr="00710F8B" w:rsidRDefault="00042836" w:rsidP="00CF50B1">
            <w:pPr>
              <w:shd w:val="clear" w:color="auto" w:fill="E265FF"/>
              <w:ind w:left="459"/>
              <w:jc w:val="center"/>
              <w:rPr>
                <w:b/>
              </w:rPr>
            </w:pPr>
            <w:r w:rsidRPr="00675AC2">
              <w:rPr>
                <w:noProof/>
              </w:rPr>
              <w:pict>
                <v:shape id="_x0000_i1068" type="#_x0000_t75" alt="&amp;Pcy;&amp;rcy;&amp;iecy;&amp;dcy;&amp;acy;&amp;ncy;&amp;softcy;&amp;yacy; &amp;scy;&amp;tcy;&amp;acy;&amp;rcy;&amp;icy;&amp;ncy;&amp;ycy; &amp;gcy;&amp;lcy;&amp;ucy;&amp;bcy;&amp;ocy;&amp;kcy;&amp;ocy;&amp;jcy;" style="width:5in;height:186.75pt;visibility:visible">
                  <v:imagedata r:id="rId60" o:title=""/>
                </v:shape>
              </w:pict>
            </w:r>
            <w:r w:rsidRPr="00675AC2">
              <w:rPr>
                <w:noProof/>
              </w:rPr>
              <w:pict>
                <v:shape id="_x0000_i1069" type="#_x0000_t75" alt="&amp;Ncy;&amp;acy;&amp;shcy;&amp;icy; &amp;zcy;&amp;iecy;&amp;mcy;&amp;lcy;&amp;yacy;&amp;kcy;&amp;icy; &amp;vcy; &amp;Vcy;&amp;Ocy;&amp;Vcy;" style="width:448.5pt;height:183.75pt;visibility:visible">
                  <v:imagedata r:id="rId61" o:title=""/>
                </v:shape>
              </w:pict>
            </w:r>
          </w:p>
        </w:tc>
      </w:tr>
    </w:tbl>
    <w:p w:rsidR="00042836" w:rsidRPr="00AE4E31" w:rsidRDefault="00042836" w:rsidP="00AE4E31">
      <w:pPr>
        <w:tabs>
          <w:tab w:val="left" w:pos="975"/>
        </w:tabs>
      </w:pPr>
    </w:p>
    <w:tbl>
      <w:tblPr>
        <w:tblW w:w="16585" w:type="dxa"/>
        <w:tblInd w:w="-34" w:type="dxa"/>
        <w:tblLook w:val="00A0"/>
      </w:tblPr>
      <w:tblGrid>
        <w:gridCol w:w="16585"/>
      </w:tblGrid>
      <w:tr w:rsidR="00042836" w:rsidRPr="002C0763" w:rsidTr="004E1DB8">
        <w:trPr>
          <w:trHeight w:val="15659"/>
        </w:trPr>
        <w:tc>
          <w:tcPr>
            <w:tcW w:w="16585" w:type="dxa"/>
            <w:shd w:val="clear" w:color="auto" w:fill="87BAFF"/>
          </w:tcPr>
          <w:p w:rsidR="00042836" w:rsidRDefault="00042836" w:rsidP="004E1DB8">
            <w:pPr>
              <w:shd w:val="clear" w:color="auto" w:fill="33CCCC"/>
              <w:rPr>
                <w:b/>
                <w:sz w:val="40"/>
                <w:szCs w:val="40"/>
              </w:rPr>
            </w:pPr>
            <w:r>
              <w:rPr>
                <w:b/>
                <w:sz w:val="40"/>
                <w:szCs w:val="40"/>
              </w:rPr>
              <w:t xml:space="preserve">Информация об общественно-значимых проектах, реализуемых в учреждениях </w:t>
            </w:r>
            <w:r w:rsidRPr="00222AC9">
              <w:rPr>
                <w:b/>
                <w:sz w:val="40"/>
                <w:szCs w:val="40"/>
              </w:rPr>
              <w:t>культуры</w:t>
            </w:r>
          </w:p>
          <w:p w:rsidR="00042836" w:rsidRPr="004E1DB8" w:rsidRDefault="00042836" w:rsidP="004E1DB8">
            <w:pPr>
              <w:shd w:val="clear" w:color="auto" w:fill="33CCCC"/>
              <w:jc w:val="center"/>
              <w:rPr>
                <w:sz w:val="40"/>
                <w:szCs w:val="40"/>
              </w:rPr>
            </w:pPr>
            <w:r>
              <w:rPr>
                <w:b/>
                <w:sz w:val="40"/>
                <w:szCs w:val="40"/>
              </w:rPr>
              <w:t>в 2019 году</w:t>
            </w:r>
            <w:r w:rsidRPr="00222AC9">
              <w:rPr>
                <w:sz w:val="40"/>
                <w:szCs w:val="40"/>
              </w:rPr>
              <w:t xml:space="preserve"> </w:t>
            </w:r>
          </w:p>
          <w:p w:rsidR="00042836" w:rsidRPr="00C51793" w:rsidRDefault="00042836" w:rsidP="00C51793">
            <w:pPr>
              <w:jc w:val="center"/>
              <w:rPr>
                <w:sz w:val="28"/>
                <w:szCs w:val="28"/>
              </w:rPr>
            </w:pPr>
            <w:r w:rsidRPr="00960C62">
              <w:rPr>
                <w:noProof/>
                <w:sz w:val="28"/>
                <w:szCs w:val="28"/>
              </w:rPr>
              <w:pict>
                <v:shape id="_x0000_i1070" type="#_x0000_t75" style="width:788.25pt;height:50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">
                  <v:imagedata r:id="rId62" o:title=""/>
                  <o:lock v:ext="edit" aspectratio="f"/>
                </v:shape>
              </w:pict>
            </w:r>
          </w:p>
        </w:tc>
      </w:tr>
    </w:tbl>
    <w:p w:rsidR="00042836" w:rsidRDefault="00042836" w:rsidP="00107156">
      <w:pPr>
        <w:shd w:val="clear" w:color="auto" w:fill="E265FF"/>
        <w:ind w:firstLine="708"/>
        <w:rPr>
          <w:b/>
        </w:rPr>
      </w:pPr>
    </w:p>
    <w:tbl>
      <w:tblPr>
        <w:tblW w:w="17294" w:type="dxa"/>
        <w:tblInd w:w="-743" w:type="dxa"/>
        <w:tblLook w:val="00A0"/>
      </w:tblPr>
      <w:tblGrid>
        <w:gridCol w:w="17294"/>
      </w:tblGrid>
      <w:tr w:rsidR="00042836" w:rsidRPr="00465259" w:rsidTr="00AE73E0">
        <w:trPr>
          <w:trHeight w:val="8801"/>
        </w:trPr>
        <w:tc>
          <w:tcPr>
            <w:tcW w:w="17294" w:type="dxa"/>
            <w:shd w:val="clear" w:color="auto" w:fill="87BAFF"/>
          </w:tcPr>
          <w:p w:rsidR="00042836" w:rsidRDefault="00042836" w:rsidP="00FF2374">
            <w:pPr>
              <w:shd w:val="clear" w:color="auto" w:fill="E265FF"/>
              <w:ind w:left="601" w:hanging="601"/>
            </w:pPr>
          </w:p>
          <w:p w:rsidR="00042836" w:rsidRDefault="00042836" w:rsidP="00107156">
            <w:pPr>
              <w:shd w:val="clear" w:color="auto" w:fill="E265FF"/>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75" type="#_x0000_t61" style="position:absolute;left:0;text-align:left;margin-left:32.75pt;margin-top:3.35pt;width:811.5pt;height:78.5pt;z-index:251628032" adj="3967,36197" fillcolor="#60f">
                  <v:textbox style="mso-next-textbox:#_x0000_s1075">
                    <w:txbxContent>
                      <w:p w:rsidR="00042836" w:rsidRPr="008648E0" w:rsidRDefault="00042836" w:rsidP="001D2E18">
                        <w:pPr>
                          <w:jc w:val="center"/>
                          <w:rPr>
                            <w:b/>
                            <w:sz w:val="44"/>
                            <w:szCs w:val="44"/>
                          </w:rPr>
                        </w:pPr>
                        <w:r w:rsidRPr="008648E0">
                          <w:rPr>
                            <w:b/>
                            <w:sz w:val="44"/>
                            <w:szCs w:val="44"/>
                          </w:rPr>
                          <w:t>ФИЗИЧЕСКАЯ КУЛЬТУРА И СПОРТ</w:t>
                        </w:r>
                      </w:p>
                      <w:p w:rsidR="00042836" w:rsidRPr="008648E0" w:rsidRDefault="00042836" w:rsidP="008648E0">
                        <w:pPr>
                          <w:jc w:val="center"/>
                          <w:rPr>
                            <w:b/>
                            <w:sz w:val="44"/>
                            <w:szCs w:val="44"/>
                          </w:rPr>
                        </w:pPr>
                        <w:r w:rsidRPr="008648E0">
                          <w:rPr>
                            <w:b/>
                            <w:sz w:val="44"/>
                            <w:szCs w:val="44"/>
                          </w:rPr>
                          <w:t>Глинковского</w:t>
                        </w:r>
                        <w:r>
                          <w:rPr>
                            <w:b/>
                            <w:sz w:val="44"/>
                            <w:szCs w:val="44"/>
                          </w:rPr>
                          <w:t xml:space="preserve"> района  </w:t>
                        </w:r>
                      </w:p>
                      <w:p w:rsidR="00042836" w:rsidRPr="008648E0" w:rsidRDefault="00042836" w:rsidP="00DF10BD">
                        <w:pPr>
                          <w:jc w:val="center"/>
                          <w:rPr>
                            <w:b/>
                            <w:sz w:val="40"/>
                            <w:szCs w:val="40"/>
                          </w:rPr>
                        </w:pPr>
                        <w:r w:rsidRPr="008648E0">
                          <w:rPr>
                            <w:b/>
                            <w:sz w:val="40"/>
                            <w:szCs w:val="40"/>
                          </w:rPr>
                          <w:t>всего расходов на 201</w:t>
                        </w:r>
                        <w:r>
                          <w:rPr>
                            <w:b/>
                            <w:sz w:val="40"/>
                            <w:szCs w:val="40"/>
                          </w:rPr>
                          <w:t>9</w:t>
                        </w:r>
                        <w:r w:rsidRPr="008648E0">
                          <w:rPr>
                            <w:b/>
                            <w:sz w:val="40"/>
                            <w:szCs w:val="40"/>
                          </w:rPr>
                          <w:t xml:space="preserve"> год - 9</w:t>
                        </w:r>
                        <w:r>
                          <w:rPr>
                            <w:b/>
                            <w:sz w:val="40"/>
                            <w:szCs w:val="40"/>
                          </w:rPr>
                          <w:t>7</w:t>
                        </w:r>
                        <w:r w:rsidRPr="008648E0">
                          <w:rPr>
                            <w:b/>
                            <w:sz w:val="40"/>
                            <w:szCs w:val="40"/>
                          </w:rPr>
                          <w:t>,0 тыс. рублей</w:t>
                        </w:r>
                      </w:p>
                    </w:txbxContent>
                  </v:textbox>
                </v:shape>
              </w:pict>
            </w:r>
          </w:p>
          <w:p w:rsidR="00042836" w:rsidRDefault="00042836" w:rsidP="00107156">
            <w:pPr>
              <w:shd w:val="clear" w:color="auto" w:fill="E265FF"/>
              <w:jc w:val="center"/>
              <w:rPr>
                <w:sz w:val="36"/>
                <w:szCs w:val="36"/>
              </w:rPr>
            </w:pPr>
          </w:p>
          <w:p w:rsidR="00042836" w:rsidRPr="00DF10BD" w:rsidRDefault="00042836" w:rsidP="00107156">
            <w:pPr>
              <w:shd w:val="clear" w:color="auto" w:fill="E265FF"/>
              <w:rPr>
                <w:sz w:val="36"/>
                <w:szCs w:val="36"/>
              </w:rPr>
            </w:pPr>
          </w:p>
          <w:p w:rsidR="00042836" w:rsidRPr="00DF10BD" w:rsidRDefault="00042836" w:rsidP="00107156">
            <w:pPr>
              <w:shd w:val="clear" w:color="auto" w:fill="E265FF"/>
              <w:rPr>
                <w:sz w:val="36"/>
                <w:szCs w:val="36"/>
              </w:rPr>
            </w:pPr>
          </w:p>
          <w:p w:rsidR="00042836" w:rsidRPr="00DF10BD" w:rsidRDefault="00042836" w:rsidP="00FF2374">
            <w:pPr>
              <w:shd w:val="clear" w:color="auto" w:fill="E265FF"/>
              <w:ind w:left="601"/>
              <w:rPr>
                <w:sz w:val="36"/>
                <w:szCs w:val="36"/>
              </w:rPr>
            </w:pPr>
          </w:p>
          <w:p w:rsidR="00042836" w:rsidRDefault="00042836" w:rsidP="00107156">
            <w:pPr>
              <w:shd w:val="clear" w:color="auto" w:fill="E265FF"/>
              <w:rPr>
                <w:sz w:val="36"/>
                <w:szCs w:val="36"/>
              </w:rPr>
            </w:pP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76" type="#_x0000_t15" style="position:absolute;left:0;text-align:left;margin-left:464.75pt;margin-top:2.25pt;width:379.5pt;height:116.5pt;flip:x;z-index:251630080" fillcolor="#00b0f0">
                  <v:textbox style="mso-next-textbox:#_x0000_s1076">
                    <w:txbxContent>
                      <w:p w:rsidR="00042836" w:rsidRPr="008648E0" w:rsidRDefault="00042836" w:rsidP="0073529D">
                        <w:pPr>
                          <w:jc w:val="center"/>
                          <w:rPr>
                            <w:b/>
                            <w:i/>
                            <w:sz w:val="32"/>
                            <w:szCs w:val="32"/>
                          </w:rPr>
                        </w:pPr>
                        <w:r w:rsidRPr="008648E0">
                          <w:rPr>
                            <w:b/>
                            <w:i/>
                            <w:sz w:val="32"/>
                            <w:szCs w:val="32"/>
                          </w:rPr>
                          <w:t>2</w:t>
                        </w:r>
                        <w:r>
                          <w:rPr>
                            <w:b/>
                            <w:i/>
                            <w:sz w:val="32"/>
                            <w:szCs w:val="32"/>
                          </w:rPr>
                          <w:t>1</w:t>
                        </w:r>
                        <w:r w:rsidRPr="008648E0">
                          <w:rPr>
                            <w:b/>
                            <w:i/>
                            <w:sz w:val="32"/>
                            <w:szCs w:val="32"/>
                          </w:rPr>
                          <w:t xml:space="preserve">0 человек </w:t>
                        </w:r>
                      </w:p>
                      <w:p w:rsidR="00042836" w:rsidRPr="008648E0" w:rsidRDefault="00042836" w:rsidP="0073529D">
                        <w:pPr>
                          <w:jc w:val="center"/>
                          <w:rPr>
                            <w:b/>
                            <w:i/>
                            <w:sz w:val="32"/>
                            <w:szCs w:val="32"/>
                          </w:rPr>
                        </w:pPr>
                        <w:r w:rsidRPr="008648E0">
                          <w:rPr>
                            <w:b/>
                            <w:i/>
                            <w:sz w:val="32"/>
                            <w:szCs w:val="32"/>
                          </w:rPr>
                          <w:t>принимают участие в физкультурно-оздоздоровительных мероприятиях</w:t>
                        </w:r>
                      </w:p>
                      <w:p w:rsidR="00042836" w:rsidRPr="008648E0" w:rsidRDefault="00042836" w:rsidP="00751877">
                        <w:pPr>
                          <w:rPr>
                            <w:b/>
                            <w:i/>
                            <w:sz w:val="28"/>
                            <w:szCs w:val="28"/>
                          </w:rPr>
                        </w:pPr>
                      </w:p>
                      <w:p w:rsidR="00042836" w:rsidRPr="008648E0" w:rsidRDefault="00042836" w:rsidP="0073529D">
                        <w:pPr>
                          <w:jc w:val="center"/>
                          <w:rPr>
                            <w:b/>
                            <w:i/>
                            <w:sz w:val="32"/>
                            <w:szCs w:val="32"/>
                          </w:rPr>
                        </w:pPr>
                        <w:r w:rsidRPr="008648E0">
                          <w:rPr>
                            <w:b/>
                            <w:i/>
                            <w:sz w:val="32"/>
                            <w:szCs w:val="32"/>
                          </w:rPr>
                          <w:t>5</w:t>
                        </w:r>
                        <w:r>
                          <w:rPr>
                            <w:b/>
                            <w:i/>
                            <w:sz w:val="32"/>
                            <w:szCs w:val="32"/>
                          </w:rPr>
                          <w:t>1</w:t>
                        </w:r>
                        <w:r w:rsidRPr="008648E0">
                          <w:rPr>
                            <w:b/>
                            <w:i/>
                            <w:sz w:val="32"/>
                            <w:szCs w:val="32"/>
                          </w:rPr>
                          <w:t xml:space="preserve">0 человек </w:t>
                        </w:r>
                      </w:p>
                      <w:p w:rsidR="00042836" w:rsidRPr="008648E0" w:rsidRDefault="00042836" w:rsidP="0073529D">
                        <w:pPr>
                          <w:jc w:val="center"/>
                          <w:rPr>
                            <w:b/>
                            <w:i/>
                            <w:sz w:val="32"/>
                            <w:szCs w:val="32"/>
                          </w:rPr>
                        </w:pPr>
                        <w:r w:rsidRPr="008648E0">
                          <w:rPr>
                            <w:b/>
                            <w:i/>
                            <w:sz w:val="32"/>
                            <w:szCs w:val="32"/>
                          </w:rPr>
                          <w:t>систематически  занимаются спортом</w:t>
                        </w:r>
                      </w:p>
                      <w:p w:rsidR="00042836" w:rsidRPr="00BC00E3" w:rsidRDefault="00042836" w:rsidP="0073529D">
                        <w:pPr>
                          <w:jc w:val="center"/>
                          <w:rPr>
                            <w:sz w:val="28"/>
                            <w:szCs w:val="28"/>
                          </w:rPr>
                        </w:pPr>
                      </w:p>
                    </w:txbxContent>
                  </v:textbox>
                </v:shape>
              </w:pict>
            </w:r>
            <w:r>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77" type="#_x0000_t122" style="position:absolute;left:0;text-align:left;margin-left:37.8pt;margin-top:2.25pt;width:426.95pt;height:126pt;z-index:251629056" fillcolor="#a3a3a3">
                  <v:textbox style="mso-next-textbox:#_x0000_s1077">
                    <w:txbxContent>
                      <w:p w:rsidR="00042836" w:rsidRPr="008648E0" w:rsidRDefault="00042836" w:rsidP="005E6BF2">
                        <w:pPr>
                          <w:jc w:val="center"/>
                          <w:rPr>
                            <w:b/>
                            <w:i/>
                            <w:sz w:val="32"/>
                            <w:szCs w:val="32"/>
                          </w:rPr>
                        </w:pPr>
                        <w:r w:rsidRPr="008648E0">
                          <w:rPr>
                            <w:b/>
                            <w:i/>
                            <w:sz w:val="32"/>
                            <w:szCs w:val="32"/>
                          </w:rPr>
                          <w:t>Проведение спортивно-массовых и оздоровительных мероприятий</w:t>
                        </w:r>
                      </w:p>
                      <w:p w:rsidR="00042836" w:rsidRPr="005E6BF2" w:rsidRDefault="00042836" w:rsidP="005E6BF2">
                        <w:pPr>
                          <w:jc w:val="center"/>
                          <w:rPr>
                            <w:b/>
                            <w:sz w:val="28"/>
                            <w:szCs w:val="28"/>
                          </w:rPr>
                        </w:pPr>
                        <w:r w:rsidRPr="008648E0">
                          <w:rPr>
                            <w:b/>
                            <w:i/>
                            <w:sz w:val="32"/>
                            <w:szCs w:val="32"/>
                          </w:rPr>
                          <w:t>Участие в областных Спартакиадах среди муниципальных образовани</w:t>
                        </w:r>
                        <w:r w:rsidRPr="007107E9">
                          <w:rPr>
                            <w:b/>
                            <w:sz w:val="32"/>
                            <w:szCs w:val="32"/>
                          </w:rPr>
                          <w:t>й</w:t>
                        </w:r>
                        <w:r w:rsidRPr="005E6BF2">
                          <w:rPr>
                            <w:b/>
                            <w:sz w:val="28"/>
                            <w:szCs w:val="28"/>
                          </w:rPr>
                          <w:t xml:space="preserve"> </w:t>
                        </w:r>
                        <w:r w:rsidRPr="00BD5730">
                          <w:rPr>
                            <w:b/>
                            <w:i/>
                            <w:sz w:val="32"/>
                            <w:szCs w:val="32"/>
                          </w:rPr>
                          <w:t>Смоленской области</w:t>
                        </w:r>
                      </w:p>
                      <w:p w:rsidR="00042836" w:rsidRPr="00DF10BD" w:rsidRDefault="00042836" w:rsidP="00DF10BD">
                        <w:pPr>
                          <w:ind w:left="708"/>
                          <w:jc w:val="center"/>
                          <w:rPr>
                            <w:sz w:val="28"/>
                          </w:rPr>
                        </w:pPr>
                      </w:p>
                    </w:txbxContent>
                  </v:textbox>
                </v:shape>
              </w:pict>
            </w:r>
          </w:p>
          <w:p w:rsidR="00042836" w:rsidRDefault="00042836" w:rsidP="00107156">
            <w:pPr>
              <w:shd w:val="clear" w:color="auto" w:fill="E265FF"/>
              <w:tabs>
                <w:tab w:val="left" w:pos="3225"/>
              </w:tabs>
              <w:rPr>
                <w:sz w:val="28"/>
                <w:szCs w:val="28"/>
              </w:rPr>
            </w:pPr>
            <w:r>
              <w:rPr>
                <w:sz w:val="36"/>
                <w:szCs w:val="36"/>
              </w:rPr>
              <w:tab/>
            </w:r>
          </w:p>
          <w:p w:rsidR="00042836" w:rsidRDefault="00042836" w:rsidP="00107156">
            <w:pPr>
              <w:shd w:val="clear" w:color="auto" w:fill="E265FF"/>
              <w:tabs>
                <w:tab w:val="left" w:pos="7125"/>
              </w:tabs>
              <w:rPr>
                <w:sz w:val="28"/>
                <w:szCs w:val="28"/>
              </w:rPr>
            </w:pPr>
            <w:r>
              <w:rPr>
                <w:sz w:val="28"/>
                <w:szCs w:val="28"/>
              </w:rPr>
              <w:tab/>
            </w:r>
          </w:p>
          <w:p w:rsidR="00042836" w:rsidRPr="006F1F6E" w:rsidRDefault="00042836" w:rsidP="00107156">
            <w:pPr>
              <w:shd w:val="clear" w:color="auto" w:fill="E265FF"/>
              <w:rPr>
                <w:sz w:val="28"/>
                <w:szCs w:val="28"/>
              </w:rPr>
            </w:pPr>
          </w:p>
          <w:p w:rsidR="00042836" w:rsidRPr="006F1F6E" w:rsidRDefault="00042836" w:rsidP="00107156">
            <w:pPr>
              <w:shd w:val="clear" w:color="auto" w:fill="E265FF"/>
              <w:rPr>
                <w:sz w:val="28"/>
                <w:szCs w:val="28"/>
              </w:rPr>
            </w:pPr>
          </w:p>
          <w:p w:rsidR="00042836" w:rsidRPr="006F1F6E" w:rsidRDefault="00042836" w:rsidP="00107156">
            <w:pPr>
              <w:shd w:val="clear" w:color="auto" w:fill="E265FF"/>
              <w:rPr>
                <w:sz w:val="28"/>
                <w:szCs w:val="28"/>
              </w:rPr>
            </w:pPr>
          </w:p>
          <w:p w:rsidR="00042836" w:rsidRPr="006F1F6E" w:rsidRDefault="00042836" w:rsidP="00107156">
            <w:pPr>
              <w:shd w:val="clear" w:color="auto" w:fill="E265FF"/>
              <w:rPr>
                <w:sz w:val="28"/>
                <w:szCs w:val="28"/>
              </w:rPr>
            </w:pPr>
          </w:p>
          <w:p w:rsidR="00042836" w:rsidRPr="006F1F6E" w:rsidRDefault="00042836" w:rsidP="00107156">
            <w:pPr>
              <w:shd w:val="clear" w:color="auto" w:fill="E265FF"/>
              <w:rPr>
                <w:sz w:val="28"/>
                <w:szCs w:val="28"/>
              </w:rPr>
            </w:pPr>
          </w:p>
          <w:p w:rsidR="00042836" w:rsidRPr="006F1F6E" w:rsidRDefault="00042836" w:rsidP="00107156">
            <w:pPr>
              <w:shd w:val="clear" w:color="auto" w:fill="E265FF"/>
              <w:rPr>
                <w:sz w:val="28"/>
                <w:szCs w:val="28"/>
              </w:rPr>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8" type="#_x0000_t65" style="position:absolute;left:0;text-align:left;margin-left:93.5pt;margin-top:3.35pt;width:685.5pt;height:67.25pt;z-index:251631104" fillcolor="#7030a0" strokecolor="#f2f2f2" strokeweight="3pt">
                  <v:shadow on="t" type="perspective" color="#33003f" opacity=".5" offset="1pt" offset2="-1pt"/>
                  <v:textbox style="mso-next-textbox:#_x0000_s1078">
                    <w:txbxContent>
                      <w:p w:rsidR="00042836" w:rsidRDefault="00042836" w:rsidP="00B17B7C">
                        <w:pPr>
                          <w:jc w:val="center"/>
                          <w:rPr>
                            <w:b/>
                            <w:sz w:val="40"/>
                            <w:szCs w:val="40"/>
                          </w:rPr>
                        </w:pPr>
                        <w:r>
                          <w:rPr>
                            <w:b/>
                            <w:sz w:val="44"/>
                            <w:szCs w:val="44"/>
                          </w:rPr>
                          <w:t>НАЦИОНАЛЬНАЯ ЭКОНОМИКА</w:t>
                        </w:r>
                      </w:p>
                      <w:p w:rsidR="00042836" w:rsidRPr="00024B41" w:rsidRDefault="00042836" w:rsidP="003A0A44">
                        <w:pPr>
                          <w:jc w:val="center"/>
                          <w:rPr>
                            <w:b/>
                            <w:sz w:val="40"/>
                            <w:szCs w:val="40"/>
                          </w:rPr>
                        </w:pPr>
                        <w:r w:rsidRPr="00024B41">
                          <w:rPr>
                            <w:b/>
                            <w:sz w:val="40"/>
                            <w:szCs w:val="40"/>
                          </w:rPr>
                          <w:t>всего расходов на 201</w:t>
                        </w:r>
                        <w:r>
                          <w:rPr>
                            <w:b/>
                            <w:sz w:val="40"/>
                            <w:szCs w:val="40"/>
                          </w:rPr>
                          <w:t>9</w:t>
                        </w:r>
                        <w:r w:rsidRPr="00024B41">
                          <w:rPr>
                            <w:b/>
                            <w:sz w:val="40"/>
                            <w:szCs w:val="40"/>
                          </w:rPr>
                          <w:t xml:space="preserve"> год - 2</w:t>
                        </w:r>
                        <w:r>
                          <w:rPr>
                            <w:b/>
                            <w:sz w:val="40"/>
                            <w:szCs w:val="40"/>
                          </w:rPr>
                          <w:t> 389,4</w:t>
                        </w:r>
                        <w:r w:rsidRPr="00024B41">
                          <w:rPr>
                            <w:b/>
                            <w:sz w:val="40"/>
                            <w:szCs w:val="40"/>
                          </w:rPr>
                          <w:t xml:space="preserve"> тыс.рублей</w:t>
                        </w:r>
                      </w:p>
                      <w:p w:rsidR="00042836" w:rsidRPr="008648E0" w:rsidRDefault="00042836" w:rsidP="003A0A44">
                        <w:pPr>
                          <w:jc w:val="center"/>
                          <w:rPr>
                            <w:b/>
                            <w:sz w:val="36"/>
                            <w:szCs w:val="36"/>
                          </w:rPr>
                        </w:pPr>
                      </w:p>
                      <w:p w:rsidR="00042836" w:rsidRPr="007028F2" w:rsidRDefault="00042836" w:rsidP="003A0A44">
                        <w:pPr>
                          <w:jc w:val="center"/>
                          <w:rPr>
                            <w:b/>
                            <w:sz w:val="40"/>
                            <w:szCs w:val="40"/>
                            <w:u w:val="single"/>
                          </w:rPr>
                        </w:pPr>
                      </w:p>
                      <w:p w:rsidR="00042836" w:rsidRPr="007028F2" w:rsidRDefault="00042836" w:rsidP="00AD1EBA">
                        <w:pPr>
                          <w:jc w:val="center"/>
                          <w:rPr>
                            <w:b/>
                            <w:sz w:val="40"/>
                            <w:szCs w:val="40"/>
                            <w:u w:val="single"/>
                          </w:rPr>
                        </w:pPr>
                      </w:p>
                    </w:txbxContent>
                  </v:textbox>
                </v:shape>
              </w:pict>
            </w:r>
          </w:p>
          <w:p w:rsidR="00042836" w:rsidRPr="006F1F6E" w:rsidRDefault="00042836" w:rsidP="00107156">
            <w:pPr>
              <w:shd w:val="clear" w:color="auto" w:fill="E265FF"/>
              <w:rPr>
                <w:sz w:val="28"/>
                <w:szCs w:val="28"/>
              </w:rPr>
            </w:pPr>
          </w:p>
          <w:p w:rsidR="00042836" w:rsidRPr="006F1F6E" w:rsidRDefault="00042836" w:rsidP="00107156">
            <w:pPr>
              <w:shd w:val="clear" w:color="auto" w:fill="E265FF"/>
              <w:rPr>
                <w:sz w:val="28"/>
                <w:szCs w:val="28"/>
              </w:rPr>
            </w:pPr>
          </w:p>
          <w:p w:rsidR="00042836" w:rsidRPr="006F1F6E" w:rsidRDefault="00042836" w:rsidP="00107156">
            <w:pPr>
              <w:shd w:val="clear" w:color="auto" w:fill="E265FF"/>
              <w:rPr>
                <w:sz w:val="28"/>
                <w:szCs w:val="28"/>
              </w:rPr>
            </w:pPr>
          </w:p>
          <w:p w:rsidR="00042836" w:rsidRDefault="00042836" w:rsidP="00107156">
            <w:pPr>
              <w:shd w:val="clear" w:color="auto" w:fill="E265FF"/>
              <w:rPr>
                <w:sz w:val="28"/>
                <w:szCs w:val="28"/>
              </w:rPr>
            </w:pPr>
            <w:r>
              <w:rPr>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79" type="#_x0000_t55" style="position:absolute;left:0;text-align:left;margin-left:409.6pt;margin-top:-57.6pt;width:50.25pt;height:169.5pt;rotation:90;z-index:251633152" fillcolor="#4d005f"/>
              </w:pict>
            </w:r>
          </w:p>
          <w:p w:rsidR="00042836" w:rsidRDefault="00042836" w:rsidP="00107156">
            <w:pPr>
              <w:shd w:val="clear" w:color="auto" w:fill="E265FF"/>
              <w:rPr>
                <w:sz w:val="28"/>
                <w:szCs w:val="28"/>
              </w:rP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80" type="#_x0000_t98" style="position:absolute;left:0;text-align:left;margin-left:62pt;margin-top:8.4pt;width:763.5pt;height:225.75pt;z-index:251632128" fillcolor="#ff5597">
                  <v:textbox style="mso-next-textbox:#_x0000_s1080">
                    <w:txbxContent>
                      <w:p w:rsidR="00042836" w:rsidRDefault="00042836" w:rsidP="00024B41">
                        <w:pPr>
                          <w:jc w:val="center"/>
                          <w:rPr>
                            <w:b/>
                            <w:sz w:val="40"/>
                            <w:szCs w:val="40"/>
                          </w:rPr>
                        </w:pPr>
                        <w:r w:rsidRPr="00024B41">
                          <w:rPr>
                            <w:b/>
                            <w:sz w:val="40"/>
                            <w:szCs w:val="40"/>
                          </w:rPr>
                          <w:t>ДОРОЖНОЕ ХОЗЯЙСТВО</w:t>
                        </w:r>
                      </w:p>
                      <w:p w:rsidR="00042836" w:rsidRDefault="00042836" w:rsidP="00024B41">
                        <w:pPr>
                          <w:jc w:val="center"/>
                          <w:rPr>
                            <w:b/>
                            <w:sz w:val="40"/>
                            <w:szCs w:val="40"/>
                          </w:rPr>
                        </w:pPr>
                        <w:r>
                          <w:rPr>
                            <w:b/>
                            <w:sz w:val="40"/>
                            <w:szCs w:val="40"/>
                          </w:rPr>
                          <w:t>финансирование на 2019 год – 2 285,4 тыс. руб.</w:t>
                        </w:r>
                      </w:p>
                      <w:p w:rsidR="00042836" w:rsidRPr="00024B41" w:rsidRDefault="00042836" w:rsidP="00024B41">
                        <w:pPr>
                          <w:jc w:val="center"/>
                          <w:rPr>
                            <w:b/>
                            <w:sz w:val="40"/>
                            <w:szCs w:val="40"/>
                          </w:rPr>
                        </w:pPr>
                      </w:p>
                      <w:p w:rsidR="00042836" w:rsidRPr="00024B41" w:rsidRDefault="00042836">
                        <w:pPr>
                          <w:rPr>
                            <w:b/>
                            <w:i/>
                            <w:sz w:val="40"/>
                            <w:szCs w:val="40"/>
                          </w:rPr>
                        </w:pPr>
                        <w:r w:rsidRPr="00024B41">
                          <w:rPr>
                            <w:b/>
                            <w:i/>
                            <w:sz w:val="40"/>
                            <w:szCs w:val="40"/>
                          </w:rPr>
                          <w:t>Всего дорог районного значения  9</w:t>
                        </w:r>
                        <w:r>
                          <w:rPr>
                            <w:b/>
                            <w:i/>
                            <w:sz w:val="40"/>
                            <w:szCs w:val="40"/>
                          </w:rPr>
                          <w:t>6,3</w:t>
                        </w:r>
                        <w:r w:rsidRPr="00024B41">
                          <w:rPr>
                            <w:b/>
                            <w:i/>
                            <w:sz w:val="40"/>
                            <w:szCs w:val="40"/>
                          </w:rPr>
                          <w:t xml:space="preserve"> км</w:t>
                        </w:r>
                      </w:p>
                      <w:p w:rsidR="00042836" w:rsidRPr="00024B41" w:rsidRDefault="00042836">
                        <w:pPr>
                          <w:rPr>
                            <w:b/>
                            <w:i/>
                            <w:sz w:val="40"/>
                            <w:szCs w:val="40"/>
                          </w:rPr>
                        </w:pPr>
                        <w:r w:rsidRPr="00024B41">
                          <w:rPr>
                            <w:b/>
                            <w:i/>
                            <w:sz w:val="40"/>
                            <w:szCs w:val="40"/>
                          </w:rPr>
                          <w:t xml:space="preserve">Основная цель: сохранение и развитие  сети автомобильных дорог общего пользования местного значения и повышение уровня </w:t>
                        </w:r>
                      </w:p>
                      <w:p w:rsidR="00042836" w:rsidRPr="00024B41" w:rsidRDefault="00042836">
                        <w:pPr>
                          <w:rPr>
                            <w:b/>
                            <w:i/>
                            <w:sz w:val="40"/>
                            <w:szCs w:val="40"/>
                          </w:rPr>
                        </w:pPr>
                        <w:r w:rsidRPr="00024B41">
                          <w:rPr>
                            <w:b/>
                            <w:i/>
                            <w:sz w:val="40"/>
                            <w:szCs w:val="40"/>
                          </w:rPr>
                          <w:t>безопасности дорожного движения</w:t>
                        </w:r>
                      </w:p>
                      <w:p w:rsidR="00042836" w:rsidRDefault="00042836"/>
                    </w:txbxContent>
                  </v:textbox>
                </v:shape>
              </w:pict>
            </w:r>
          </w:p>
          <w:p w:rsidR="00042836" w:rsidRDefault="00042836" w:rsidP="00107156">
            <w:pPr>
              <w:shd w:val="clear" w:color="auto" w:fill="E265FF"/>
              <w:rPr>
                <w:sz w:val="28"/>
                <w:szCs w:val="28"/>
              </w:rPr>
            </w:pPr>
          </w:p>
          <w:p w:rsidR="00042836" w:rsidRDefault="00042836" w:rsidP="00107156">
            <w:pPr>
              <w:shd w:val="clear" w:color="auto" w:fill="E265FF"/>
              <w:rPr>
                <w:sz w:val="28"/>
                <w:szCs w:val="28"/>
              </w:rPr>
            </w:pPr>
          </w:p>
          <w:p w:rsidR="00042836" w:rsidRDefault="00042836" w:rsidP="00107156">
            <w:pPr>
              <w:shd w:val="clear" w:color="auto" w:fill="E265FF"/>
              <w:rPr>
                <w:sz w:val="28"/>
                <w:szCs w:val="28"/>
              </w:rPr>
            </w:pPr>
          </w:p>
          <w:p w:rsidR="00042836" w:rsidRDefault="00042836" w:rsidP="00107156">
            <w:pPr>
              <w:shd w:val="clear" w:color="auto" w:fill="E265FF"/>
              <w:rPr>
                <w:sz w:val="28"/>
                <w:szCs w:val="28"/>
              </w:rPr>
            </w:pPr>
          </w:p>
          <w:p w:rsidR="00042836" w:rsidRDefault="00042836" w:rsidP="00107156">
            <w:pPr>
              <w:shd w:val="clear" w:color="auto" w:fill="E265FF"/>
              <w:rPr>
                <w:sz w:val="28"/>
                <w:szCs w:val="28"/>
              </w:rPr>
            </w:pPr>
          </w:p>
          <w:p w:rsidR="00042836" w:rsidRPr="006F1F6E" w:rsidRDefault="00042836" w:rsidP="00107156">
            <w:pPr>
              <w:shd w:val="clear" w:color="auto" w:fill="E265FF"/>
              <w:rPr>
                <w:sz w:val="28"/>
                <w:szCs w:val="28"/>
              </w:rPr>
            </w:pPr>
          </w:p>
        </w:tc>
      </w:tr>
    </w:tbl>
    <w:p w:rsidR="00042836" w:rsidRPr="0070617D" w:rsidRDefault="00042836" w:rsidP="0070617D">
      <w:pPr>
        <w:shd w:val="clear" w:color="auto" w:fill="E265FF"/>
        <w:ind w:left="-142" w:firstLine="142"/>
        <w:rPr>
          <w:b/>
          <w:spacing w:val="-1"/>
        </w:rPr>
      </w:pPr>
      <w:r w:rsidRPr="00960C62">
        <w:rPr>
          <w:b/>
          <w:noProof/>
          <w:sz w:val="36"/>
          <w:szCs w:val="36"/>
          <w:u w:val="single"/>
        </w:rPr>
        <w:object w:dxaOrig="16293" w:dyaOrig="11684">
          <v:shape id="_x0000_i1071" type="#_x0000_t75" style="width:814.5pt;height:584.25pt;visibility:visible" o:ole="">
            <v:imagedata r:id="rId63" o:title=""/>
            <o:lock v:ext="edit" aspectratio="f"/>
          </v:shape>
          <o:OLEObject Type="Embed" ProgID="Excel.Chart.8" ShapeID="_x0000_i1071" DrawAspect="Content" ObjectID="_1605441764" r:id="rId64"/>
        </w:object>
      </w:r>
    </w:p>
    <w:p w:rsidR="00042836" w:rsidRDefault="00042836" w:rsidP="007028F2">
      <w:pPr>
        <w:shd w:val="clear" w:color="auto" w:fill="E265FF"/>
        <w:jc w:val="center"/>
        <w:rPr>
          <w:b/>
          <w:spacing w:val="-1"/>
          <w:sz w:val="44"/>
          <w:szCs w:val="44"/>
        </w:rPr>
      </w:pPr>
      <w:r>
        <w:rPr>
          <w:b/>
          <w:spacing w:val="-1"/>
          <w:sz w:val="44"/>
          <w:szCs w:val="44"/>
        </w:rPr>
        <w:t>МЕЖБЮДЖЕТНЫЕ ТРАНСФЕРТЫ</w:t>
      </w:r>
    </w:p>
    <w:p w:rsidR="00042836" w:rsidRDefault="00042836" w:rsidP="0070617D">
      <w:pPr>
        <w:shd w:val="clear" w:color="auto" w:fill="E265FF"/>
        <w:jc w:val="center"/>
        <w:rPr>
          <w:b/>
          <w:spacing w:val="-1"/>
          <w:sz w:val="44"/>
          <w:szCs w:val="44"/>
        </w:rPr>
      </w:pPr>
      <w:r w:rsidRPr="007028F2">
        <w:rPr>
          <w:b/>
          <w:spacing w:val="-1"/>
          <w:sz w:val="44"/>
          <w:szCs w:val="44"/>
        </w:rPr>
        <w:t>в 201</w:t>
      </w:r>
      <w:r>
        <w:rPr>
          <w:b/>
          <w:spacing w:val="-1"/>
          <w:sz w:val="44"/>
          <w:szCs w:val="44"/>
        </w:rPr>
        <w:t>9</w:t>
      </w:r>
      <w:r w:rsidRPr="007028F2">
        <w:rPr>
          <w:b/>
          <w:spacing w:val="-1"/>
          <w:sz w:val="44"/>
          <w:szCs w:val="44"/>
        </w:rPr>
        <w:t xml:space="preserve"> году</w:t>
      </w:r>
    </w:p>
    <w:p w:rsidR="00042836" w:rsidRPr="002F7271" w:rsidRDefault="00042836" w:rsidP="002F7271">
      <w:pPr>
        <w:rPr>
          <w:sz w:val="44"/>
          <w:szCs w:val="44"/>
        </w:rPr>
      </w:pPr>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81" type="#_x0000_t105" style="position:absolute;left:0;text-align:left;margin-left:165.85pt;margin-top:5.45pt;width:537pt;height:94.85pt;z-index:251636224" fillcolor="#00349e" strokecolor="#f2f2f2" strokeweight="3pt">
            <v:shadow on="t" type="perspective" color="#00194e" opacity=".5" offset="1pt" offset2="-1pt"/>
          </v:shape>
        </w:pict>
      </w:r>
    </w:p>
    <w:p w:rsidR="00042836" w:rsidRDefault="00042836" w:rsidP="002F7271">
      <w:pPr>
        <w:tabs>
          <w:tab w:val="left" w:pos="7515"/>
        </w:tabs>
        <w:rPr>
          <w:sz w:val="44"/>
          <w:szCs w:val="44"/>
        </w:rPr>
      </w:pPr>
    </w:p>
    <w:p w:rsidR="00042836" w:rsidRPr="002F7271" w:rsidRDefault="00042836" w:rsidP="002F7271">
      <w:pPr>
        <w:rPr>
          <w:sz w:val="44"/>
          <w:szCs w:val="44"/>
        </w:rPr>
      </w:pPr>
      <w:r>
        <w:rPr>
          <w:noProof/>
        </w:rPr>
        <w:pict>
          <v:shapetype id="_x0000_t112" coordsize="21600,21600" o:spt="112" path="m,l,21600r21600,l21600,xem2610,nfl2610,21600em18990,nfl18990,21600e">
            <v:stroke joinstyle="miter"/>
            <v:path o:extrusionok="f" gradientshapeok="t" o:connecttype="rect" textboxrect="2610,0,18990,21600"/>
          </v:shapetype>
          <v:shape id="_x0000_s1082" type="#_x0000_t112" style="position:absolute;left:0;text-align:left;margin-left:475.6pt;margin-top:49.7pt;width:318pt;height:236.5pt;z-index:251635200" fillcolor="#e40059" strokecolor="#f2f2f2" strokeweight="3pt">
            <v:shadow on="t" type="perspective" color="#71002c" opacity=".5" offset="1pt" offset2="-1pt"/>
            <v:textbox style="mso-next-textbox:#_x0000_s1082">
              <w:txbxContent>
                <w:p w:rsidR="00042836" w:rsidRDefault="00042836" w:rsidP="00256023">
                  <w:pPr>
                    <w:jc w:val="center"/>
                    <w:rPr>
                      <w:b/>
                      <w:sz w:val="28"/>
                      <w:szCs w:val="28"/>
                    </w:rPr>
                  </w:pPr>
                </w:p>
                <w:p w:rsidR="00042836" w:rsidRPr="00BD3B96" w:rsidRDefault="00042836" w:rsidP="00256023">
                  <w:pPr>
                    <w:jc w:val="center"/>
                    <w:rPr>
                      <w:b/>
                      <w:sz w:val="32"/>
                      <w:szCs w:val="32"/>
                    </w:rPr>
                  </w:pPr>
                  <w:r w:rsidRPr="00BD3B96">
                    <w:rPr>
                      <w:b/>
                      <w:sz w:val="32"/>
                      <w:szCs w:val="32"/>
                    </w:rPr>
                    <w:t>Бюджеты сельских поселений</w:t>
                  </w:r>
                </w:p>
                <w:p w:rsidR="00042836" w:rsidRPr="007028F2" w:rsidRDefault="00042836" w:rsidP="002F7271">
                  <w:pPr>
                    <w:rPr>
                      <w:b/>
                      <w:sz w:val="32"/>
                      <w:szCs w:val="32"/>
                    </w:rPr>
                  </w:pPr>
                </w:p>
                <w:p w:rsidR="00042836" w:rsidRPr="00BD3B96" w:rsidRDefault="00042836" w:rsidP="00256023">
                  <w:pPr>
                    <w:jc w:val="center"/>
                    <w:rPr>
                      <w:b/>
                      <w:i/>
                      <w:sz w:val="32"/>
                      <w:szCs w:val="32"/>
                    </w:rPr>
                  </w:pPr>
                  <w:r w:rsidRPr="00BD3B96">
                    <w:rPr>
                      <w:b/>
                      <w:i/>
                      <w:sz w:val="32"/>
                      <w:szCs w:val="32"/>
                    </w:rPr>
                    <w:t>Межбюджетные трансферты, предоставляемые бюджету МО «Глинковский район» из бюджетов сельских поселений на осуществление части полномочий в соответствии с заключенными соглашениями</w:t>
                  </w:r>
                </w:p>
              </w:txbxContent>
            </v:textbox>
          </v:shape>
        </w:pict>
      </w:r>
      <w:r>
        <w:rPr>
          <w:noProof/>
        </w:rPr>
        <w:pict>
          <v:shape id="_x0000_s1083" type="#_x0000_t112" style="position:absolute;left:0;text-align:left;margin-left:30.1pt;margin-top:44.45pt;width:335.25pt;height:241.75pt;z-index:251634176" fillcolor="#68007f" strokecolor="#f2f2f2" strokeweight="3pt">
            <v:shadow on="t" type="perspective" color="#33003f" opacity=".5" offset="1pt" offset2="-1pt"/>
            <v:textbox style="mso-next-textbox:#_x0000_s1083">
              <w:txbxContent>
                <w:p w:rsidR="00042836" w:rsidRDefault="00042836" w:rsidP="00256023">
                  <w:pPr>
                    <w:jc w:val="center"/>
                    <w:rPr>
                      <w:b/>
                      <w:sz w:val="28"/>
                      <w:szCs w:val="28"/>
                    </w:rPr>
                  </w:pPr>
                </w:p>
                <w:p w:rsidR="00042836" w:rsidRDefault="00042836" w:rsidP="00256023">
                  <w:pPr>
                    <w:jc w:val="center"/>
                    <w:rPr>
                      <w:b/>
                      <w:sz w:val="28"/>
                      <w:szCs w:val="28"/>
                    </w:rPr>
                  </w:pPr>
                </w:p>
                <w:p w:rsidR="00042836" w:rsidRPr="00BD3B96" w:rsidRDefault="00042836" w:rsidP="00256023">
                  <w:pPr>
                    <w:jc w:val="center"/>
                    <w:rPr>
                      <w:b/>
                      <w:sz w:val="32"/>
                      <w:szCs w:val="32"/>
                    </w:rPr>
                  </w:pPr>
                  <w:r w:rsidRPr="00BD3B96">
                    <w:rPr>
                      <w:b/>
                      <w:sz w:val="32"/>
                      <w:szCs w:val="32"/>
                    </w:rPr>
                    <w:t>Бюджет МО</w:t>
                  </w:r>
                </w:p>
                <w:p w:rsidR="00042836" w:rsidRPr="00BD3B96" w:rsidRDefault="00042836" w:rsidP="00256023">
                  <w:pPr>
                    <w:jc w:val="center"/>
                    <w:rPr>
                      <w:b/>
                      <w:sz w:val="32"/>
                      <w:szCs w:val="32"/>
                    </w:rPr>
                  </w:pPr>
                  <w:r w:rsidRPr="00BD3B96">
                    <w:rPr>
                      <w:b/>
                      <w:sz w:val="32"/>
                      <w:szCs w:val="32"/>
                    </w:rPr>
                    <w:t>«Глинковский район»</w:t>
                  </w:r>
                </w:p>
                <w:p w:rsidR="00042836" w:rsidRPr="00BD3B96" w:rsidRDefault="00042836" w:rsidP="00256023">
                  <w:pPr>
                    <w:jc w:val="center"/>
                    <w:rPr>
                      <w:b/>
                      <w:sz w:val="32"/>
                      <w:szCs w:val="32"/>
                    </w:rPr>
                  </w:pPr>
                </w:p>
                <w:p w:rsidR="00042836" w:rsidRPr="00BD3B96" w:rsidRDefault="00042836" w:rsidP="00256023">
                  <w:pPr>
                    <w:jc w:val="center"/>
                    <w:rPr>
                      <w:b/>
                      <w:i/>
                      <w:sz w:val="32"/>
                      <w:szCs w:val="32"/>
                    </w:rPr>
                  </w:pPr>
                  <w:r w:rsidRPr="00BD3B96">
                    <w:rPr>
                      <w:b/>
                      <w:i/>
                      <w:sz w:val="32"/>
                      <w:szCs w:val="32"/>
                    </w:rPr>
                    <w:t>Межбюджетные трансферты, предоставляемые бюджетам сельским поселений из бюджета МО «Глинковский район»</w:t>
                  </w:r>
                </w:p>
              </w:txbxContent>
            </v:textbox>
          </v:shape>
        </w:pict>
      </w:r>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84" type="#_x0000_t103" style="position:absolute;left:0;text-align:left;margin-left:318.85pt;margin-top:78.75pt;width:156pt;height:561pt;rotation:90;z-index:251637248" adj="13295,19295" fillcolor="#00349e" strokecolor="#f2f2f2" strokeweight="3pt">
            <v:shadow on="t" type="perspective" color="#00194e" opacity=".5" offset="1pt" offset2="-1pt"/>
          </v:shape>
        </w:pict>
      </w:r>
      <w:r>
        <w:rPr>
          <w:b/>
          <w:sz w:val="40"/>
          <w:szCs w:val="40"/>
        </w:rPr>
        <w:t xml:space="preserve">                                                           </w:t>
      </w:r>
      <w:r w:rsidRPr="002F7271">
        <w:rPr>
          <w:b/>
          <w:sz w:val="40"/>
          <w:szCs w:val="40"/>
        </w:rPr>
        <w:t>1</w:t>
      </w:r>
      <w:r>
        <w:rPr>
          <w:b/>
          <w:sz w:val="40"/>
          <w:szCs w:val="40"/>
        </w:rPr>
        <w:t>3 771,9</w:t>
      </w:r>
      <w:r w:rsidRPr="002F7271">
        <w:rPr>
          <w:b/>
          <w:sz w:val="40"/>
          <w:szCs w:val="40"/>
        </w:rPr>
        <w:t xml:space="preserve"> тыс. руб</w:t>
      </w:r>
      <w:r>
        <w:rPr>
          <w:sz w:val="44"/>
          <w:szCs w:val="44"/>
        </w:rPr>
        <w:t>.</w:t>
      </w:r>
    </w:p>
    <w:tbl>
      <w:tblPr>
        <w:tblW w:w="17152" w:type="dxa"/>
        <w:tblInd w:w="-176" w:type="dxa"/>
        <w:tblLook w:val="00A0"/>
      </w:tblPr>
      <w:tblGrid>
        <w:gridCol w:w="17152"/>
      </w:tblGrid>
      <w:tr w:rsidR="00042836" w:rsidRPr="00465259" w:rsidTr="003E52C6">
        <w:trPr>
          <w:trHeight w:val="5257"/>
        </w:trPr>
        <w:tc>
          <w:tcPr>
            <w:tcW w:w="17152" w:type="dxa"/>
            <w:shd w:val="clear" w:color="auto" w:fill="87BAFF"/>
          </w:tcPr>
          <w:p w:rsidR="00042836" w:rsidRPr="003E52C6" w:rsidRDefault="00042836" w:rsidP="003E52C6">
            <w:pPr>
              <w:shd w:val="clear" w:color="auto" w:fill="E265FF"/>
              <w:rPr>
                <w:b/>
                <w:spacing w:val="-1"/>
              </w:rPr>
            </w:pPr>
          </w:p>
        </w:tc>
      </w:tr>
    </w:tbl>
    <w:p w:rsidR="00042836" w:rsidRDefault="00042836" w:rsidP="00BD3B96">
      <w:pPr>
        <w:pStyle w:val="NormalWeb"/>
        <w:kinsoku w:val="0"/>
        <w:overflowPunct w:val="0"/>
        <w:spacing w:before="86" w:beforeAutospacing="0" w:after="0" w:afterAutospacing="0"/>
        <w:textAlignment w:val="baseline"/>
        <w:rPr>
          <w:b/>
          <w:kern w:val="24"/>
          <w:sz w:val="44"/>
          <w:szCs w:val="44"/>
        </w:rPr>
      </w:pPr>
    </w:p>
    <w:p w:rsidR="00042836" w:rsidRDefault="00042836" w:rsidP="001C1EF3">
      <w:pPr>
        <w:pStyle w:val="NormalWeb"/>
        <w:kinsoku w:val="0"/>
        <w:overflowPunct w:val="0"/>
        <w:spacing w:before="86" w:beforeAutospacing="0" w:after="0" w:afterAutospacing="0"/>
        <w:jc w:val="center"/>
        <w:textAlignment w:val="baseline"/>
        <w:rPr>
          <w:b/>
          <w:kern w:val="24"/>
          <w:sz w:val="44"/>
          <w:szCs w:val="44"/>
        </w:rPr>
      </w:pPr>
      <w:r>
        <w:rPr>
          <w:b/>
          <w:kern w:val="24"/>
          <w:sz w:val="44"/>
          <w:szCs w:val="44"/>
        </w:rPr>
        <w:t xml:space="preserve">            10,0 тыс. руб.</w:t>
      </w:r>
    </w:p>
    <w:p w:rsidR="00042836" w:rsidRDefault="00042836" w:rsidP="00BD3B96">
      <w:pPr>
        <w:pStyle w:val="NormalWeb"/>
        <w:kinsoku w:val="0"/>
        <w:overflowPunct w:val="0"/>
        <w:spacing w:before="86" w:beforeAutospacing="0" w:after="0" w:afterAutospacing="0"/>
        <w:textAlignment w:val="baseline"/>
        <w:rPr>
          <w:b/>
          <w:kern w:val="24"/>
          <w:sz w:val="44"/>
          <w:szCs w:val="44"/>
        </w:rPr>
      </w:pPr>
    </w:p>
    <w:p w:rsidR="00042836" w:rsidRDefault="00042836" w:rsidP="00BD3B96">
      <w:pPr>
        <w:pStyle w:val="NormalWeb"/>
        <w:kinsoku w:val="0"/>
        <w:overflowPunct w:val="0"/>
        <w:spacing w:before="86" w:beforeAutospacing="0" w:after="0" w:afterAutospacing="0"/>
        <w:textAlignment w:val="baseline"/>
        <w:rPr>
          <w:b/>
          <w:kern w:val="24"/>
          <w:sz w:val="44"/>
          <w:szCs w:val="44"/>
        </w:rPr>
      </w:pPr>
    </w:p>
    <w:p w:rsidR="00042836" w:rsidRDefault="00042836" w:rsidP="00BD3B96">
      <w:pPr>
        <w:pStyle w:val="NormalWeb"/>
        <w:kinsoku w:val="0"/>
        <w:overflowPunct w:val="0"/>
        <w:spacing w:before="86" w:beforeAutospacing="0" w:after="0" w:afterAutospacing="0"/>
        <w:textAlignment w:val="baseline"/>
        <w:rPr>
          <w:b/>
          <w:kern w:val="24"/>
          <w:sz w:val="44"/>
          <w:szCs w:val="44"/>
        </w:rPr>
      </w:pPr>
    </w:p>
    <w:p w:rsidR="00042836" w:rsidRDefault="00042836" w:rsidP="00BD3B96">
      <w:pPr>
        <w:pStyle w:val="NormalWeb"/>
        <w:kinsoku w:val="0"/>
        <w:overflowPunct w:val="0"/>
        <w:spacing w:before="86" w:beforeAutospacing="0" w:after="0" w:afterAutospacing="0"/>
        <w:textAlignment w:val="baseline"/>
        <w:rPr>
          <w:b/>
          <w:kern w:val="24"/>
          <w:sz w:val="44"/>
          <w:szCs w:val="44"/>
        </w:rPr>
      </w:pPr>
    </w:p>
    <w:p w:rsidR="00042836" w:rsidRPr="00C941BC" w:rsidRDefault="00042836" w:rsidP="00D22575">
      <w:pPr>
        <w:pStyle w:val="NormalWeb"/>
        <w:kinsoku w:val="0"/>
        <w:overflowPunct w:val="0"/>
        <w:spacing w:before="86" w:beforeAutospacing="0" w:after="0" w:afterAutospacing="0"/>
        <w:ind w:left="-426" w:firstLine="426"/>
        <w:jc w:val="center"/>
        <w:textAlignment w:val="baseline"/>
        <w:rPr>
          <w:b/>
          <w:i/>
          <w:kern w:val="24"/>
          <w:sz w:val="48"/>
          <w:szCs w:val="48"/>
          <w:u w:val="single"/>
        </w:rPr>
      </w:pPr>
      <w:r w:rsidRPr="00C941BC">
        <w:rPr>
          <w:b/>
          <w:i/>
          <w:kern w:val="24"/>
          <w:sz w:val="48"/>
          <w:szCs w:val="48"/>
          <w:u w:val="single"/>
        </w:rPr>
        <w:t>Обращение к жителям Глинковского района</w:t>
      </w:r>
    </w:p>
    <w:p w:rsidR="00042836" w:rsidRPr="00200170" w:rsidRDefault="00042836" w:rsidP="00C941BC">
      <w:pPr>
        <w:pStyle w:val="NormalWeb"/>
        <w:kinsoku w:val="0"/>
        <w:overflowPunct w:val="0"/>
        <w:spacing w:before="86" w:beforeAutospacing="0" w:after="0" w:afterAutospacing="0"/>
        <w:jc w:val="center"/>
        <w:textAlignment w:val="baseline"/>
        <w:rPr>
          <w:b/>
          <w:i/>
          <w:kern w:val="24"/>
          <w:sz w:val="48"/>
          <w:szCs w:val="48"/>
        </w:rPr>
      </w:pPr>
      <w:r w:rsidRPr="006B577B">
        <w:rPr>
          <w:b/>
          <w:i/>
          <w:kern w:val="24"/>
          <w:sz w:val="48"/>
          <w:szCs w:val="48"/>
        </w:rPr>
        <w:t>Уважаемые жители и гости</w:t>
      </w:r>
      <w:r>
        <w:rPr>
          <w:b/>
          <w:i/>
          <w:kern w:val="24"/>
          <w:sz w:val="48"/>
          <w:szCs w:val="48"/>
        </w:rPr>
        <w:t xml:space="preserve"> </w:t>
      </w:r>
      <w:r w:rsidRPr="006B577B">
        <w:rPr>
          <w:b/>
          <w:i/>
          <w:kern w:val="24"/>
          <w:sz w:val="48"/>
          <w:szCs w:val="48"/>
        </w:rPr>
        <w:t>Глинковского района!</w:t>
      </w:r>
    </w:p>
    <w:p w:rsidR="00042836" w:rsidRDefault="00042836" w:rsidP="00454C7A">
      <w:pPr>
        <w:pStyle w:val="NormalWeb"/>
        <w:kinsoku w:val="0"/>
        <w:overflowPunct w:val="0"/>
        <w:spacing w:before="86" w:beforeAutospacing="0" w:after="0" w:afterAutospacing="0"/>
        <w:jc w:val="center"/>
        <w:textAlignment w:val="baseline"/>
        <w:rPr>
          <w:b/>
          <w:i/>
          <w:kern w:val="24"/>
          <w:sz w:val="44"/>
          <w:szCs w:val="44"/>
        </w:rPr>
      </w:pPr>
      <w:r>
        <w:rPr>
          <w:b/>
          <w:i/>
          <w:kern w:val="24"/>
          <w:sz w:val="44"/>
          <w:szCs w:val="44"/>
        </w:rPr>
        <w:t>Обращаем Ваше внимание на то, что Бюджет для граждан на 2019 год и на плановый период 2020 и 2021 годов составлен к проекту районного бюджета на 2019 год и на плановый период 2020 и 2021 годов и носит ознакомительный характер. Окончательный вариант районного бюджета на 2019 год и на плановый период 2020 и 2021 годов будет утвержден решением Глинковского районного Совета депутатов после соблюдения всех процедур по рассмотрению и принятию бюджета.</w:t>
      </w:r>
    </w:p>
    <w:p w:rsidR="00042836" w:rsidRDefault="00042836" w:rsidP="00454C7A">
      <w:pPr>
        <w:pStyle w:val="NormalWeb"/>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С решением Глинковского районного Совета депутатов «О районном бюджете</w:t>
      </w:r>
      <w:r w:rsidRPr="00D22575">
        <w:rPr>
          <w:b/>
          <w:i/>
          <w:kern w:val="24"/>
          <w:sz w:val="44"/>
          <w:szCs w:val="44"/>
        </w:rPr>
        <w:t xml:space="preserve"> </w:t>
      </w:r>
      <w:r>
        <w:rPr>
          <w:b/>
          <w:i/>
          <w:kern w:val="24"/>
          <w:sz w:val="44"/>
          <w:szCs w:val="44"/>
        </w:rPr>
        <w:t>на 2019 год и на плановый период 2020 и 2021 годов», а также с  последующими внесенными изменениями в данное решение</w:t>
      </w:r>
      <w:r w:rsidRPr="00786AC6">
        <w:rPr>
          <w:b/>
          <w:i/>
          <w:kern w:val="24"/>
          <w:sz w:val="44"/>
          <w:szCs w:val="44"/>
        </w:rPr>
        <w:t xml:space="preserve"> </w:t>
      </w:r>
      <w:r>
        <w:rPr>
          <w:b/>
          <w:i/>
          <w:kern w:val="24"/>
          <w:sz w:val="44"/>
          <w:szCs w:val="44"/>
        </w:rPr>
        <w:t xml:space="preserve">Глинковского районного Совета депутатов можно будет ознакомиться на официальном сайте Администрации муниципального образования «Глинковский район» Смоленской области </w:t>
      </w:r>
    </w:p>
    <w:tbl>
      <w:tblPr>
        <w:tblW w:w="16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1"/>
        <w:gridCol w:w="12474"/>
      </w:tblGrid>
      <w:tr w:rsidR="00042836" w:rsidRPr="00FD2A12" w:rsidTr="00200170">
        <w:tc>
          <w:tcPr>
            <w:tcW w:w="4111" w:type="dxa"/>
            <w:shd w:val="clear" w:color="auto" w:fill="CC99FF"/>
          </w:tcPr>
          <w:p w:rsidR="00042836" w:rsidRDefault="00042836" w:rsidP="00BD3B96">
            <w:pPr>
              <w:rPr>
                <w:b/>
                <w:i/>
                <w:sz w:val="32"/>
                <w:szCs w:val="32"/>
              </w:rPr>
            </w:pPr>
          </w:p>
          <w:p w:rsidR="00042836" w:rsidRPr="00BD3B96" w:rsidRDefault="00042836" w:rsidP="00200170">
            <w:pPr>
              <w:ind w:left="459" w:hanging="459"/>
              <w:rPr>
                <w:b/>
                <w:i/>
                <w:sz w:val="32"/>
                <w:szCs w:val="32"/>
              </w:rPr>
            </w:pPr>
          </w:p>
          <w:p w:rsidR="00042836" w:rsidRPr="00BD3B96" w:rsidRDefault="00042836" w:rsidP="00BD3B96">
            <w:pPr>
              <w:jc w:val="center"/>
              <w:rPr>
                <w:b/>
                <w:i/>
                <w:sz w:val="32"/>
                <w:szCs w:val="32"/>
              </w:rPr>
            </w:pPr>
            <w:r w:rsidRPr="00BD3B96">
              <w:rPr>
                <w:b/>
                <w:i/>
                <w:sz w:val="32"/>
                <w:szCs w:val="32"/>
              </w:rPr>
              <w:t>Финансовое управление</w:t>
            </w:r>
          </w:p>
          <w:p w:rsidR="00042836" w:rsidRPr="00BD3B96" w:rsidRDefault="00042836" w:rsidP="00BD3B96">
            <w:pPr>
              <w:jc w:val="center"/>
              <w:rPr>
                <w:b/>
                <w:i/>
                <w:sz w:val="32"/>
                <w:szCs w:val="32"/>
              </w:rPr>
            </w:pPr>
            <w:r w:rsidRPr="00BD3B96">
              <w:rPr>
                <w:b/>
                <w:i/>
                <w:sz w:val="32"/>
                <w:szCs w:val="32"/>
              </w:rPr>
              <w:t>Администрации</w:t>
            </w:r>
          </w:p>
          <w:p w:rsidR="00042836" w:rsidRDefault="00042836" w:rsidP="00BD3B96">
            <w:pPr>
              <w:jc w:val="center"/>
              <w:rPr>
                <w:b/>
                <w:i/>
                <w:sz w:val="32"/>
                <w:szCs w:val="32"/>
              </w:rPr>
            </w:pPr>
            <w:r w:rsidRPr="00BD3B96">
              <w:rPr>
                <w:b/>
                <w:i/>
                <w:sz w:val="32"/>
                <w:szCs w:val="32"/>
              </w:rPr>
              <w:t xml:space="preserve">муниципального образования </w:t>
            </w:r>
          </w:p>
          <w:p w:rsidR="00042836" w:rsidRPr="00BD3B96" w:rsidRDefault="00042836" w:rsidP="00BD3B96">
            <w:pPr>
              <w:jc w:val="center"/>
              <w:rPr>
                <w:b/>
                <w:i/>
                <w:sz w:val="32"/>
                <w:szCs w:val="32"/>
              </w:rPr>
            </w:pPr>
            <w:r w:rsidRPr="00BD3B96">
              <w:rPr>
                <w:b/>
                <w:i/>
                <w:sz w:val="32"/>
                <w:szCs w:val="32"/>
              </w:rPr>
              <w:t>«Глинковский район» Смоленской области</w:t>
            </w:r>
          </w:p>
          <w:p w:rsidR="00042836" w:rsidRPr="00BD3B96" w:rsidRDefault="00042836" w:rsidP="00BD3B96">
            <w:pPr>
              <w:rPr>
                <w:b/>
                <w:i/>
                <w:sz w:val="32"/>
                <w:szCs w:val="32"/>
              </w:rPr>
            </w:pPr>
          </w:p>
        </w:tc>
        <w:tc>
          <w:tcPr>
            <w:tcW w:w="12474" w:type="dxa"/>
            <w:shd w:val="clear" w:color="auto" w:fill="CC99FF"/>
          </w:tcPr>
          <w:p w:rsidR="00042836" w:rsidRPr="00BD3B96" w:rsidRDefault="00042836" w:rsidP="00BD3B96">
            <w:pPr>
              <w:rPr>
                <w:b/>
                <w:i/>
                <w:sz w:val="32"/>
                <w:szCs w:val="32"/>
              </w:rPr>
            </w:pPr>
          </w:p>
          <w:p w:rsidR="00042836" w:rsidRPr="00BD3B96" w:rsidRDefault="00042836" w:rsidP="00BD3B96">
            <w:pPr>
              <w:rPr>
                <w:b/>
                <w:i/>
                <w:sz w:val="32"/>
                <w:szCs w:val="32"/>
              </w:rPr>
            </w:pPr>
            <w:r w:rsidRPr="00BD3B96">
              <w:rPr>
                <w:b/>
                <w:i/>
                <w:sz w:val="32"/>
                <w:szCs w:val="32"/>
                <w:lang w:val="en-US"/>
              </w:rPr>
              <w:t>A</w:t>
            </w:r>
            <w:r w:rsidRPr="00BD3B96">
              <w:rPr>
                <w:b/>
                <w:i/>
                <w:sz w:val="32"/>
                <w:szCs w:val="32"/>
              </w:rPr>
              <w:t>дрес сайта в Интернете: http://glinka.admin-smolensk.ru/byudzhet-dlya-grazhdan-municipalnogo-obrazovaniya-glinkovskij-rajon-smolenskoj-oblasti/</w:t>
            </w:r>
          </w:p>
          <w:p w:rsidR="00042836" w:rsidRDefault="00042836" w:rsidP="00BD3B96">
            <w:pPr>
              <w:rPr>
                <w:b/>
                <w:i/>
                <w:sz w:val="32"/>
                <w:szCs w:val="32"/>
              </w:rPr>
            </w:pPr>
            <w:r w:rsidRPr="00BD3B96">
              <w:rPr>
                <w:b/>
                <w:i/>
                <w:sz w:val="32"/>
                <w:szCs w:val="32"/>
              </w:rPr>
              <w:t xml:space="preserve"> Адрес электронной почты: </w:t>
            </w:r>
            <w:hyperlink r:id="rId65" w:history="1">
              <w:r w:rsidRPr="00160BD5">
                <w:rPr>
                  <w:rStyle w:val="Hyperlink"/>
                  <w:b/>
                  <w:i/>
                  <w:sz w:val="32"/>
                  <w:szCs w:val="32"/>
                  <w:lang w:val="en-US"/>
                </w:rPr>
                <w:t>fuglin</w:t>
              </w:r>
              <w:r w:rsidRPr="00160BD5">
                <w:rPr>
                  <w:rStyle w:val="Hyperlink"/>
                  <w:b/>
                  <w:i/>
                  <w:sz w:val="32"/>
                  <w:szCs w:val="32"/>
                </w:rPr>
                <w:t>@</w:t>
              </w:r>
              <w:r w:rsidRPr="00160BD5">
                <w:rPr>
                  <w:rStyle w:val="Hyperlink"/>
                  <w:b/>
                  <w:i/>
                  <w:sz w:val="32"/>
                  <w:szCs w:val="32"/>
                  <w:lang w:val="en-US"/>
                </w:rPr>
                <w:t>yandex</w:t>
              </w:r>
              <w:r w:rsidRPr="00160BD5">
                <w:rPr>
                  <w:rStyle w:val="Hyperlink"/>
                  <w:b/>
                  <w:i/>
                  <w:sz w:val="32"/>
                  <w:szCs w:val="32"/>
                </w:rPr>
                <w:t>.</w:t>
              </w:r>
              <w:r w:rsidRPr="00160BD5">
                <w:rPr>
                  <w:rStyle w:val="Hyperlink"/>
                  <w:b/>
                  <w:i/>
                  <w:sz w:val="32"/>
                  <w:szCs w:val="32"/>
                  <w:lang w:val="en-US"/>
                </w:rPr>
                <w:t>ru</w:t>
              </w:r>
            </w:hyperlink>
          </w:p>
          <w:p w:rsidR="00042836" w:rsidRPr="00A667B5" w:rsidRDefault="00042836" w:rsidP="00BD3B96">
            <w:pPr>
              <w:rPr>
                <w:b/>
                <w:i/>
                <w:sz w:val="32"/>
                <w:szCs w:val="32"/>
              </w:rPr>
            </w:pPr>
            <w:r>
              <w:rPr>
                <w:b/>
                <w:i/>
                <w:sz w:val="32"/>
                <w:szCs w:val="32"/>
              </w:rPr>
              <w:t>Адрес: 216320</w:t>
            </w:r>
            <w:r w:rsidRPr="00BD3B96">
              <w:rPr>
                <w:b/>
                <w:i/>
                <w:sz w:val="32"/>
                <w:szCs w:val="32"/>
              </w:rPr>
              <w:t xml:space="preserve"> Смоленская обла</w:t>
            </w:r>
            <w:r>
              <w:rPr>
                <w:b/>
                <w:i/>
                <w:sz w:val="32"/>
                <w:szCs w:val="32"/>
              </w:rPr>
              <w:t>сть, с. Глинка, ул. Ленина, д.8</w:t>
            </w:r>
          </w:p>
          <w:p w:rsidR="00042836" w:rsidRDefault="00042836" w:rsidP="00BD3B96">
            <w:pPr>
              <w:rPr>
                <w:b/>
                <w:i/>
                <w:sz w:val="32"/>
                <w:szCs w:val="32"/>
              </w:rPr>
            </w:pPr>
            <w:r w:rsidRPr="00BD3B96">
              <w:rPr>
                <w:b/>
                <w:i/>
                <w:sz w:val="32"/>
                <w:szCs w:val="32"/>
              </w:rPr>
              <w:t xml:space="preserve">График работы: </w:t>
            </w:r>
          </w:p>
          <w:p w:rsidR="00042836" w:rsidRPr="00BD3B96" w:rsidRDefault="00042836" w:rsidP="00BD3B96">
            <w:pPr>
              <w:rPr>
                <w:b/>
                <w:i/>
                <w:sz w:val="32"/>
                <w:szCs w:val="32"/>
              </w:rPr>
            </w:pPr>
            <w:r w:rsidRPr="00BD3B96">
              <w:rPr>
                <w:b/>
                <w:i/>
                <w:sz w:val="32"/>
                <w:szCs w:val="32"/>
              </w:rPr>
              <w:t>рабочие дни: 8.00 до 17.00,</w:t>
            </w:r>
            <w:r>
              <w:rPr>
                <w:b/>
                <w:i/>
                <w:sz w:val="32"/>
                <w:szCs w:val="32"/>
              </w:rPr>
              <w:t xml:space="preserve"> </w:t>
            </w:r>
            <w:r w:rsidRPr="00BD3B96">
              <w:rPr>
                <w:b/>
                <w:i/>
                <w:sz w:val="32"/>
                <w:szCs w:val="32"/>
              </w:rPr>
              <w:t xml:space="preserve">обед: 13.00-14.00 </w:t>
            </w:r>
          </w:p>
          <w:p w:rsidR="00042836" w:rsidRPr="00BD3B96" w:rsidRDefault="00042836" w:rsidP="00BD3B96">
            <w:pPr>
              <w:rPr>
                <w:b/>
                <w:i/>
                <w:sz w:val="32"/>
                <w:szCs w:val="32"/>
              </w:rPr>
            </w:pPr>
            <w:r>
              <w:rPr>
                <w:b/>
                <w:i/>
                <w:sz w:val="32"/>
                <w:szCs w:val="32"/>
              </w:rPr>
              <w:t>Телефон</w:t>
            </w:r>
            <w:r w:rsidRPr="00BD3B96">
              <w:rPr>
                <w:b/>
                <w:i/>
                <w:sz w:val="32"/>
                <w:szCs w:val="32"/>
              </w:rPr>
              <w:t>, факс (48165) 2-18-83</w:t>
            </w:r>
          </w:p>
          <w:p w:rsidR="00042836" w:rsidRPr="00BD3B96" w:rsidRDefault="00042836" w:rsidP="00BD3B96">
            <w:pPr>
              <w:rPr>
                <w:b/>
                <w:i/>
                <w:sz w:val="32"/>
                <w:szCs w:val="32"/>
              </w:rPr>
            </w:pPr>
          </w:p>
        </w:tc>
      </w:tr>
    </w:tbl>
    <w:p w:rsidR="00042836" w:rsidRDefault="00042836" w:rsidP="00430B74">
      <w:pPr>
        <w:pStyle w:val="NormalWeb"/>
        <w:tabs>
          <w:tab w:val="left" w:pos="13605"/>
        </w:tabs>
        <w:kinsoku w:val="0"/>
        <w:overflowPunct w:val="0"/>
        <w:spacing w:before="86" w:beforeAutospacing="0" w:after="0" w:afterAutospacing="0"/>
        <w:textAlignment w:val="baseline"/>
        <w:rPr>
          <w:b/>
          <w:kern w:val="24"/>
          <w:sz w:val="44"/>
          <w:szCs w:val="44"/>
          <w:u w:val="single"/>
        </w:rPr>
      </w:pPr>
    </w:p>
    <w:p w:rsidR="00042836" w:rsidRPr="00186B2C" w:rsidRDefault="00042836" w:rsidP="00A667B5">
      <w:pPr>
        <w:pStyle w:val="NormalWeb"/>
        <w:kinsoku w:val="0"/>
        <w:overflowPunct w:val="0"/>
        <w:spacing w:before="86" w:beforeAutospacing="0" w:after="0" w:afterAutospacing="0"/>
        <w:ind w:left="-426" w:firstLine="426"/>
        <w:jc w:val="right"/>
        <w:textAlignment w:val="baseline"/>
        <w:rPr>
          <w:b/>
          <w:kern w:val="24"/>
          <w:sz w:val="36"/>
          <w:szCs w:val="36"/>
          <w:u w:val="single"/>
        </w:rPr>
      </w:pPr>
      <w:r w:rsidRPr="00186B2C">
        <w:rPr>
          <w:b/>
          <w:kern w:val="24"/>
          <w:sz w:val="36"/>
          <w:szCs w:val="36"/>
          <w:u w:val="single"/>
        </w:rPr>
        <w:t>Понятия и термины</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Безвозмездные поступления</w:t>
      </w:r>
      <w:r w:rsidRPr="00186B2C">
        <w:rPr>
          <w:b/>
          <w:i/>
          <w:kern w:val="24"/>
          <w:sz w:val="20"/>
          <w:szCs w:val="20"/>
        </w:rPr>
        <w:t xml:space="preserve"> – это финансовая помощь из бюджетов других уровней (межбюджетные трансферты), от физических и юридических лиц.</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w:t>
      </w:r>
      <w:r w:rsidRPr="00186B2C">
        <w:rPr>
          <w:b/>
          <w:i/>
          <w:kern w:val="24"/>
          <w:sz w:val="20"/>
          <w:szCs w:val="20"/>
          <w:u w:val="single"/>
        </w:rPr>
        <w:t xml:space="preserve"> – </w:t>
      </w:r>
      <w:r w:rsidRPr="00186B2C">
        <w:rPr>
          <w:b/>
          <w:i/>
          <w:kern w:val="24"/>
          <w:sz w:val="20"/>
          <w:szCs w:val="20"/>
        </w:rPr>
        <w:t>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классификация</w:t>
      </w:r>
      <w:r w:rsidRPr="00186B2C">
        <w:rPr>
          <w:b/>
          <w:i/>
          <w:kern w:val="24"/>
          <w:sz w:val="20"/>
          <w:szCs w:val="20"/>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период</w:t>
      </w:r>
      <w:r w:rsidRPr="00186B2C">
        <w:rPr>
          <w:b/>
          <w:i/>
          <w:kern w:val="24"/>
          <w:sz w:val="20"/>
          <w:szCs w:val="20"/>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процесс</w:t>
      </w:r>
      <w:r w:rsidRPr="00186B2C">
        <w:rPr>
          <w:b/>
          <w:i/>
          <w:kern w:val="24"/>
          <w:sz w:val="20"/>
          <w:szCs w:val="20"/>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система Российской Федерации</w:t>
      </w:r>
      <w:r w:rsidRPr="00186B2C">
        <w:rPr>
          <w:b/>
          <w:i/>
          <w:kern w:val="24"/>
          <w:sz w:val="20"/>
          <w:szCs w:val="20"/>
        </w:rPr>
        <w:t xml:space="preserve"> – совокупность всех бюджетов в РФ: федерального, региональных, местных, государственных внебюджетных фондов.</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Государственный (муниципальный) долг</w:t>
      </w:r>
      <w:r w:rsidRPr="00186B2C">
        <w:rPr>
          <w:b/>
          <w:i/>
          <w:kern w:val="24"/>
          <w:sz w:val="20"/>
          <w:szCs w:val="20"/>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Государственная (муниципальная) программа</w:t>
      </w:r>
      <w:r w:rsidRPr="00186B2C">
        <w:rPr>
          <w:b/>
          <w:i/>
          <w:kern w:val="24"/>
          <w:sz w:val="20"/>
          <w:szCs w:val="20"/>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Дефицит</w:t>
      </w:r>
      <w:r w:rsidRPr="00186B2C">
        <w:rPr>
          <w:b/>
          <w:i/>
          <w:kern w:val="24"/>
          <w:sz w:val="20"/>
          <w:szCs w:val="20"/>
        </w:rPr>
        <w:t xml:space="preserve"> – превышение расходов бюджета над его доходами.</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Дотации</w:t>
      </w:r>
      <w:r w:rsidRPr="00186B2C">
        <w:rPr>
          <w:b/>
          <w:i/>
          <w:kern w:val="24"/>
          <w:sz w:val="20"/>
          <w:szCs w:val="20"/>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Доходы</w:t>
      </w:r>
      <w:r w:rsidRPr="00324CD1">
        <w:rPr>
          <w:b/>
          <w:i/>
          <w:kern w:val="24"/>
          <w:sz w:val="22"/>
          <w:szCs w:val="22"/>
        </w:rPr>
        <w:t xml:space="preserve"> </w:t>
      </w:r>
      <w:r w:rsidRPr="00186B2C">
        <w:rPr>
          <w:b/>
          <w:i/>
          <w:kern w:val="24"/>
          <w:sz w:val="20"/>
          <w:szCs w:val="20"/>
        </w:rPr>
        <w:t>– это поступающие в бюджет денежные средства (налоги юридических и физических лиц, административные платежи и сборы, безвозмездные поступления).</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Источники финансирования дефицита бюджета</w:t>
      </w:r>
      <w:r w:rsidRPr="00186B2C">
        <w:rPr>
          <w:b/>
          <w:i/>
          <w:kern w:val="24"/>
          <w:sz w:val="20"/>
          <w:szCs w:val="20"/>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Межбюджетные трансферты</w:t>
      </w:r>
      <w:r w:rsidRPr="00186B2C">
        <w:rPr>
          <w:b/>
          <w:i/>
          <w:kern w:val="24"/>
          <w:sz w:val="20"/>
          <w:szCs w:val="20"/>
        </w:rPr>
        <w:t xml:space="preserve"> – это средства одного бюджета бюджетной системы РФ, перечисляемые другому бюджету бюджетной системы РФ.</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Налогоплательщик</w:t>
      </w:r>
      <w:r w:rsidRPr="00186B2C">
        <w:rPr>
          <w:b/>
          <w:i/>
          <w:kern w:val="24"/>
          <w:sz w:val="20"/>
          <w:szCs w:val="20"/>
        </w:rPr>
        <w:t xml:space="preserve"> – физическое лицо или юридическое лицо, на которое законом возложена обязанность уплачивать налоги.</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Налоговые доходы</w:t>
      </w:r>
      <w:r w:rsidRPr="00186B2C">
        <w:rPr>
          <w:b/>
          <w:i/>
          <w:kern w:val="24"/>
          <w:sz w:val="20"/>
          <w:szCs w:val="20"/>
        </w:rPr>
        <w:t xml:space="preserve"> – поступления в бюджет от уплаты налогов, установленных налоговым кодексом РФ.</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Неналоговые доходы</w:t>
      </w:r>
      <w:r w:rsidRPr="00186B2C">
        <w:rPr>
          <w:b/>
          <w:i/>
          <w:kern w:val="24"/>
          <w:sz w:val="20"/>
          <w:szCs w:val="20"/>
        </w:rPr>
        <w:t xml:space="preserve"> – поступления от уплаты пошлин и сборов, установленных законодательством РФ и штрафов за нарушение законодательства.</w:t>
      </w:r>
    </w:p>
    <w:p w:rsidR="00042836" w:rsidRPr="00186B2C" w:rsidRDefault="00042836" w:rsidP="00B255C2">
      <w:pPr>
        <w:pStyle w:val="NormalWeb"/>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Прогноз социально-экономического развития</w:t>
      </w:r>
      <w:r w:rsidRPr="00186B2C">
        <w:rPr>
          <w:b/>
          <w:i/>
          <w:kern w:val="24"/>
          <w:sz w:val="20"/>
          <w:szCs w:val="20"/>
        </w:rPr>
        <w:t xml:space="preserve"> </w:t>
      </w:r>
      <w:r w:rsidRPr="00186B2C">
        <w:rPr>
          <w:b/>
          <w:i/>
          <w:sz w:val="20"/>
          <w:szCs w:val="20"/>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Профицит</w:t>
      </w:r>
      <w:r w:rsidRPr="00186B2C">
        <w:rPr>
          <w:b/>
          <w:i/>
          <w:kern w:val="24"/>
          <w:sz w:val="20"/>
          <w:szCs w:val="20"/>
        </w:rPr>
        <w:t xml:space="preserve"> – превышение доходов над расходами бюджета.</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нормативные расходные обязательства</w:t>
      </w:r>
      <w:r w:rsidRPr="00186B2C">
        <w:rPr>
          <w:b/>
          <w:i/>
          <w:kern w:val="24"/>
          <w:sz w:val="20"/>
          <w:szCs w:val="20"/>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042836" w:rsidRPr="00186B2C" w:rsidRDefault="00042836" w:rsidP="00B255C2">
      <w:pPr>
        <w:pStyle w:val="NormalWeb"/>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Публично</w:t>
      </w:r>
      <w:r w:rsidRPr="00324CD1">
        <w:rPr>
          <w:b/>
          <w:i/>
          <w:sz w:val="22"/>
          <w:szCs w:val="22"/>
          <w:u w:val="single"/>
        </w:rPr>
        <w:t>-правовое образование</w:t>
      </w:r>
      <w:r w:rsidRPr="00186B2C">
        <w:rPr>
          <w:b/>
          <w:i/>
          <w:sz w:val="20"/>
          <w:szCs w:val="20"/>
        </w:rPr>
        <w:t xml:space="preserve"> -</w:t>
      </w:r>
      <w:r w:rsidRPr="00186B2C">
        <w:rPr>
          <w:i/>
          <w:sz w:val="20"/>
          <w:szCs w:val="20"/>
        </w:rPr>
        <w:t xml:space="preserve"> </w:t>
      </w:r>
      <w:r w:rsidRPr="00186B2C">
        <w:rPr>
          <w:b/>
          <w:i/>
          <w:sz w:val="20"/>
          <w:szCs w:val="20"/>
        </w:rPr>
        <w:t xml:space="preserve"> это – Российская Федерация (федеральное государство) в целом; субъекты РФ – республики, края, области, города федерального подчинения, автономные области, автономные округа; муниципальные образования.</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слушания</w:t>
      </w:r>
      <w:r w:rsidRPr="00186B2C">
        <w:rPr>
          <w:b/>
          <w:i/>
          <w:kern w:val="24"/>
          <w:sz w:val="20"/>
          <w:szCs w:val="20"/>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042836" w:rsidRPr="00186B2C" w:rsidRDefault="00042836" w:rsidP="00B255C2">
      <w:pPr>
        <w:pStyle w:val="NormalWeb"/>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Расходы</w:t>
      </w:r>
      <w:r w:rsidRPr="00186B2C">
        <w:rPr>
          <w:b/>
          <w:i/>
          <w:kern w:val="24"/>
          <w:sz w:val="20"/>
          <w:szCs w:val="20"/>
        </w:rPr>
        <w:t xml:space="preserve"> – это выплачиваемые из бюджета денежные средства, социальные выплаты населению, содержание государственных учреждений (образование, ЖКХ, культура, капитальное строительство и другие).</w:t>
      </w:r>
    </w:p>
    <w:sectPr w:rsidR="00042836" w:rsidRPr="00186B2C" w:rsidSect="00F9770B">
      <w:pgSz w:w="16838" w:h="11906" w:orient="landscape"/>
      <w:pgMar w:top="142" w:right="536" w:bottom="284" w:left="23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836" w:rsidRDefault="00042836">
      <w:r>
        <w:separator/>
      </w:r>
    </w:p>
  </w:endnote>
  <w:endnote w:type="continuationSeparator" w:id="0">
    <w:p w:rsidR="00042836" w:rsidRDefault="000428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PMingLiU">
    <w:altName w:val="ЎPs??c???"/>
    <w:panose1 w:val="02020500000000000000"/>
    <w:charset w:val="88"/>
    <w:family w:val="roman"/>
    <w:pitch w:val="variable"/>
    <w:sig w:usb0="A00002FF" w:usb1="28CFFCFA" w:usb2="00000016" w:usb3="00000000" w:csb0="00100001"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836" w:rsidRDefault="00042836">
      <w:r>
        <w:separator/>
      </w:r>
    </w:p>
  </w:footnote>
  <w:footnote w:type="continuationSeparator" w:id="0">
    <w:p w:rsidR="00042836" w:rsidRDefault="000428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14CF"/>
    <w:multiLevelType w:val="hybridMultilevel"/>
    <w:tmpl w:val="0F26A0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3290C6E"/>
    <w:multiLevelType w:val="hybridMultilevel"/>
    <w:tmpl w:val="035883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8"/>
  </w:num>
  <w:num w:numId="3">
    <w:abstractNumId w:val="5"/>
  </w:num>
  <w:num w:numId="4">
    <w:abstractNumId w:val="14"/>
  </w:num>
  <w:num w:numId="5">
    <w:abstractNumId w:val="9"/>
  </w:num>
  <w:num w:numId="6">
    <w:abstractNumId w:val="6"/>
  </w:num>
  <w:num w:numId="7">
    <w:abstractNumId w:val="11"/>
  </w:num>
  <w:num w:numId="8">
    <w:abstractNumId w:val="34"/>
  </w:num>
  <w:num w:numId="9">
    <w:abstractNumId w:val="20"/>
  </w:num>
  <w:num w:numId="10">
    <w:abstractNumId w:val="28"/>
  </w:num>
  <w:num w:numId="11">
    <w:abstractNumId w:val="3"/>
  </w:num>
  <w:num w:numId="12">
    <w:abstractNumId w:val="15"/>
  </w:num>
  <w:num w:numId="13">
    <w:abstractNumId w:val="27"/>
  </w:num>
  <w:num w:numId="14">
    <w:abstractNumId w:val="18"/>
  </w:num>
  <w:num w:numId="15">
    <w:abstractNumId w:val="19"/>
  </w:num>
  <w:num w:numId="16">
    <w:abstractNumId w:val="16"/>
  </w:num>
  <w:num w:numId="17">
    <w:abstractNumId w:val="24"/>
  </w:num>
  <w:num w:numId="18">
    <w:abstractNumId w:val="31"/>
  </w:num>
  <w:num w:numId="19">
    <w:abstractNumId w:val="4"/>
  </w:num>
  <w:num w:numId="20">
    <w:abstractNumId w:val="26"/>
  </w:num>
  <w:num w:numId="21">
    <w:abstractNumId w:val="2"/>
  </w:num>
  <w:num w:numId="22">
    <w:abstractNumId w:val="32"/>
  </w:num>
  <w:num w:numId="23">
    <w:abstractNumId w:val="12"/>
  </w:num>
  <w:num w:numId="24">
    <w:abstractNumId w:val="21"/>
  </w:num>
  <w:num w:numId="25">
    <w:abstractNumId w:val="29"/>
  </w:num>
  <w:num w:numId="26">
    <w:abstractNumId w:val="23"/>
  </w:num>
  <w:num w:numId="27">
    <w:abstractNumId w:val="7"/>
  </w:num>
  <w:num w:numId="28">
    <w:abstractNumId w:val="22"/>
  </w:num>
  <w:num w:numId="29">
    <w:abstractNumId w:val="10"/>
  </w:num>
  <w:num w:numId="30">
    <w:abstractNumId w:val="0"/>
  </w:num>
  <w:num w:numId="31">
    <w:abstractNumId w:val="25"/>
  </w:num>
  <w:num w:numId="32">
    <w:abstractNumId w:val="30"/>
  </w:num>
  <w:num w:numId="33">
    <w:abstractNumId w:val="33"/>
  </w:num>
  <w:num w:numId="34">
    <w:abstractNumId w:val="1"/>
  </w:num>
  <w:num w:numId="35">
    <w:abstractNumId w:val="17"/>
  </w:num>
  <w:num w:numId="3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9"/>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75A3"/>
    <w:rsid w:val="00000332"/>
    <w:rsid w:val="0000098F"/>
    <w:rsid w:val="00000CB0"/>
    <w:rsid w:val="000012B9"/>
    <w:rsid w:val="000013C7"/>
    <w:rsid w:val="00001E05"/>
    <w:rsid w:val="00002A37"/>
    <w:rsid w:val="00003EBE"/>
    <w:rsid w:val="0000461F"/>
    <w:rsid w:val="00005343"/>
    <w:rsid w:val="000057A1"/>
    <w:rsid w:val="0000620F"/>
    <w:rsid w:val="00006A06"/>
    <w:rsid w:val="00006FB7"/>
    <w:rsid w:val="00007978"/>
    <w:rsid w:val="00007BD3"/>
    <w:rsid w:val="00010695"/>
    <w:rsid w:val="00011E47"/>
    <w:rsid w:val="000123BB"/>
    <w:rsid w:val="00012783"/>
    <w:rsid w:val="0001355B"/>
    <w:rsid w:val="00014364"/>
    <w:rsid w:val="000149AC"/>
    <w:rsid w:val="00014D10"/>
    <w:rsid w:val="000154AF"/>
    <w:rsid w:val="000159A1"/>
    <w:rsid w:val="00015A1A"/>
    <w:rsid w:val="00015D4B"/>
    <w:rsid w:val="00017C73"/>
    <w:rsid w:val="00017E8D"/>
    <w:rsid w:val="0002124A"/>
    <w:rsid w:val="0002149A"/>
    <w:rsid w:val="0002223E"/>
    <w:rsid w:val="0002239F"/>
    <w:rsid w:val="000225F6"/>
    <w:rsid w:val="00022E0C"/>
    <w:rsid w:val="000240BA"/>
    <w:rsid w:val="00024468"/>
    <w:rsid w:val="000249A5"/>
    <w:rsid w:val="00024B41"/>
    <w:rsid w:val="00024C2B"/>
    <w:rsid w:val="00025F23"/>
    <w:rsid w:val="00025FF7"/>
    <w:rsid w:val="0002627A"/>
    <w:rsid w:val="000269BC"/>
    <w:rsid w:val="000307DD"/>
    <w:rsid w:val="0003179F"/>
    <w:rsid w:val="00031A9C"/>
    <w:rsid w:val="00031F3A"/>
    <w:rsid w:val="00032253"/>
    <w:rsid w:val="00032665"/>
    <w:rsid w:val="000333AC"/>
    <w:rsid w:val="000356A7"/>
    <w:rsid w:val="00035A7B"/>
    <w:rsid w:val="0003659B"/>
    <w:rsid w:val="0003677C"/>
    <w:rsid w:val="000372C9"/>
    <w:rsid w:val="000375B2"/>
    <w:rsid w:val="00037A21"/>
    <w:rsid w:val="000405F1"/>
    <w:rsid w:val="0004101F"/>
    <w:rsid w:val="00041140"/>
    <w:rsid w:val="00041CEE"/>
    <w:rsid w:val="00042497"/>
    <w:rsid w:val="000425E3"/>
    <w:rsid w:val="00042836"/>
    <w:rsid w:val="00042A79"/>
    <w:rsid w:val="00042D04"/>
    <w:rsid w:val="00043852"/>
    <w:rsid w:val="000441AC"/>
    <w:rsid w:val="000444D8"/>
    <w:rsid w:val="000447F9"/>
    <w:rsid w:val="000454C4"/>
    <w:rsid w:val="0004557E"/>
    <w:rsid w:val="000457BB"/>
    <w:rsid w:val="000465FC"/>
    <w:rsid w:val="00046B22"/>
    <w:rsid w:val="00047494"/>
    <w:rsid w:val="00047A12"/>
    <w:rsid w:val="00050062"/>
    <w:rsid w:val="000502AF"/>
    <w:rsid w:val="000505DE"/>
    <w:rsid w:val="0005136E"/>
    <w:rsid w:val="000516F6"/>
    <w:rsid w:val="000519F2"/>
    <w:rsid w:val="00051E4C"/>
    <w:rsid w:val="00052AC0"/>
    <w:rsid w:val="00053031"/>
    <w:rsid w:val="00053189"/>
    <w:rsid w:val="000541E1"/>
    <w:rsid w:val="00054CC6"/>
    <w:rsid w:val="000552C0"/>
    <w:rsid w:val="000558A3"/>
    <w:rsid w:val="000559F5"/>
    <w:rsid w:val="00056390"/>
    <w:rsid w:val="000565EB"/>
    <w:rsid w:val="00056730"/>
    <w:rsid w:val="0005676D"/>
    <w:rsid w:val="0005701B"/>
    <w:rsid w:val="00057C2A"/>
    <w:rsid w:val="0006066F"/>
    <w:rsid w:val="00060A35"/>
    <w:rsid w:val="00060ED6"/>
    <w:rsid w:val="0006139C"/>
    <w:rsid w:val="000617FB"/>
    <w:rsid w:val="00062131"/>
    <w:rsid w:val="0006270B"/>
    <w:rsid w:val="00062EC7"/>
    <w:rsid w:val="00065BD3"/>
    <w:rsid w:val="00065D9F"/>
    <w:rsid w:val="00066130"/>
    <w:rsid w:val="00066FE5"/>
    <w:rsid w:val="00067B91"/>
    <w:rsid w:val="00067E09"/>
    <w:rsid w:val="000700CB"/>
    <w:rsid w:val="00071546"/>
    <w:rsid w:val="00071B35"/>
    <w:rsid w:val="00072D01"/>
    <w:rsid w:val="00073136"/>
    <w:rsid w:val="00073313"/>
    <w:rsid w:val="000737E3"/>
    <w:rsid w:val="00074FE0"/>
    <w:rsid w:val="00075135"/>
    <w:rsid w:val="00075BA4"/>
    <w:rsid w:val="00076423"/>
    <w:rsid w:val="000766EB"/>
    <w:rsid w:val="000770ED"/>
    <w:rsid w:val="00077956"/>
    <w:rsid w:val="0008021E"/>
    <w:rsid w:val="00080D23"/>
    <w:rsid w:val="00081197"/>
    <w:rsid w:val="00081A82"/>
    <w:rsid w:val="00081F14"/>
    <w:rsid w:val="000825D9"/>
    <w:rsid w:val="00082F2D"/>
    <w:rsid w:val="00083FFC"/>
    <w:rsid w:val="00084D1D"/>
    <w:rsid w:val="000856FC"/>
    <w:rsid w:val="00085BA5"/>
    <w:rsid w:val="00086A9F"/>
    <w:rsid w:val="00087211"/>
    <w:rsid w:val="00087FBE"/>
    <w:rsid w:val="00092381"/>
    <w:rsid w:val="00092900"/>
    <w:rsid w:val="000929A4"/>
    <w:rsid w:val="00092E36"/>
    <w:rsid w:val="0009337B"/>
    <w:rsid w:val="00093E61"/>
    <w:rsid w:val="00094251"/>
    <w:rsid w:val="00095F88"/>
    <w:rsid w:val="000963EB"/>
    <w:rsid w:val="000A0235"/>
    <w:rsid w:val="000A0569"/>
    <w:rsid w:val="000A0663"/>
    <w:rsid w:val="000A1283"/>
    <w:rsid w:val="000A1451"/>
    <w:rsid w:val="000A2116"/>
    <w:rsid w:val="000A31E7"/>
    <w:rsid w:val="000A323A"/>
    <w:rsid w:val="000A3FB0"/>
    <w:rsid w:val="000A3FCF"/>
    <w:rsid w:val="000A48AE"/>
    <w:rsid w:val="000A56D0"/>
    <w:rsid w:val="000A5F70"/>
    <w:rsid w:val="000A61ED"/>
    <w:rsid w:val="000A63D1"/>
    <w:rsid w:val="000A6A56"/>
    <w:rsid w:val="000A6F2C"/>
    <w:rsid w:val="000A7404"/>
    <w:rsid w:val="000A7A50"/>
    <w:rsid w:val="000A7BCB"/>
    <w:rsid w:val="000B03D9"/>
    <w:rsid w:val="000B04A9"/>
    <w:rsid w:val="000B1441"/>
    <w:rsid w:val="000B16D3"/>
    <w:rsid w:val="000B16F6"/>
    <w:rsid w:val="000B235E"/>
    <w:rsid w:val="000B29DE"/>
    <w:rsid w:val="000B2ADB"/>
    <w:rsid w:val="000B2DFF"/>
    <w:rsid w:val="000B39C4"/>
    <w:rsid w:val="000B3E68"/>
    <w:rsid w:val="000B4947"/>
    <w:rsid w:val="000B4C1B"/>
    <w:rsid w:val="000B593E"/>
    <w:rsid w:val="000B6623"/>
    <w:rsid w:val="000B66DC"/>
    <w:rsid w:val="000B6B7B"/>
    <w:rsid w:val="000B6C48"/>
    <w:rsid w:val="000B6ED4"/>
    <w:rsid w:val="000C0200"/>
    <w:rsid w:val="000C06BD"/>
    <w:rsid w:val="000C175D"/>
    <w:rsid w:val="000C17B0"/>
    <w:rsid w:val="000C25EC"/>
    <w:rsid w:val="000C2639"/>
    <w:rsid w:val="000C34B7"/>
    <w:rsid w:val="000C3952"/>
    <w:rsid w:val="000C3BF0"/>
    <w:rsid w:val="000C47B9"/>
    <w:rsid w:val="000C4BC8"/>
    <w:rsid w:val="000C4E2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8A1"/>
    <w:rsid w:val="000D5ED7"/>
    <w:rsid w:val="000D634C"/>
    <w:rsid w:val="000D7FDB"/>
    <w:rsid w:val="000E0837"/>
    <w:rsid w:val="000E0FB8"/>
    <w:rsid w:val="000E29E3"/>
    <w:rsid w:val="000E366E"/>
    <w:rsid w:val="000E3F09"/>
    <w:rsid w:val="000E42EC"/>
    <w:rsid w:val="000E486F"/>
    <w:rsid w:val="000E6246"/>
    <w:rsid w:val="000E6A36"/>
    <w:rsid w:val="000E6E20"/>
    <w:rsid w:val="000E7483"/>
    <w:rsid w:val="000E7B52"/>
    <w:rsid w:val="000F02AA"/>
    <w:rsid w:val="000F02E8"/>
    <w:rsid w:val="000F10BE"/>
    <w:rsid w:val="000F14C5"/>
    <w:rsid w:val="000F15DF"/>
    <w:rsid w:val="000F2191"/>
    <w:rsid w:val="000F2579"/>
    <w:rsid w:val="000F32DB"/>
    <w:rsid w:val="000F4C28"/>
    <w:rsid w:val="000F519D"/>
    <w:rsid w:val="000F65A9"/>
    <w:rsid w:val="000F721A"/>
    <w:rsid w:val="000F73D3"/>
    <w:rsid w:val="000F772B"/>
    <w:rsid w:val="000F79C7"/>
    <w:rsid w:val="000F79F2"/>
    <w:rsid w:val="00100B6E"/>
    <w:rsid w:val="00101D5C"/>
    <w:rsid w:val="00101F53"/>
    <w:rsid w:val="00102A2B"/>
    <w:rsid w:val="00102E93"/>
    <w:rsid w:val="00102F91"/>
    <w:rsid w:val="00103B38"/>
    <w:rsid w:val="00103CB5"/>
    <w:rsid w:val="0010405D"/>
    <w:rsid w:val="001044D1"/>
    <w:rsid w:val="001045DE"/>
    <w:rsid w:val="00104E36"/>
    <w:rsid w:val="00105650"/>
    <w:rsid w:val="00105683"/>
    <w:rsid w:val="001062A6"/>
    <w:rsid w:val="00107156"/>
    <w:rsid w:val="001118B8"/>
    <w:rsid w:val="001129E7"/>
    <w:rsid w:val="00113310"/>
    <w:rsid w:val="00113472"/>
    <w:rsid w:val="00113A1F"/>
    <w:rsid w:val="0011407C"/>
    <w:rsid w:val="0011435B"/>
    <w:rsid w:val="00114526"/>
    <w:rsid w:val="00114926"/>
    <w:rsid w:val="001149FF"/>
    <w:rsid w:val="0011633A"/>
    <w:rsid w:val="00116387"/>
    <w:rsid w:val="001165AC"/>
    <w:rsid w:val="00116A3D"/>
    <w:rsid w:val="00116DD6"/>
    <w:rsid w:val="00116FB6"/>
    <w:rsid w:val="00117477"/>
    <w:rsid w:val="001204DB"/>
    <w:rsid w:val="00120C53"/>
    <w:rsid w:val="00120C7E"/>
    <w:rsid w:val="00120D2A"/>
    <w:rsid w:val="001210C9"/>
    <w:rsid w:val="001218B5"/>
    <w:rsid w:val="001218E1"/>
    <w:rsid w:val="0012265F"/>
    <w:rsid w:val="00123211"/>
    <w:rsid w:val="00123750"/>
    <w:rsid w:val="00124614"/>
    <w:rsid w:val="0012463E"/>
    <w:rsid w:val="001248FA"/>
    <w:rsid w:val="001254FA"/>
    <w:rsid w:val="00125E1C"/>
    <w:rsid w:val="00126DA0"/>
    <w:rsid w:val="001274DA"/>
    <w:rsid w:val="0012771B"/>
    <w:rsid w:val="00127D37"/>
    <w:rsid w:val="00130397"/>
    <w:rsid w:val="00130985"/>
    <w:rsid w:val="00130C89"/>
    <w:rsid w:val="0013105F"/>
    <w:rsid w:val="00131185"/>
    <w:rsid w:val="001316EA"/>
    <w:rsid w:val="00131C2E"/>
    <w:rsid w:val="00132C65"/>
    <w:rsid w:val="00133D87"/>
    <w:rsid w:val="001352CE"/>
    <w:rsid w:val="00136F50"/>
    <w:rsid w:val="00136FC3"/>
    <w:rsid w:val="0013718A"/>
    <w:rsid w:val="001372A0"/>
    <w:rsid w:val="00137616"/>
    <w:rsid w:val="001379DE"/>
    <w:rsid w:val="00140FF8"/>
    <w:rsid w:val="00141620"/>
    <w:rsid w:val="00141EED"/>
    <w:rsid w:val="001422FB"/>
    <w:rsid w:val="001424DA"/>
    <w:rsid w:val="00142942"/>
    <w:rsid w:val="001429C3"/>
    <w:rsid w:val="00142DA7"/>
    <w:rsid w:val="0014332D"/>
    <w:rsid w:val="0014342D"/>
    <w:rsid w:val="00143B49"/>
    <w:rsid w:val="001449C7"/>
    <w:rsid w:val="00145077"/>
    <w:rsid w:val="0014509D"/>
    <w:rsid w:val="001453C7"/>
    <w:rsid w:val="00145A59"/>
    <w:rsid w:val="00145D1E"/>
    <w:rsid w:val="00145FCC"/>
    <w:rsid w:val="0014706A"/>
    <w:rsid w:val="0015047F"/>
    <w:rsid w:val="001519CF"/>
    <w:rsid w:val="00151E43"/>
    <w:rsid w:val="00151F1C"/>
    <w:rsid w:val="00152150"/>
    <w:rsid w:val="00152446"/>
    <w:rsid w:val="00152F24"/>
    <w:rsid w:val="00153863"/>
    <w:rsid w:val="00153AC0"/>
    <w:rsid w:val="001547B8"/>
    <w:rsid w:val="00154CE5"/>
    <w:rsid w:val="00155C73"/>
    <w:rsid w:val="001561AA"/>
    <w:rsid w:val="00157ECC"/>
    <w:rsid w:val="0016015F"/>
    <w:rsid w:val="001601AA"/>
    <w:rsid w:val="00160BD5"/>
    <w:rsid w:val="00160CB4"/>
    <w:rsid w:val="00161CFA"/>
    <w:rsid w:val="001621ED"/>
    <w:rsid w:val="00162627"/>
    <w:rsid w:val="00163329"/>
    <w:rsid w:val="001641AA"/>
    <w:rsid w:val="00164949"/>
    <w:rsid w:val="00164D89"/>
    <w:rsid w:val="001658D6"/>
    <w:rsid w:val="00165F06"/>
    <w:rsid w:val="00166EBE"/>
    <w:rsid w:val="00170EAF"/>
    <w:rsid w:val="001711E9"/>
    <w:rsid w:val="00171A95"/>
    <w:rsid w:val="00172508"/>
    <w:rsid w:val="00172DCA"/>
    <w:rsid w:val="0017377F"/>
    <w:rsid w:val="00174495"/>
    <w:rsid w:val="0017468A"/>
    <w:rsid w:val="001747C7"/>
    <w:rsid w:val="0017525E"/>
    <w:rsid w:val="00175A38"/>
    <w:rsid w:val="00176117"/>
    <w:rsid w:val="00176199"/>
    <w:rsid w:val="00176936"/>
    <w:rsid w:val="00177DDF"/>
    <w:rsid w:val="0018072C"/>
    <w:rsid w:val="00183B9A"/>
    <w:rsid w:val="00184659"/>
    <w:rsid w:val="00184F8B"/>
    <w:rsid w:val="0018541A"/>
    <w:rsid w:val="00185595"/>
    <w:rsid w:val="00186B2C"/>
    <w:rsid w:val="00186EA1"/>
    <w:rsid w:val="00187B7B"/>
    <w:rsid w:val="00190B82"/>
    <w:rsid w:val="0019123D"/>
    <w:rsid w:val="00192795"/>
    <w:rsid w:val="001937BC"/>
    <w:rsid w:val="00194C4E"/>
    <w:rsid w:val="00195040"/>
    <w:rsid w:val="00195AB3"/>
    <w:rsid w:val="001960B6"/>
    <w:rsid w:val="0019745E"/>
    <w:rsid w:val="001A0890"/>
    <w:rsid w:val="001A24B0"/>
    <w:rsid w:val="001A258A"/>
    <w:rsid w:val="001A4FD5"/>
    <w:rsid w:val="001A6149"/>
    <w:rsid w:val="001A6458"/>
    <w:rsid w:val="001A6676"/>
    <w:rsid w:val="001A701F"/>
    <w:rsid w:val="001B0486"/>
    <w:rsid w:val="001B15EE"/>
    <w:rsid w:val="001B1B6C"/>
    <w:rsid w:val="001B228B"/>
    <w:rsid w:val="001B249C"/>
    <w:rsid w:val="001B3051"/>
    <w:rsid w:val="001B3A68"/>
    <w:rsid w:val="001B47DC"/>
    <w:rsid w:val="001B5562"/>
    <w:rsid w:val="001B5BCC"/>
    <w:rsid w:val="001B5E29"/>
    <w:rsid w:val="001B5E64"/>
    <w:rsid w:val="001B6A70"/>
    <w:rsid w:val="001B6CEA"/>
    <w:rsid w:val="001B6F9B"/>
    <w:rsid w:val="001B6FC1"/>
    <w:rsid w:val="001B70BC"/>
    <w:rsid w:val="001B7BA5"/>
    <w:rsid w:val="001B7BBC"/>
    <w:rsid w:val="001C02AA"/>
    <w:rsid w:val="001C05CE"/>
    <w:rsid w:val="001C1EF3"/>
    <w:rsid w:val="001C2A1A"/>
    <w:rsid w:val="001C5013"/>
    <w:rsid w:val="001C5E11"/>
    <w:rsid w:val="001C693F"/>
    <w:rsid w:val="001C735E"/>
    <w:rsid w:val="001C7BE9"/>
    <w:rsid w:val="001D005F"/>
    <w:rsid w:val="001D0428"/>
    <w:rsid w:val="001D0E00"/>
    <w:rsid w:val="001D2E18"/>
    <w:rsid w:val="001D36B1"/>
    <w:rsid w:val="001D4816"/>
    <w:rsid w:val="001D5732"/>
    <w:rsid w:val="001D61FE"/>
    <w:rsid w:val="001D6749"/>
    <w:rsid w:val="001D6B96"/>
    <w:rsid w:val="001D7819"/>
    <w:rsid w:val="001D7FAE"/>
    <w:rsid w:val="001E00A4"/>
    <w:rsid w:val="001E061E"/>
    <w:rsid w:val="001E0A20"/>
    <w:rsid w:val="001E106E"/>
    <w:rsid w:val="001E235D"/>
    <w:rsid w:val="001E2B28"/>
    <w:rsid w:val="001E2CAE"/>
    <w:rsid w:val="001E2F52"/>
    <w:rsid w:val="001E406C"/>
    <w:rsid w:val="001E520F"/>
    <w:rsid w:val="001E5887"/>
    <w:rsid w:val="001E5ECF"/>
    <w:rsid w:val="001E6152"/>
    <w:rsid w:val="001E62E5"/>
    <w:rsid w:val="001E6454"/>
    <w:rsid w:val="001E7032"/>
    <w:rsid w:val="001E786B"/>
    <w:rsid w:val="001F1E01"/>
    <w:rsid w:val="001F37A3"/>
    <w:rsid w:val="001F3AD1"/>
    <w:rsid w:val="001F3DA6"/>
    <w:rsid w:val="001F4BD4"/>
    <w:rsid w:val="001F53CA"/>
    <w:rsid w:val="001F53F2"/>
    <w:rsid w:val="001F5A3B"/>
    <w:rsid w:val="001F5BF3"/>
    <w:rsid w:val="001F5D8F"/>
    <w:rsid w:val="001F6E08"/>
    <w:rsid w:val="001F75CC"/>
    <w:rsid w:val="001F763A"/>
    <w:rsid w:val="001F7667"/>
    <w:rsid w:val="001F7940"/>
    <w:rsid w:val="001F7BEE"/>
    <w:rsid w:val="00200170"/>
    <w:rsid w:val="002001C9"/>
    <w:rsid w:val="00201B1F"/>
    <w:rsid w:val="0020215B"/>
    <w:rsid w:val="0020305F"/>
    <w:rsid w:val="002033BF"/>
    <w:rsid w:val="002051A2"/>
    <w:rsid w:val="00206D20"/>
    <w:rsid w:val="00207358"/>
    <w:rsid w:val="00210455"/>
    <w:rsid w:val="00210485"/>
    <w:rsid w:val="002105E1"/>
    <w:rsid w:val="00210A12"/>
    <w:rsid w:val="00214450"/>
    <w:rsid w:val="002159C7"/>
    <w:rsid w:val="002169DC"/>
    <w:rsid w:val="0021794D"/>
    <w:rsid w:val="00217E59"/>
    <w:rsid w:val="0022011E"/>
    <w:rsid w:val="00220ABC"/>
    <w:rsid w:val="0022290C"/>
    <w:rsid w:val="00222AC9"/>
    <w:rsid w:val="00222CD5"/>
    <w:rsid w:val="0022320B"/>
    <w:rsid w:val="00223A97"/>
    <w:rsid w:val="00224E63"/>
    <w:rsid w:val="002257D5"/>
    <w:rsid w:val="00225C44"/>
    <w:rsid w:val="002264C8"/>
    <w:rsid w:val="002268FC"/>
    <w:rsid w:val="00226AF9"/>
    <w:rsid w:val="002275E3"/>
    <w:rsid w:val="00230AF9"/>
    <w:rsid w:val="00230B23"/>
    <w:rsid w:val="00230EE5"/>
    <w:rsid w:val="00231201"/>
    <w:rsid w:val="00231605"/>
    <w:rsid w:val="00231CE3"/>
    <w:rsid w:val="00231F36"/>
    <w:rsid w:val="0023255A"/>
    <w:rsid w:val="00232EE5"/>
    <w:rsid w:val="002345E5"/>
    <w:rsid w:val="00234698"/>
    <w:rsid w:val="00234ADC"/>
    <w:rsid w:val="00237087"/>
    <w:rsid w:val="00237F97"/>
    <w:rsid w:val="0024030E"/>
    <w:rsid w:val="002407DB"/>
    <w:rsid w:val="002409DA"/>
    <w:rsid w:val="002410E5"/>
    <w:rsid w:val="00242A62"/>
    <w:rsid w:val="00242BC2"/>
    <w:rsid w:val="00242D06"/>
    <w:rsid w:val="00242E11"/>
    <w:rsid w:val="00242E55"/>
    <w:rsid w:val="002447E2"/>
    <w:rsid w:val="002465E3"/>
    <w:rsid w:val="0024699F"/>
    <w:rsid w:val="00246B27"/>
    <w:rsid w:val="00246D53"/>
    <w:rsid w:val="00250501"/>
    <w:rsid w:val="00250A53"/>
    <w:rsid w:val="00250CA8"/>
    <w:rsid w:val="00251795"/>
    <w:rsid w:val="00251F23"/>
    <w:rsid w:val="00252934"/>
    <w:rsid w:val="002531B7"/>
    <w:rsid w:val="002537EC"/>
    <w:rsid w:val="00253DBC"/>
    <w:rsid w:val="00254ABA"/>
    <w:rsid w:val="00255552"/>
    <w:rsid w:val="00255A89"/>
    <w:rsid w:val="00255B2F"/>
    <w:rsid w:val="00256023"/>
    <w:rsid w:val="00256F9D"/>
    <w:rsid w:val="0026043A"/>
    <w:rsid w:val="00261C19"/>
    <w:rsid w:val="0026313E"/>
    <w:rsid w:val="00264528"/>
    <w:rsid w:val="00264BEB"/>
    <w:rsid w:val="0026520D"/>
    <w:rsid w:val="0026524C"/>
    <w:rsid w:val="0026619A"/>
    <w:rsid w:val="0026675C"/>
    <w:rsid w:val="002673D3"/>
    <w:rsid w:val="00267CFB"/>
    <w:rsid w:val="00267DB2"/>
    <w:rsid w:val="00267E32"/>
    <w:rsid w:val="002704A3"/>
    <w:rsid w:val="0027053D"/>
    <w:rsid w:val="00270FA1"/>
    <w:rsid w:val="00271352"/>
    <w:rsid w:val="00271830"/>
    <w:rsid w:val="002739E6"/>
    <w:rsid w:val="00275063"/>
    <w:rsid w:val="00275BD9"/>
    <w:rsid w:val="002766FB"/>
    <w:rsid w:val="002773C8"/>
    <w:rsid w:val="00277B1D"/>
    <w:rsid w:val="00277CC5"/>
    <w:rsid w:val="0028000E"/>
    <w:rsid w:val="00280CAB"/>
    <w:rsid w:val="00280E8E"/>
    <w:rsid w:val="002812F2"/>
    <w:rsid w:val="00281B94"/>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D44"/>
    <w:rsid w:val="002903D0"/>
    <w:rsid w:val="00290664"/>
    <w:rsid w:val="00291161"/>
    <w:rsid w:val="0029148B"/>
    <w:rsid w:val="00291E6A"/>
    <w:rsid w:val="00292244"/>
    <w:rsid w:val="0029323E"/>
    <w:rsid w:val="0029376C"/>
    <w:rsid w:val="00293C01"/>
    <w:rsid w:val="00293CB7"/>
    <w:rsid w:val="00294178"/>
    <w:rsid w:val="00294197"/>
    <w:rsid w:val="0029442D"/>
    <w:rsid w:val="00294849"/>
    <w:rsid w:val="00295BFA"/>
    <w:rsid w:val="00296880"/>
    <w:rsid w:val="00296B06"/>
    <w:rsid w:val="00297509"/>
    <w:rsid w:val="00297F16"/>
    <w:rsid w:val="002A039A"/>
    <w:rsid w:val="002A04E7"/>
    <w:rsid w:val="002A10A7"/>
    <w:rsid w:val="002A15CF"/>
    <w:rsid w:val="002A3386"/>
    <w:rsid w:val="002A421A"/>
    <w:rsid w:val="002A496C"/>
    <w:rsid w:val="002A6F08"/>
    <w:rsid w:val="002A752D"/>
    <w:rsid w:val="002A764E"/>
    <w:rsid w:val="002B070F"/>
    <w:rsid w:val="002B0AC2"/>
    <w:rsid w:val="002B0B97"/>
    <w:rsid w:val="002B0C54"/>
    <w:rsid w:val="002B0D96"/>
    <w:rsid w:val="002B0F2B"/>
    <w:rsid w:val="002B1FAB"/>
    <w:rsid w:val="002B1FC0"/>
    <w:rsid w:val="002B2454"/>
    <w:rsid w:val="002B28C7"/>
    <w:rsid w:val="002B2C2C"/>
    <w:rsid w:val="002B3E89"/>
    <w:rsid w:val="002B4160"/>
    <w:rsid w:val="002B4A75"/>
    <w:rsid w:val="002B601D"/>
    <w:rsid w:val="002B646B"/>
    <w:rsid w:val="002B6CD2"/>
    <w:rsid w:val="002B6DF0"/>
    <w:rsid w:val="002C0763"/>
    <w:rsid w:val="002C13ED"/>
    <w:rsid w:val="002C1832"/>
    <w:rsid w:val="002C1CB4"/>
    <w:rsid w:val="002C2CD4"/>
    <w:rsid w:val="002C30D1"/>
    <w:rsid w:val="002C3603"/>
    <w:rsid w:val="002C4198"/>
    <w:rsid w:val="002C499A"/>
    <w:rsid w:val="002C49EC"/>
    <w:rsid w:val="002C4A85"/>
    <w:rsid w:val="002C4DF1"/>
    <w:rsid w:val="002C524D"/>
    <w:rsid w:val="002C589B"/>
    <w:rsid w:val="002C5AE3"/>
    <w:rsid w:val="002C5E7D"/>
    <w:rsid w:val="002C6063"/>
    <w:rsid w:val="002C6DBB"/>
    <w:rsid w:val="002C7050"/>
    <w:rsid w:val="002C7878"/>
    <w:rsid w:val="002C7B9A"/>
    <w:rsid w:val="002D030F"/>
    <w:rsid w:val="002D1547"/>
    <w:rsid w:val="002D1BC6"/>
    <w:rsid w:val="002D216F"/>
    <w:rsid w:val="002D224C"/>
    <w:rsid w:val="002D240F"/>
    <w:rsid w:val="002D257B"/>
    <w:rsid w:val="002D36EB"/>
    <w:rsid w:val="002D3A0F"/>
    <w:rsid w:val="002D405F"/>
    <w:rsid w:val="002D47B5"/>
    <w:rsid w:val="002D4934"/>
    <w:rsid w:val="002D4AE4"/>
    <w:rsid w:val="002D5711"/>
    <w:rsid w:val="002D61F2"/>
    <w:rsid w:val="002D6570"/>
    <w:rsid w:val="002D7BE3"/>
    <w:rsid w:val="002E0B48"/>
    <w:rsid w:val="002E0CE5"/>
    <w:rsid w:val="002E0F80"/>
    <w:rsid w:val="002E109A"/>
    <w:rsid w:val="002E2E59"/>
    <w:rsid w:val="002E3503"/>
    <w:rsid w:val="002E3762"/>
    <w:rsid w:val="002E46C0"/>
    <w:rsid w:val="002E4C08"/>
    <w:rsid w:val="002E5EAC"/>
    <w:rsid w:val="002E66D7"/>
    <w:rsid w:val="002E721A"/>
    <w:rsid w:val="002E7659"/>
    <w:rsid w:val="002E7DE5"/>
    <w:rsid w:val="002F0621"/>
    <w:rsid w:val="002F1024"/>
    <w:rsid w:val="002F1B44"/>
    <w:rsid w:val="002F327E"/>
    <w:rsid w:val="002F32C2"/>
    <w:rsid w:val="002F3361"/>
    <w:rsid w:val="002F37E8"/>
    <w:rsid w:val="002F46BF"/>
    <w:rsid w:val="002F5037"/>
    <w:rsid w:val="002F5254"/>
    <w:rsid w:val="002F52F4"/>
    <w:rsid w:val="002F5F28"/>
    <w:rsid w:val="002F7271"/>
    <w:rsid w:val="00300324"/>
    <w:rsid w:val="003004FE"/>
    <w:rsid w:val="00302FFF"/>
    <w:rsid w:val="0030317C"/>
    <w:rsid w:val="00303446"/>
    <w:rsid w:val="00303AA1"/>
    <w:rsid w:val="00303B68"/>
    <w:rsid w:val="00303CFC"/>
    <w:rsid w:val="00304157"/>
    <w:rsid w:val="003079BA"/>
    <w:rsid w:val="00307D91"/>
    <w:rsid w:val="0031042E"/>
    <w:rsid w:val="003108B5"/>
    <w:rsid w:val="00312067"/>
    <w:rsid w:val="00312272"/>
    <w:rsid w:val="003127CE"/>
    <w:rsid w:val="0031458A"/>
    <w:rsid w:val="00314958"/>
    <w:rsid w:val="00314C74"/>
    <w:rsid w:val="00314DC8"/>
    <w:rsid w:val="00315AC6"/>
    <w:rsid w:val="00315C02"/>
    <w:rsid w:val="00316451"/>
    <w:rsid w:val="00317192"/>
    <w:rsid w:val="00317550"/>
    <w:rsid w:val="00317BB0"/>
    <w:rsid w:val="00317D20"/>
    <w:rsid w:val="00320565"/>
    <w:rsid w:val="00320650"/>
    <w:rsid w:val="00320B3B"/>
    <w:rsid w:val="0032120E"/>
    <w:rsid w:val="00321520"/>
    <w:rsid w:val="00321921"/>
    <w:rsid w:val="0032295F"/>
    <w:rsid w:val="00322D16"/>
    <w:rsid w:val="00322EFB"/>
    <w:rsid w:val="003232B1"/>
    <w:rsid w:val="003236CE"/>
    <w:rsid w:val="00323785"/>
    <w:rsid w:val="00324953"/>
    <w:rsid w:val="00324CD1"/>
    <w:rsid w:val="00324FBF"/>
    <w:rsid w:val="00325791"/>
    <w:rsid w:val="00326385"/>
    <w:rsid w:val="00326638"/>
    <w:rsid w:val="00326CA6"/>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763"/>
    <w:rsid w:val="00332B4F"/>
    <w:rsid w:val="00332BCF"/>
    <w:rsid w:val="00333AC1"/>
    <w:rsid w:val="00334512"/>
    <w:rsid w:val="003348CA"/>
    <w:rsid w:val="003348FF"/>
    <w:rsid w:val="00335014"/>
    <w:rsid w:val="0033530F"/>
    <w:rsid w:val="00335614"/>
    <w:rsid w:val="00335B8E"/>
    <w:rsid w:val="00335BCD"/>
    <w:rsid w:val="0033648F"/>
    <w:rsid w:val="003406C5"/>
    <w:rsid w:val="00340BC7"/>
    <w:rsid w:val="003412E5"/>
    <w:rsid w:val="003413E8"/>
    <w:rsid w:val="00341C22"/>
    <w:rsid w:val="003424ED"/>
    <w:rsid w:val="003425F1"/>
    <w:rsid w:val="00342844"/>
    <w:rsid w:val="00343578"/>
    <w:rsid w:val="00343925"/>
    <w:rsid w:val="00343E57"/>
    <w:rsid w:val="00344134"/>
    <w:rsid w:val="0034452A"/>
    <w:rsid w:val="00344921"/>
    <w:rsid w:val="0034505F"/>
    <w:rsid w:val="003450C5"/>
    <w:rsid w:val="00345EB8"/>
    <w:rsid w:val="00346164"/>
    <w:rsid w:val="0034629B"/>
    <w:rsid w:val="00346A2F"/>
    <w:rsid w:val="00346A99"/>
    <w:rsid w:val="00350326"/>
    <w:rsid w:val="00350C4A"/>
    <w:rsid w:val="00351059"/>
    <w:rsid w:val="0035134E"/>
    <w:rsid w:val="0035278E"/>
    <w:rsid w:val="00352F58"/>
    <w:rsid w:val="00353CC2"/>
    <w:rsid w:val="003540AB"/>
    <w:rsid w:val="0035423F"/>
    <w:rsid w:val="00354635"/>
    <w:rsid w:val="00354701"/>
    <w:rsid w:val="00355141"/>
    <w:rsid w:val="00355648"/>
    <w:rsid w:val="00356E69"/>
    <w:rsid w:val="00357BC3"/>
    <w:rsid w:val="003600BF"/>
    <w:rsid w:val="00361370"/>
    <w:rsid w:val="0036230F"/>
    <w:rsid w:val="00362DB8"/>
    <w:rsid w:val="00362DF5"/>
    <w:rsid w:val="00363534"/>
    <w:rsid w:val="00364FE1"/>
    <w:rsid w:val="0036537C"/>
    <w:rsid w:val="00367D01"/>
    <w:rsid w:val="003714B5"/>
    <w:rsid w:val="0037171A"/>
    <w:rsid w:val="00372860"/>
    <w:rsid w:val="00372D1D"/>
    <w:rsid w:val="00372E4F"/>
    <w:rsid w:val="00372F82"/>
    <w:rsid w:val="00372FE0"/>
    <w:rsid w:val="00374302"/>
    <w:rsid w:val="00374894"/>
    <w:rsid w:val="00375033"/>
    <w:rsid w:val="003752CD"/>
    <w:rsid w:val="00375413"/>
    <w:rsid w:val="00375DC6"/>
    <w:rsid w:val="00376D42"/>
    <w:rsid w:val="00376FFC"/>
    <w:rsid w:val="003773F2"/>
    <w:rsid w:val="003777A9"/>
    <w:rsid w:val="00377913"/>
    <w:rsid w:val="0038011B"/>
    <w:rsid w:val="003803AA"/>
    <w:rsid w:val="003805AA"/>
    <w:rsid w:val="0038108A"/>
    <w:rsid w:val="00381810"/>
    <w:rsid w:val="00381EBF"/>
    <w:rsid w:val="003820DD"/>
    <w:rsid w:val="003824DC"/>
    <w:rsid w:val="003826BC"/>
    <w:rsid w:val="0038350C"/>
    <w:rsid w:val="00383530"/>
    <w:rsid w:val="0038365B"/>
    <w:rsid w:val="00383951"/>
    <w:rsid w:val="00383ED6"/>
    <w:rsid w:val="00383FC6"/>
    <w:rsid w:val="0038424D"/>
    <w:rsid w:val="00384F48"/>
    <w:rsid w:val="0038518E"/>
    <w:rsid w:val="00386184"/>
    <w:rsid w:val="00386E7C"/>
    <w:rsid w:val="00387B11"/>
    <w:rsid w:val="003902F1"/>
    <w:rsid w:val="00391091"/>
    <w:rsid w:val="003925DC"/>
    <w:rsid w:val="003931EB"/>
    <w:rsid w:val="00393D9E"/>
    <w:rsid w:val="00394B06"/>
    <w:rsid w:val="00395442"/>
    <w:rsid w:val="00395562"/>
    <w:rsid w:val="00395579"/>
    <w:rsid w:val="00396552"/>
    <w:rsid w:val="00397244"/>
    <w:rsid w:val="003979A1"/>
    <w:rsid w:val="00397F89"/>
    <w:rsid w:val="003A0252"/>
    <w:rsid w:val="003A0A44"/>
    <w:rsid w:val="003A2205"/>
    <w:rsid w:val="003A2DBE"/>
    <w:rsid w:val="003A3631"/>
    <w:rsid w:val="003A388B"/>
    <w:rsid w:val="003A44B6"/>
    <w:rsid w:val="003A4DF1"/>
    <w:rsid w:val="003A5981"/>
    <w:rsid w:val="003A5CF1"/>
    <w:rsid w:val="003A6035"/>
    <w:rsid w:val="003B09FF"/>
    <w:rsid w:val="003B1395"/>
    <w:rsid w:val="003B14B1"/>
    <w:rsid w:val="003B2ED5"/>
    <w:rsid w:val="003B30F1"/>
    <w:rsid w:val="003B33FF"/>
    <w:rsid w:val="003B359B"/>
    <w:rsid w:val="003B4292"/>
    <w:rsid w:val="003B45A2"/>
    <w:rsid w:val="003B4909"/>
    <w:rsid w:val="003B4973"/>
    <w:rsid w:val="003B49ED"/>
    <w:rsid w:val="003B5262"/>
    <w:rsid w:val="003B6074"/>
    <w:rsid w:val="003B623C"/>
    <w:rsid w:val="003B6659"/>
    <w:rsid w:val="003B7B02"/>
    <w:rsid w:val="003B7CD9"/>
    <w:rsid w:val="003C09A8"/>
    <w:rsid w:val="003C0F85"/>
    <w:rsid w:val="003C1035"/>
    <w:rsid w:val="003C11D0"/>
    <w:rsid w:val="003C128C"/>
    <w:rsid w:val="003C1328"/>
    <w:rsid w:val="003C1459"/>
    <w:rsid w:val="003C1D48"/>
    <w:rsid w:val="003C2CE6"/>
    <w:rsid w:val="003C2D00"/>
    <w:rsid w:val="003C33F0"/>
    <w:rsid w:val="003C4425"/>
    <w:rsid w:val="003C4743"/>
    <w:rsid w:val="003C4B03"/>
    <w:rsid w:val="003C5111"/>
    <w:rsid w:val="003C55FB"/>
    <w:rsid w:val="003C6378"/>
    <w:rsid w:val="003C687C"/>
    <w:rsid w:val="003C7DA2"/>
    <w:rsid w:val="003D02BC"/>
    <w:rsid w:val="003D0D82"/>
    <w:rsid w:val="003D1708"/>
    <w:rsid w:val="003D194F"/>
    <w:rsid w:val="003D1D8A"/>
    <w:rsid w:val="003D1FA9"/>
    <w:rsid w:val="003D259A"/>
    <w:rsid w:val="003D2EEC"/>
    <w:rsid w:val="003D3577"/>
    <w:rsid w:val="003D40A7"/>
    <w:rsid w:val="003D5101"/>
    <w:rsid w:val="003D5605"/>
    <w:rsid w:val="003D677D"/>
    <w:rsid w:val="003D79AA"/>
    <w:rsid w:val="003D7B4A"/>
    <w:rsid w:val="003D7F39"/>
    <w:rsid w:val="003E0250"/>
    <w:rsid w:val="003E0999"/>
    <w:rsid w:val="003E124F"/>
    <w:rsid w:val="003E126C"/>
    <w:rsid w:val="003E24DD"/>
    <w:rsid w:val="003E2706"/>
    <w:rsid w:val="003E3C96"/>
    <w:rsid w:val="003E408F"/>
    <w:rsid w:val="003E42C3"/>
    <w:rsid w:val="003E47C1"/>
    <w:rsid w:val="003E48D3"/>
    <w:rsid w:val="003E52C6"/>
    <w:rsid w:val="003E5E33"/>
    <w:rsid w:val="003E619F"/>
    <w:rsid w:val="003E63BA"/>
    <w:rsid w:val="003E7BA8"/>
    <w:rsid w:val="003F016B"/>
    <w:rsid w:val="003F0286"/>
    <w:rsid w:val="003F0FA3"/>
    <w:rsid w:val="003F16F1"/>
    <w:rsid w:val="003F1A83"/>
    <w:rsid w:val="003F1B83"/>
    <w:rsid w:val="003F308C"/>
    <w:rsid w:val="003F49FD"/>
    <w:rsid w:val="003F7BA0"/>
    <w:rsid w:val="00400D81"/>
    <w:rsid w:val="00401A0B"/>
    <w:rsid w:val="0040295F"/>
    <w:rsid w:val="004032CF"/>
    <w:rsid w:val="00403AA0"/>
    <w:rsid w:val="00403EEA"/>
    <w:rsid w:val="00403F37"/>
    <w:rsid w:val="004042E4"/>
    <w:rsid w:val="004047F8"/>
    <w:rsid w:val="0040482E"/>
    <w:rsid w:val="00405EDF"/>
    <w:rsid w:val="0040631A"/>
    <w:rsid w:val="00407BBE"/>
    <w:rsid w:val="00412AA9"/>
    <w:rsid w:val="00414C18"/>
    <w:rsid w:val="00414DD5"/>
    <w:rsid w:val="004155E8"/>
    <w:rsid w:val="00416CFE"/>
    <w:rsid w:val="00417A6F"/>
    <w:rsid w:val="00417C4A"/>
    <w:rsid w:val="00420102"/>
    <w:rsid w:val="004207B3"/>
    <w:rsid w:val="00421894"/>
    <w:rsid w:val="00421C6F"/>
    <w:rsid w:val="00421E90"/>
    <w:rsid w:val="00422029"/>
    <w:rsid w:val="004225E0"/>
    <w:rsid w:val="00422B25"/>
    <w:rsid w:val="00422BEA"/>
    <w:rsid w:val="00422CC6"/>
    <w:rsid w:val="00423C27"/>
    <w:rsid w:val="0042408A"/>
    <w:rsid w:val="00424135"/>
    <w:rsid w:val="00424BDC"/>
    <w:rsid w:val="004256F9"/>
    <w:rsid w:val="004261F6"/>
    <w:rsid w:val="004266EC"/>
    <w:rsid w:val="00426F88"/>
    <w:rsid w:val="00427037"/>
    <w:rsid w:val="00427794"/>
    <w:rsid w:val="004277B2"/>
    <w:rsid w:val="004277B3"/>
    <w:rsid w:val="00430B74"/>
    <w:rsid w:val="00431464"/>
    <w:rsid w:val="004314FC"/>
    <w:rsid w:val="004315AF"/>
    <w:rsid w:val="004320AA"/>
    <w:rsid w:val="0043304A"/>
    <w:rsid w:val="00433AC1"/>
    <w:rsid w:val="00434BC7"/>
    <w:rsid w:val="00434F4A"/>
    <w:rsid w:val="00435420"/>
    <w:rsid w:val="00436197"/>
    <w:rsid w:val="004375B7"/>
    <w:rsid w:val="00437E14"/>
    <w:rsid w:val="00437FE1"/>
    <w:rsid w:val="00440E06"/>
    <w:rsid w:val="00440F4C"/>
    <w:rsid w:val="00441449"/>
    <w:rsid w:val="0044170F"/>
    <w:rsid w:val="00441AA0"/>
    <w:rsid w:val="00442347"/>
    <w:rsid w:val="0044259F"/>
    <w:rsid w:val="0044303C"/>
    <w:rsid w:val="00443341"/>
    <w:rsid w:val="00443900"/>
    <w:rsid w:val="0044401F"/>
    <w:rsid w:val="0044557A"/>
    <w:rsid w:val="00446607"/>
    <w:rsid w:val="00446C21"/>
    <w:rsid w:val="00447168"/>
    <w:rsid w:val="0044774B"/>
    <w:rsid w:val="0044781A"/>
    <w:rsid w:val="00447CFA"/>
    <w:rsid w:val="00447D2A"/>
    <w:rsid w:val="00450328"/>
    <w:rsid w:val="00451238"/>
    <w:rsid w:val="00451B95"/>
    <w:rsid w:val="004523CB"/>
    <w:rsid w:val="0045254D"/>
    <w:rsid w:val="0045316F"/>
    <w:rsid w:val="00453FBA"/>
    <w:rsid w:val="00454C7A"/>
    <w:rsid w:val="00454DF2"/>
    <w:rsid w:val="00454F8B"/>
    <w:rsid w:val="00455CFF"/>
    <w:rsid w:val="00456070"/>
    <w:rsid w:val="004561DA"/>
    <w:rsid w:val="00456B72"/>
    <w:rsid w:val="004571BD"/>
    <w:rsid w:val="00460729"/>
    <w:rsid w:val="00461333"/>
    <w:rsid w:val="00461459"/>
    <w:rsid w:val="00461F31"/>
    <w:rsid w:val="00462290"/>
    <w:rsid w:val="0046293E"/>
    <w:rsid w:val="00462A04"/>
    <w:rsid w:val="00464D23"/>
    <w:rsid w:val="004650FA"/>
    <w:rsid w:val="00465259"/>
    <w:rsid w:val="004653A7"/>
    <w:rsid w:val="0046616C"/>
    <w:rsid w:val="004665D0"/>
    <w:rsid w:val="00466C25"/>
    <w:rsid w:val="00467273"/>
    <w:rsid w:val="004673CF"/>
    <w:rsid w:val="00467F78"/>
    <w:rsid w:val="00470835"/>
    <w:rsid w:val="00470B2C"/>
    <w:rsid w:val="004715EF"/>
    <w:rsid w:val="00471D1E"/>
    <w:rsid w:val="00472D3C"/>
    <w:rsid w:val="004739B0"/>
    <w:rsid w:val="00473C82"/>
    <w:rsid w:val="00474599"/>
    <w:rsid w:val="00474611"/>
    <w:rsid w:val="00474A59"/>
    <w:rsid w:val="00475665"/>
    <w:rsid w:val="00475A0A"/>
    <w:rsid w:val="00480188"/>
    <w:rsid w:val="0048080F"/>
    <w:rsid w:val="0048191B"/>
    <w:rsid w:val="00481A59"/>
    <w:rsid w:val="00481FDF"/>
    <w:rsid w:val="00482081"/>
    <w:rsid w:val="00482C80"/>
    <w:rsid w:val="004831B5"/>
    <w:rsid w:val="0048372E"/>
    <w:rsid w:val="0048375B"/>
    <w:rsid w:val="00484171"/>
    <w:rsid w:val="004843BC"/>
    <w:rsid w:val="00484ACC"/>
    <w:rsid w:val="0048549B"/>
    <w:rsid w:val="004855C0"/>
    <w:rsid w:val="004865F6"/>
    <w:rsid w:val="00486F25"/>
    <w:rsid w:val="004873B2"/>
    <w:rsid w:val="0049086E"/>
    <w:rsid w:val="004908E2"/>
    <w:rsid w:val="00490B8F"/>
    <w:rsid w:val="00491F4C"/>
    <w:rsid w:val="004924EE"/>
    <w:rsid w:val="00492D1F"/>
    <w:rsid w:val="00493A86"/>
    <w:rsid w:val="00493EFA"/>
    <w:rsid w:val="00494265"/>
    <w:rsid w:val="00495573"/>
    <w:rsid w:val="0049577E"/>
    <w:rsid w:val="004963EE"/>
    <w:rsid w:val="004966F1"/>
    <w:rsid w:val="00496DBB"/>
    <w:rsid w:val="00497208"/>
    <w:rsid w:val="00497439"/>
    <w:rsid w:val="00497FF7"/>
    <w:rsid w:val="004A026C"/>
    <w:rsid w:val="004A1D38"/>
    <w:rsid w:val="004A289F"/>
    <w:rsid w:val="004A4B32"/>
    <w:rsid w:val="004A61A0"/>
    <w:rsid w:val="004B0073"/>
    <w:rsid w:val="004B0EEF"/>
    <w:rsid w:val="004B138C"/>
    <w:rsid w:val="004B2070"/>
    <w:rsid w:val="004B2236"/>
    <w:rsid w:val="004B25F0"/>
    <w:rsid w:val="004B3273"/>
    <w:rsid w:val="004B35D6"/>
    <w:rsid w:val="004B49FA"/>
    <w:rsid w:val="004B5616"/>
    <w:rsid w:val="004B66BB"/>
    <w:rsid w:val="004B6826"/>
    <w:rsid w:val="004B751C"/>
    <w:rsid w:val="004B7C85"/>
    <w:rsid w:val="004B7F63"/>
    <w:rsid w:val="004C0638"/>
    <w:rsid w:val="004C0833"/>
    <w:rsid w:val="004C0855"/>
    <w:rsid w:val="004C0D6E"/>
    <w:rsid w:val="004C0F88"/>
    <w:rsid w:val="004C2332"/>
    <w:rsid w:val="004C3F15"/>
    <w:rsid w:val="004C45EE"/>
    <w:rsid w:val="004C4A8D"/>
    <w:rsid w:val="004C5B8D"/>
    <w:rsid w:val="004C5FE5"/>
    <w:rsid w:val="004C63BA"/>
    <w:rsid w:val="004C67C0"/>
    <w:rsid w:val="004C7443"/>
    <w:rsid w:val="004C7D35"/>
    <w:rsid w:val="004D0FEA"/>
    <w:rsid w:val="004D129D"/>
    <w:rsid w:val="004D2026"/>
    <w:rsid w:val="004D3439"/>
    <w:rsid w:val="004D3BC7"/>
    <w:rsid w:val="004D3DD4"/>
    <w:rsid w:val="004D79EA"/>
    <w:rsid w:val="004E05DD"/>
    <w:rsid w:val="004E0B39"/>
    <w:rsid w:val="004E0D52"/>
    <w:rsid w:val="004E1DB8"/>
    <w:rsid w:val="004E2F18"/>
    <w:rsid w:val="004E385B"/>
    <w:rsid w:val="004E3BA6"/>
    <w:rsid w:val="004E40C5"/>
    <w:rsid w:val="004E4FC5"/>
    <w:rsid w:val="004E5580"/>
    <w:rsid w:val="004E5CBC"/>
    <w:rsid w:val="004E5CFC"/>
    <w:rsid w:val="004E7534"/>
    <w:rsid w:val="004F2A07"/>
    <w:rsid w:val="004F2D97"/>
    <w:rsid w:val="004F3544"/>
    <w:rsid w:val="004F36B7"/>
    <w:rsid w:val="004F3C3B"/>
    <w:rsid w:val="004F5DCE"/>
    <w:rsid w:val="004F5FD8"/>
    <w:rsid w:val="004F6101"/>
    <w:rsid w:val="004F6EBC"/>
    <w:rsid w:val="004F6ED7"/>
    <w:rsid w:val="004F7678"/>
    <w:rsid w:val="00500071"/>
    <w:rsid w:val="005003FC"/>
    <w:rsid w:val="00500EA5"/>
    <w:rsid w:val="0050124C"/>
    <w:rsid w:val="0050163D"/>
    <w:rsid w:val="0050220B"/>
    <w:rsid w:val="00502293"/>
    <w:rsid w:val="005028E5"/>
    <w:rsid w:val="00502CDA"/>
    <w:rsid w:val="00502D93"/>
    <w:rsid w:val="00502EB8"/>
    <w:rsid w:val="005032EB"/>
    <w:rsid w:val="005036DA"/>
    <w:rsid w:val="00503F9A"/>
    <w:rsid w:val="0050684B"/>
    <w:rsid w:val="0050704A"/>
    <w:rsid w:val="005072C5"/>
    <w:rsid w:val="005073D7"/>
    <w:rsid w:val="00507562"/>
    <w:rsid w:val="0051054A"/>
    <w:rsid w:val="00510D5E"/>
    <w:rsid w:val="00512887"/>
    <w:rsid w:val="005129C5"/>
    <w:rsid w:val="0051334B"/>
    <w:rsid w:val="005138CC"/>
    <w:rsid w:val="00513C8D"/>
    <w:rsid w:val="00513D6E"/>
    <w:rsid w:val="00514CB4"/>
    <w:rsid w:val="005150EF"/>
    <w:rsid w:val="00515AA1"/>
    <w:rsid w:val="00515AAF"/>
    <w:rsid w:val="005164E9"/>
    <w:rsid w:val="0051660C"/>
    <w:rsid w:val="00517421"/>
    <w:rsid w:val="00517CD5"/>
    <w:rsid w:val="005204B6"/>
    <w:rsid w:val="005218E7"/>
    <w:rsid w:val="00521A29"/>
    <w:rsid w:val="00522142"/>
    <w:rsid w:val="00522749"/>
    <w:rsid w:val="005240E5"/>
    <w:rsid w:val="00524CBB"/>
    <w:rsid w:val="005254A0"/>
    <w:rsid w:val="0052592D"/>
    <w:rsid w:val="00526190"/>
    <w:rsid w:val="0053035A"/>
    <w:rsid w:val="005308EC"/>
    <w:rsid w:val="005313EC"/>
    <w:rsid w:val="005317A9"/>
    <w:rsid w:val="00531B9F"/>
    <w:rsid w:val="00532207"/>
    <w:rsid w:val="00532C1F"/>
    <w:rsid w:val="0053346A"/>
    <w:rsid w:val="00534D32"/>
    <w:rsid w:val="005364DF"/>
    <w:rsid w:val="005370BF"/>
    <w:rsid w:val="0053785C"/>
    <w:rsid w:val="0054064F"/>
    <w:rsid w:val="00540663"/>
    <w:rsid w:val="005407DA"/>
    <w:rsid w:val="005412DE"/>
    <w:rsid w:val="00541566"/>
    <w:rsid w:val="0054214C"/>
    <w:rsid w:val="00542A55"/>
    <w:rsid w:val="00543365"/>
    <w:rsid w:val="005433E4"/>
    <w:rsid w:val="00543AEC"/>
    <w:rsid w:val="00543FCD"/>
    <w:rsid w:val="005446C3"/>
    <w:rsid w:val="00544EB6"/>
    <w:rsid w:val="00545030"/>
    <w:rsid w:val="00545441"/>
    <w:rsid w:val="00545F3C"/>
    <w:rsid w:val="00546608"/>
    <w:rsid w:val="00546BEF"/>
    <w:rsid w:val="00547BED"/>
    <w:rsid w:val="00547F56"/>
    <w:rsid w:val="00550989"/>
    <w:rsid w:val="00550D21"/>
    <w:rsid w:val="00551B7C"/>
    <w:rsid w:val="00551EE5"/>
    <w:rsid w:val="00552330"/>
    <w:rsid w:val="005530FD"/>
    <w:rsid w:val="0055401F"/>
    <w:rsid w:val="00554260"/>
    <w:rsid w:val="005543A1"/>
    <w:rsid w:val="005547B5"/>
    <w:rsid w:val="00554B29"/>
    <w:rsid w:val="00555108"/>
    <w:rsid w:val="0055629E"/>
    <w:rsid w:val="005565E8"/>
    <w:rsid w:val="0055675B"/>
    <w:rsid w:val="00556BFD"/>
    <w:rsid w:val="00556CA8"/>
    <w:rsid w:val="00556CAD"/>
    <w:rsid w:val="0055720B"/>
    <w:rsid w:val="0055734A"/>
    <w:rsid w:val="00557B3D"/>
    <w:rsid w:val="0056071F"/>
    <w:rsid w:val="00562678"/>
    <w:rsid w:val="00563082"/>
    <w:rsid w:val="005632E0"/>
    <w:rsid w:val="005646AD"/>
    <w:rsid w:val="00564914"/>
    <w:rsid w:val="00564A09"/>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67D44"/>
    <w:rsid w:val="005700A6"/>
    <w:rsid w:val="00570F34"/>
    <w:rsid w:val="0057105D"/>
    <w:rsid w:val="00571241"/>
    <w:rsid w:val="005718A6"/>
    <w:rsid w:val="00572028"/>
    <w:rsid w:val="00572306"/>
    <w:rsid w:val="00573F61"/>
    <w:rsid w:val="00574F66"/>
    <w:rsid w:val="00575382"/>
    <w:rsid w:val="005757E5"/>
    <w:rsid w:val="00576364"/>
    <w:rsid w:val="0057665C"/>
    <w:rsid w:val="00576990"/>
    <w:rsid w:val="00577548"/>
    <w:rsid w:val="00577BA4"/>
    <w:rsid w:val="00580BBA"/>
    <w:rsid w:val="00580F9E"/>
    <w:rsid w:val="005816ED"/>
    <w:rsid w:val="005819AA"/>
    <w:rsid w:val="00582067"/>
    <w:rsid w:val="00582EED"/>
    <w:rsid w:val="005831BD"/>
    <w:rsid w:val="00583A4D"/>
    <w:rsid w:val="00583B7E"/>
    <w:rsid w:val="0058423B"/>
    <w:rsid w:val="00584BC9"/>
    <w:rsid w:val="0058601D"/>
    <w:rsid w:val="00586367"/>
    <w:rsid w:val="00586CA1"/>
    <w:rsid w:val="00587511"/>
    <w:rsid w:val="00587AC6"/>
    <w:rsid w:val="00590BC9"/>
    <w:rsid w:val="00590D06"/>
    <w:rsid w:val="00590D62"/>
    <w:rsid w:val="00591B4A"/>
    <w:rsid w:val="005925C4"/>
    <w:rsid w:val="00594185"/>
    <w:rsid w:val="00594206"/>
    <w:rsid w:val="005948D4"/>
    <w:rsid w:val="00595AC1"/>
    <w:rsid w:val="00595B20"/>
    <w:rsid w:val="00595E32"/>
    <w:rsid w:val="00596E8E"/>
    <w:rsid w:val="00597251"/>
    <w:rsid w:val="005A1254"/>
    <w:rsid w:val="005A1C28"/>
    <w:rsid w:val="005A2C95"/>
    <w:rsid w:val="005A319C"/>
    <w:rsid w:val="005A3E7C"/>
    <w:rsid w:val="005A4428"/>
    <w:rsid w:val="005A54FF"/>
    <w:rsid w:val="005A5A1D"/>
    <w:rsid w:val="005A631D"/>
    <w:rsid w:val="005A679E"/>
    <w:rsid w:val="005A6E94"/>
    <w:rsid w:val="005A7534"/>
    <w:rsid w:val="005B090C"/>
    <w:rsid w:val="005B0F3B"/>
    <w:rsid w:val="005B1166"/>
    <w:rsid w:val="005B1F6F"/>
    <w:rsid w:val="005B2286"/>
    <w:rsid w:val="005B278C"/>
    <w:rsid w:val="005B2CAC"/>
    <w:rsid w:val="005B3200"/>
    <w:rsid w:val="005B4B55"/>
    <w:rsid w:val="005B50B4"/>
    <w:rsid w:val="005B6314"/>
    <w:rsid w:val="005B759A"/>
    <w:rsid w:val="005C081B"/>
    <w:rsid w:val="005C0A85"/>
    <w:rsid w:val="005C0BE6"/>
    <w:rsid w:val="005C14FD"/>
    <w:rsid w:val="005C18D0"/>
    <w:rsid w:val="005C2517"/>
    <w:rsid w:val="005C26AA"/>
    <w:rsid w:val="005C2FCE"/>
    <w:rsid w:val="005C35EB"/>
    <w:rsid w:val="005C3911"/>
    <w:rsid w:val="005C44F9"/>
    <w:rsid w:val="005C4720"/>
    <w:rsid w:val="005C477B"/>
    <w:rsid w:val="005C4B5B"/>
    <w:rsid w:val="005C4CA4"/>
    <w:rsid w:val="005C51E1"/>
    <w:rsid w:val="005C562A"/>
    <w:rsid w:val="005C606E"/>
    <w:rsid w:val="005C71E2"/>
    <w:rsid w:val="005D0992"/>
    <w:rsid w:val="005D0A8D"/>
    <w:rsid w:val="005D1956"/>
    <w:rsid w:val="005D1BB7"/>
    <w:rsid w:val="005D1C21"/>
    <w:rsid w:val="005D1DCC"/>
    <w:rsid w:val="005D246E"/>
    <w:rsid w:val="005D2795"/>
    <w:rsid w:val="005D3D72"/>
    <w:rsid w:val="005D3E34"/>
    <w:rsid w:val="005D4605"/>
    <w:rsid w:val="005D4B26"/>
    <w:rsid w:val="005D50E7"/>
    <w:rsid w:val="005D519E"/>
    <w:rsid w:val="005D65F7"/>
    <w:rsid w:val="005D7E41"/>
    <w:rsid w:val="005E1095"/>
    <w:rsid w:val="005E12D8"/>
    <w:rsid w:val="005E154B"/>
    <w:rsid w:val="005E1EDF"/>
    <w:rsid w:val="005E2687"/>
    <w:rsid w:val="005E286F"/>
    <w:rsid w:val="005E2B85"/>
    <w:rsid w:val="005E2B94"/>
    <w:rsid w:val="005E31B6"/>
    <w:rsid w:val="005E335D"/>
    <w:rsid w:val="005E33C1"/>
    <w:rsid w:val="005E3BFF"/>
    <w:rsid w:val="005E3E62"/>
    <w:rsid w:val="005E41F0"/>
    <w:rsid w:val="005E59BB"/>
    <w:rsid w:val="005E62B3"/>
    <w:rsid w:val="005E6341"/>
    <w:rsid w:val="005E63D2"/>
    <w:rsid w:val="005E6BF2"/>
    <w:rsid w:val="005E7950"/>
    <w:rsid w:val="005E7AB8"/>
    <w:rsid w:val="005E7CBA"/>
    <w:rsid w:val="005F03C7"/>
    <w:rsid w:val="005F0E80"/>
    <w:rsid w:val="005F2535"/>
    <w:rsid w:val="005F5B30"/>
    <w:rsid w:val="005F646B"/>
    <w:rsid w:val="005F6528"/>
    <w:rsid w:val="005F6712"/>
    <w:rsid w:val="005F70F2"/>
    <w:rsid w:val="005F74F7"/>
    <w:rsid w:val="00600236"/>
    <w:rsid w:val="00601A4B"/>
    <w:rsid w:val="006020E5"/>
    <w:rsid w:val="00603456"/>
    <w:rsid w:val="0060525F"/>
    <w:rsid w:val="0060559B"/>
    <w:rsid w:val="0060651F"/>
    <w:rsid w:val="0060714D"/>
    <w:rsid w:val="006078C2"/>
    <w:rsid w:val="00607A1A"/>
    <w:rsid w:val="0061083B"/>
    <w:rsid w:val="00610E1B"/>
    <w:rsid w:val="00610E2B"/>
    <w:rsid w:val="0061152A"/>
    <w:rsid w:val="006129BA"/>
    <w:rsid w:val="00612B84"/>
    <w:rsid w:val="00612DE2"/>
    <w:rsid w:val="00613B3F"/>
    <w:rsid w:val="00613C2A"/>
    <w:rsid w:val="006141D9"/>
    <w:rsid w:val="00614B08"/>
    <w:rsid w:val="00615C80"/>
    <w:rsid w:val="00615D0B"/>
    <w:rsid w:val="00615F27"/>
    <w:rsid w:val="00616026"/>
    <w:rsid w:val="0061639B"/>
    <w:rsid w:val="006163D0"/>
    <w:rsid w:val="00616557"/>
    <w:rsid w:val="0061681B"/>
    <w:rsid w:val="00616A11"/>
    <w:rsid w:val="00616E93"/>
    <w:rsid w:val="00617427"/>
    <w:rsid w:val="00620095"/>
    <w:rsid w:val="006200B6"/>
    <w:rsid w:val="0062072E"/>
    <w:rsid w:val="00621168"/>
    <w:rsid w:val="00621C02"/>
    <w:rsid w:val="00621E2C"/>
    <w:rsid w:val="00622F29"/>
    <w:rsid w:val="006246AD"/>
    <w:rsid w:val="00624998"/>
    <w:rsid w:val="00625807"/>
    <w:rsid w:val="0062629E"/>
    <w:rsid w:val="00626566"/>
    <w:rsid w:val="0062743B"/>
    <w:rsid w:val="0062771D"/>
    <w:rsid w:val="00627C85"/>
    <w:rsid w:val="00627F20"/>
    <w:rsid w:val="00630C00"/>
    <w:rsid w:val="00632018"/>
    <w:rsid w:val="0063308B"/>
    <w:rsid w:val="00634CC3"/>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502C8"/>
    <w:rsid w:val="006506E5"/>
    <w:rsid w:val="00650B03"/>
    <w:rsid w:val="006510AA"/>
    <w:rsid w:val="006518D6"/>
    <w:rsid w:val="00651D72"/>
    <w:rsid w:val="0065375C"/>
    <w:rsid w:val="0065421A"/>
    <w:rsid w:val="00654307"/>
    <w:rsid w:val="0065440C"/>
    <w:rsid w:val="0065455E"/>
    <w:rsid w:val="00654585"/>
    <w:rsid w:val="00654849"/>
    <w:rsid w:val="00654D77"/>
    <w:rsid w:val="00655489"/>
    <w:rsid w:val="006570D1"/>
    <w:rsid w:val="006572BA"/>
    <w:rsid w:val="006604C7"/>
    <w:rsid w:val="006623E7"/>
    <w:rsid w:val="00662924"/>
    <w:rsid w:val="00662A84"/>
    <w:rsid w:val="00662DA9"/>
    <w:rsid w:val="00663540"/>
    <w:rsid w:val="006636F8"/>
    <w:rsid w:val="00663EE6"/>
    <w:rsid w:val="00664A87"/>
    <w:rsid w:val="00664C2B"/>
    <w:rsid w:val="006673C9"/>
    <w:rsid w:val="00667CE2"/>
    <w:rsid w:val="00670079"/>
    <w:rsid w:val="00670F0D"/>
    <w:rsid w:val="0067105E"/>
    <w:rsid w:val="00671A33"/>
    <w:rsid w:val="00671D41"/>
    <w:rsid w:val="00672160"/>
    <w:rsid w:val="006727C6"/>
    <w:rsid w:val="00672897"/>
    <w:rsid w:val="006729FF"/>
    <w:rsid w:val="00672B77"/>
    <w:rsid w:val="00672F27"/>
    <w:rsid w:val="006745E0"/>
    <w:rsid w:val="00674699"/>
    <w:rsid w:val="00675537"/>
    <w:rsid w:val="00675A97"/>
    <w:rsid w:val="00675AC2"/>
    <w:rsid w:val="00676569"/>
    <w:rsid w:val="006778CF"/>
    <w:rsid w:val="00680598"/>
    <w:rsid w:val="00680D7B"/>
    <w:rsid w:val="00681908"/>
    <w:rsid w:val="00681C69"/>
    <w:rsid w:val="00682096"/>
    <w:rsid w:val="00682EBC"/>
    <w:rsid w:val="00682F69"/>
    <w:rsid w:val="006831D6"/>
    <w:rsid w:val="00683662"/>
    <w:rsid w:val="0068398C"/>
    <w:rsid w:val="00684160"/>
    <w:rsid w:val="00684DA1"/>
    <w:rsid w:val="006858F7"/>
    <w:rsid w:val="00686243"/>
    <w:rsid w:val="00686A90"/>
    <w:rsid w:val="00686FBF"/>
    <w:rsid w:val="0068713E"/>
    <w:rsid w:val="006904C6"/>
    <w:rsid w:val="00690ADB"/>
    <w:rsid w:val="00690AFD"/>
    <w:rsid w:val="00690D2E"/>
    <w:rsid w:val="006910F3"/>
    <w:rsid w:val="00691837"/>
    <w:rsid w:val="00691AA0"/>
    <w:rsid w:val="006923AB"/>
    <w:rsid w:val="00692EBE"/>
    <w:rsid w:val="00693EE7"/>
    <w:rsid w:val="006941AE"/>
    <w:rsid w:val="00694E95"/>
    <w:rsid w:val="00695B4F"/>
    <w:rsid w:val="00695D83"/>
    <w:rsid w:val="00696EAE"/>
    <w:rsid w:val="00697D3F"/>
    <w:rsid w:val="006A08C6"/>
    <w:rsid w:val="006A135F"/>
    <w:rsid w:val="006A1953"/>
    <w:rsid w:val="006A1C9E"/>
    <w:rsid w:val="006A1DC5"/>
    <w:rsid w:val="006A27B5"/>
    <w:rsid w:val="006A315A"/>
    <w:rsid w:val="006A31E9"/>
    <w:rsid w:val="006A434E"/>
    <w:rsid w:val="006A46FF"/>
    <w:rsid w:val="006A48EF"/>
    <w:rsid w:val="006A49B4"/>
    <w:rsid w:val="006A502A"/>
    <w:rsid w:val="006A50D9"/>
    <w:rsid w:val="006A5373"/>
    <w:rsid w:val="006A56D5"/>
    <w:rsid w:val="006A5DDB"/>
    <w:rsid w:val="006A5E63"/>
    <w:rsid w:val="006A6587"/>
    <w:rsid w:val="006A6AB6"/>
    <w:rsid w:val="006B0012"/>
    <w:rsid w:val="006B0945"/>
    <w:rsid w:val="006B1287"/>
    <w:rsid w:val="006B18F2"/>
    <w:rsid w:val="006B1BC0"/>
    <w:rsid w:val="006B20A6"/>
    <w:rsid w:val="006B2A20"/>
    <w:rsid w:val="006B2E52"/>
    <w:rsid w:val="006B2E96"/>
    <w:rsid w:val="006B300C"/>
    <w:rsid w:val="006B308D"/>
    <w:rsid w:val="006B385D"/>
    <w:rsid w:val="006B3950"/>
    <w:rsid w:val="006B3F50"/>
    <w:rsid w:val="006B517D"/>
    <w:rsid w:val="006B577B"/>
    <w:rsid w:val="006B76F2"/>
    <w:rsid w:val="006B7CDE"/>
    <w:rsid w:val="006B7DCB"/>
    <w:rsid w:val="006C0062"/>
    <w:rsid w:val="006C0395"/>
    <w:rsid w:val="006C1C77"/>
    <w:rsid w:val="006C1FC3"/>
    <w:rsid w:val="006C2518"/>
    <w:rsid w:val="006C255C"/>
    <w:rsid w:val="006C2840"/>
    <w:rsid w:val="006C2AF5"/>
    <w:rsid w:val="006C30C9"/>
    <w:rsid w:val="006C3893"/>
    <w:rsid w:val="006C3993"/>
    <w:rsid w:val="006C3D35"/>
    <w:rsid w:val="006C42A5"/>
    <w:rsid w:val="006C4DAD"/>
    <w:rsid w:val="006C5277"/>
    <w:rsid w:val="006C5C7C"/>
    <w:rsid w:val="006C6033"/>
    <w:rsid w:val="006C676F"/>
    <w:rsid w:val="006C6D3B"/>
    <w:rsid w:val="006C7353"/>
    <w:rsid w:val="006C7769"/>
    <w:rsid w:val="006C777E"/>
    <w:rsid w:val="006D00FE"/>
    <w:rsid w:val="006D0633"/>
    <w:rsid w:val="006D0690"/>
    <w:rsid w:val="006D0DCA"/>
    <w:rsid w:val="006D1354"/>
    <w:rsid w:val="006D1A3A"/>
    <w:rsid w:val="006D1A82"/>
    <w:rsid w:val="006D28BE"/>
    <w:rsid w:val="006D2A88"/>
    <w:rsid w:val="006D3984"/>
    <w:rsid w:val="006D3AAB"/>
    <w:rsid w:val="006D3C88"/>
    <w:rsid w:val="006D43D4"/>
    <w:rsid w:val="006D4A6D"/>
    <w:rsid w:val="006D4DE2"/>
    <w:rsid w:val="006D6A12"/>
    <w:rsid w:val="006D74AC"/>
    <w:rsid w:val="006D7DF3"/>
    <w:rsid w:val="006E0058"/>
    <w:rsid w:val="006E14A8"/>
    <w:rsid w:val="006E14D8"/>
    <w:rsid w:val="006E26BC"/>
    <w:rsid w:val="006E2DD3"/>
    <w:rsid w:val="006E2F37"/>
    <w:rsid w:val="006E33E7"/>
    <w:rsid w:val="006E3A02"/>
    <w:rsid w:val="006E3C38"/>
    <w:rsid w:val="006E3D38"/>
    <w:rsid w:val="006E3D6D"/>
    <w:rsid w:val="006E47FC"/>
    <w:rsid w:val="006E6035"/>
    <w:rsid w:val="006E64AA"/>
    <w:rsid w:val="006E7664"/>
    <w:rsid w:val="006E77FA"/>
    <w:rsid w:val="006E7BDE"/>
    <w:rsid w:val="006F0228"/>
    <w:rsid w:val="006F0263"/>
    <w:rsid w:val="006F053E"/>
    <w:rsid w:val="006F069D"/>
    <w:rsid w:val="006F1774"/>
    <w:rsid w:val="006F1F6E"/>
    <w:rsid w:val="006F20BF"/>
    <w:rsid w:val="006F21B6"/>
    <w:rsid w:val="006F26C3"/>
    <w:rsid w:val="006F2C54"/>
    <w:rsid w:val="006F2CA1"/>
    <w:rsid w:val="006F422F"/>
    <w:rsid w:val="006F4A23"/>
    <w:rsid w:val="006F4A35"/>
    <w:rsid w:val="006F4A45"/>
    <w:rsid w:val="006F4BD7"/>
    <w:rsid w:val="006F59ED"/>
    <w:rsid w:val="006F5AA8"/>
    <w:rsid w:val="006F5D8B"/>
    <w:rsid w:val="006F5F6E"/>
    <w:rsid w:val="006F6D83"/>
    <w:rsid w:val="00700BE2"/>
    <w:rsid w:val="00700D44"/>
    <w:rsid w:val="007014C0"/>
    <w:rsid w:val="0070242A"/>
    <w:rsid w:val="0070258D"/>
    <w:rsid w:val="007028F2"/>
    <w:rsid w:val="00702C1B"/>
    <w:rsid w:val="007030ED"/>
    <w:rsid w:val="007032D3"/>
    <w:rsid w:val="00705E7C"/>
    <w:rsid w:val="007060F9"/>
    <w:rsid w:val="0070617D"/>
    <w:rsid w:val="007062C6"/>
    <w:rsid w:val="00707225"/>
    <w:rsid w:val="0070790A"/>
    <w:rsid w:val="007101E0"/>
    <w:rsid w:val="00710276"/>
    <w:rsid w:val="007102FA"/>
    <w:rsid w:val="00710345"/>
    <w:rsid w:val="007107E9"/>
    <w:rsid w:val="007109BB"/>
    <w:rsid w:val="00710CB0"/>
    <w:rsid w:val="00710DB9"/>
    <w:rsid w:val="00710F8B"/>
    <w:rsid w:val="00711523"/>
    <w:rsid w:val="007119CD"/>
    <w:rsid w:val="00711BD6"/>
    <w:rsid w:val="00712A7C"/>
    <w:rsid w:val="00712AE6"/>
    <w:rsid w:val="00712CF7"/>
    <w:rsid w:val="00713959"/>
    <w:rsid w:val="0071425F"/>
    <w:rsid w:val="0071570E"/>
    <w:rsid w:val="0071635C"/>
    <w:rsid w:val="007164AA"/>
    <w:rsid w:val="00716BE5"/>
    <w:rsid w:val="00716CDE"/>
    <w:rsid w:val="00717126"/>
    <w:rsid w:val="007202DD"/>
    <w:rsid w:val="00720354"/>
    <w:rsid w:val="00720366"/>
    <w:rsid w:val="007213C5"/>
    <w:rsid w:val="00721FC4"/>
    <w:rsid w:val="0072291C"/>
    <w:rsid w:val="00722C6E"/>
    <w:rsid w:val="00722D7F"/>
    <w:rsid w:val="00722D83"/>
    <w:rsid w:val="00724A4F"/>
    <w:rsid w:val="00724C74"/>
    <w:rsid w:val="00724D6D"/>
    <w:rsid w:val="0072582C"/>
    <w:rsid w:val="00725BD0"/>
    <w:rsid w:val="007265AA"/>
    <w:rsid w:val="00726C7E"/>
    <w:rsid w:val="007277FC"/>
    <w:rsid w:val="00727B09"/>
    <w:rsid w:val="00730880"/>
    <w:rsid w:val="00730F5E"/>
    <w:rsid w:val="00731253"/>
    <w:rsid w:val="0073154E"/>
    <w:rsid w:val="0073175B"/>
    <w:rsid w:val="00731C0C"/>
    <w:rsid w:val="0073210A"/>
    <w:rsid w:val="00732467"/>
    <w:rsid w:val="0073268A"/>
    <w:rsid w:val="007330B4"/>
    <w:rsid w:val="0073318A"/>
    <w:rsid w:val="00733587"/>
    <w:rsid w:val="00733720"/>
    <w:rsid w:val="0073378F"/>
    <w:rsid w:val="0073426D"/>
    <w:rsid w:val="00734A2B"/>
    <w:rsid w:val="00734A97"/>
    <w:rsid w:val="00734AA5"/>
    <w:rsid w:val="00734AAE"/>
    <w:rsid w:val="00734EB5"/>
    <w:rsid w:val="007350FC"/>
    <w:rsid w:val="0073529D"/>
    <w:rsid w:val="007353B5"/>
    <w:rsid w:val="00735655"/>
    <w:rsid w:val="00735657"/>
    <w:rsid w:val="00735793"/>
    <w:rsid w:val="00735B12"/>
    <w:rsid w:val="00735BBF"/>
    <w:rsid w:val="007401A6"/>
    <w:rsid w:val="00740880"/>
    <w:rsid w:val="00740BD8"/>
    <w:rsid w:val="00740CCD"/>
    <w:rsid w:val="00740E8F"/>
    <w:rsid w:val="0074124A"/>
    <w:rsid w:val="00741978"/>
    <w:rsid w:val="0074207E"/>
    <w:rsid w:val="0074230D"/>
    <w:rsid w:val="007425ED"/>
    <w:rsid w:val="00742F13"/>
    <w:rsid w:val="00744591"/>
    <w:rsid w:val="00744D84"/>
    <w:rsid w:val="0074609E"/>
    <w:rsid w:val="007461DD"/>
    <w:rsid w:val="0074631C"/>
    <w:rsid w:val="00746DA3"/>
    <w:rsid w:val="00746F8E"/>
    <w:rsid w:val="0074717F"/>
    <w:rsid w:val="00747A1E"/>
    <w:rsid w:val="00747F6B"/>
    <w:rsid w:val="00750379"/>
    <w:rsid w:val="00750702"/>
    <w:rsid w:val="0075140C"/>
    <w:rsid w:val="007514A7"/>
    <w:rsid w:val="00751708"/>
    <w:rsid w:val="00751877"/>
    <w:rsid w:val="0075199E"/>
    <w:rsid w:val="00752811"/>
    <w:rsid w:val="007532B8"/>
    <w:rsid w:val="007536FB"/>
    <w:rsid w:val="00753716"/>
    <w:rsid w:val="00753779"/>
    <w:rsid w:val="00753ECC"/>
    <w:rsid w:val="00753ED2"/>
    <w:rsid w:val="00754125"/>
    <w:rsid w:val="00754357"/>
    <w:rsid w:val="007549C7"/>
    <w:rsid w:val="0075539B"/>
    <w:rsid w:val="00755580"/>
    <w:rsid w:val="00755F04"/>
    <w:rsid w:val="00756184"/>
    <w:rsid w:val="0075644E"/>
    <w:rsid w:val="007571E6"/>
    <w:rsid w:val="00760037"/>
    <w:rsid w:val="00760C54"/>
    <w:rsid w:val="00760E24"/>
    <w:rsid w:val="00761173"/>
    <w:rsid w:val="00761433"/>
    <w:rsid w:val="00762C42"/>
    <w:rsid w:val="00762D48"/>
    <w:rsid w:val="0076442D"/>
    <w:rsid w:val="00764A24"/>
    <w:rsid w:val="00764EAA"/>
    <w:rsid w:val="00765956"/>
    <w:rsid w:val="00765CCA"/>
    <w:rsid w:val="00766A78"/>
    <w:rsid w:val="00766D07"/>
    <w:rsid w:val="00770F05"/>
    <w:rsid w:val="007710AD"/>
    <w:rsid w:val="007724A5"/>
    <w:rsid w:val="007736E2"/>
    <w:rsid w:val="00773A89"/>
    <w:rsid w:val="00773AE4"/>
    <w:rsid w:val="00774016"/>
    <w:rsid w:val="007750F2"/>
    <w:rsid w:val="00775227"/>
    <w:rsid w:val="00775A15"/>
    <w:rsid w:val="00775EC4"/>
    <w:rsid w:val="0077719F"/>
    <w:rsid w:val="0077792B"/>
    <w:rsid w:val="0078076A"/>
    <w:rsid w:val="00780FE9"/>
    <w:rsid w:val="007811C9"/>
    <w:rsid w:val="00781B85"/>
    <w:rsid w:val="007824B9"/>
    <w:rsid w:val="007829A0"/>
    <w:rsid w:val="00782C7B"/>
    <w:rsid w:val="00782CF2"/>
    <w:rsid w:val="007832BE"/>
    <w:rsid w:val="00783836"/>
    <w:rsid w:val="00784622"/>
    <w:rsid w:val="00784644"/>
    <w:rsid w:val="00784EB7"/>
    <w:rsid w:val="007853ED"/>
    <w:rsid w:val="00785565"/>
    <w:rsid w:val="0078580B"/>
    <w:rsid w:val="00785DC2"/>
    <w:rsid w:val="00786AC6"/>
    <w:rsid w:val="00786C02"/>
    <w:rsid w:val="00786D0C"/>
    <w:rsid w:val="00787637"/>
    <w:rsid w:val="00787851"/>
    <w:rsid w:val="00791C03"/>
    <w:rsid w:val="00792E3E"/>
    <w:rsid w:val="00794463"/>
    <w:rsid w:val="007954DD"/>
    <w:rsid w:val="00795A37"/>
    <w:rsid w:val="007961F4"/>
    <w:rsid w:val="00796DD9"/>
    <w:rsid w:val="007A1026"/>
    <w:rsid w:val="007A1D50"/>
    <w:rsid w:val="007A212D"/>
    <w:rsid w:val="007A3A2E"/>
    <w:rsid w:val="007A3E1A"/>
    <w:rsid w:val="007A4750"/>
    <w:rsid w:val="007A4941"/>
    <w:rsid w:val="007A4B64"/>
    <w:rsid w:val="007A5607"/>
    <w:rsid w:val="007A5759"/>
    <w:rsid w:val="007A5815"/>
    <w:rsid w:val="007A6112"/>
    <w:rsid w:val="007A6AB2"/>
    <w:rsid w:val="007A6E96"/>
    <w:rsid w:val="007A71C6"/>
    <w:rsid w:val="007A770F"/>
    <w:rsid w:val="007B0131"/>
    <w:rsid w:val="007B15A6"/>
    <w:rsid w:val="007B190B"/>
    <w:rsid w:val="007B2248"/>
    <w:rsid w:val="007B27F7"/>
    <w:rsid w:val="007B2F2A"/>
    <w:rsid w:val="007B2F2D"/>
    <w:rsid w:val="007B323D"/>
    <w:rsid w:val="007B4092"/>
    <w:rsid w:val="007B5901"/>
    <w:rsid w:val="007B64F6"/>
    <w:rsid w:val="007B6687"/>
    <w:rsid w:val="007B6D4F"/>
    <w:rsid w:val="007B78A7"/>
    <w:rsid w:val="007C2337"/>
    <w:rsid w:val="007C2F1D"/>
    <w:rsid w:val="007C3859"/>
    <w:rsid w:val="007C4422"/>
    <w:rsid w:val="007C4A5A"/>
    <w:rsid w:val="007C551A"/>
    <w:rsid w:val="007C595D"/>
    <w:rsid w:val="007C6260"/>
    <w:rsid w:val="007C76B5"/>
    <w:rsid w:val="007D0C83"/>
    <w:rsid w:val="007D1026"/>
    <w:rsid w:val="007D18F2"/>
    <w:rsid w:val="007D2D53"/>
    <w:rsid w:val="007D3746"/>
    <w:rsid w:val="007D3A67"/>
    <w:rsid w:val="007D3C35"/>
    <w:rsid w:val="007D4023"/>
    <w:rsid w:val="007D4089"/>
    <w:rsid w:val="007D4469"/>
    <w:rsid w:val="007D47B4"/>
    <w:rsid w:val="007D646F"/>
    <w:rsid w:val="007D66C1"/>
    <w:rsid w:val="007D6B8B"/>
    <w:rsid w:val="007D6ED8"/>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B60"/>
    <w:rsid w:val="007E4C74"/>
    <w:rsid w:val="007E5487"/>
    <w:rsid w:val="007E549B"/>
    <w:rsid w:val="007E554B"/>
    <w:rsid w:val="007E67E0"/>
    <w:rsid w:val="007E78CB"/>
    <w:rsid w:val="007F1CDE"/>
    <w:rsid w:val="007F21B8"/>
    <w:rsid w:val="007F33F2"/>
    <w:rsid w:val="007F3A63"/>
    <w:rsid w:val="007F4DAB"/>
    <w:rsid w:val="007F5101"/>
    <w:rsid w:val="007F524D"/>
    <w:rsid w:val="007F541F"/>
    <w:rsid w:val="007F6AAF"/>
    <w:rsid w:val="007F6E3C"/>
    <w:rsid w:val="007F716B"/>
    <w:rsid w:val="007F74DE"/>
    <w:rsid w:val="0080165C"/>
    <w:rsid w:val="0080172D"/>
    <w:rsid w:val="008021AB"/>
    <w:rsid w:val="00802F4E"/>
    <w:rsid w:val="008034CF"/>
    <w:rsid w:val="00803771"/>
    <w:rsid w:val="00803B9C"/>
    <w:rsid w:val="00803ED6"/>
    <w:rsid w:val="00803FA4"/>
    <w:rsid w:val="00803FBD"/>
    <w:rsid w:val="00804D86"/>
    <w:rsid w:val="00805C09"/>
    <w:rsid w:val="00805E74"/>
    <w:rsid w:val="00805EA6"/>
    <w:rsid w:val="008065BE"/>
    <w:rsid w:val="00806AFD"/>
    <w:rsid w:val="008073D8"/>
    <w:rsid w:val="0080754B"/>
    <w:rsid w:val="008107A3"/>
    <w:rsid w:val="0081095A"/>
    <w:rsid w:val="0081137B"/>
    <w:rsid w:val="008125B6"/>
    <w:rsid w:val="00812950"/>
    <w:rsid w:val="008129C6"/>
    <w:rsid w:val="00812D81"/>
    <w:rsid w:val="008130D0"/>
    <w:rsid w:val="008134AB"/>
    <w:rsid w:val="00813EEB"/>
    <w:rsid w:val="0081538E"/>
    <w:rsid w:val="00815ED0"/>
    <w:rsid w:val="00816EF2"/>
    <w:rsid w:val="00817281"/>
    <w:rsid w:val="0081751B"/>
    <w:rsid w:val="00817EAE"/>
    <w:rsid w:val="0082055A"/>
    <w:rsid w:val="00821010"/>
    <w:rsid w:val="00821517"/>
    <w:rsid w:val="00821778"/>
    <w:rsid w:val="00821824"/>
    <w:rsid w:val="00822254"/>
    <w:rsid w:val="008233BC"/>
    <w:rsid w:val="008241C6"/>
    <w:rsid w:val="008245F7"/>
    <w:rsid w:val="00824E93"/>
    <w:rsid w:val="00825AD4"/>
    <w:rsid w:val="008266A0"/>
    <w:rsid w:val="00827073"/>
    <w:rsid w:val="0083060C"/>
    <w:rsid w:val="00830A68"/>
    <w:rsid w:val="008312F2"/>
    <w:rsid w:val="00831314"/>
    <w:rsid w:val="00831370"/>
    <w:rsid w:val="00832C3E"/>
    <w:rsid w:val="00832CB5"/>
    <w:rsid w:val="00832CE0"/>
    <w:rsid w:val="00833084"/>
    <w:rsid w:val="00834230"/>
    <w:rsid w:val="00834386"/>
    <w:rsid w:val="008343B3"/>
    <w:rsid w:val="008346C1"/>
    <w:rsid w:val="008358A4"/>
    <w:rsid w:val="008359BA"/>
    <w:rsid w:val="008369EC"/>
    <w:rsid w:val="00836F2B"/>
    <w:rsid w:val="00840A8E"/>
    <w:rsid w:val="008413DF"/>
    <w:rsid w:val="008418D8"/>
    <w:rsid w:val="00841A57"/>
    <w:rsid w:val="00842A57"/>
    <w:rsid w:val="008442F5"/>
    <w:rsid w:val="00845129"/>
    <w:rsid w:val="008452AC"/>
    <w:rsid w:val="00845D70"/>
    <w:rsid w:val="008460A3"/>
    <w:rsid w:val="00851ACB"/>
    <w:rsid w:val="00851ACC"/>
    <w:rsid w:val="00852099"/>
    <w:rsid w:val="008522EE"/>
    <w:rsid w:val="00852CBE"/>
    <w:rsid w:val="008531C9"/>
    <w:rsid w:val="00853E0E"/>
    <w:rsid w:val="00853E6B"/>
    <w:rsid w:val="00853FCC"/>
    <w:rsid w:val="00855C09"/>
    <w:rsid w:val="0085641F"/>
    <w:rsid w:val="0085674E"/>
    <w:rsid w:val="008578DB"/>
    <w:rsid w:val="00857F67"/>
    <w:rsid w:val="00860159"/>
    <w:rsid w:val="00862164"/>
    <w:rsid w:val="008621BA"/>
    <w:rsid w:val="0086318A"/>
    <w:rsid w:val="00864177"/>
    <w:rsid w:val="008648E0"/>
    <w:rsid w:val="00864952"/>
    <w:rsid w:val="008649CB"/>
    <w:rsid w:val="00864CF3"/>
    <w:rsid w:val="00864D8C"/>
    <w:rsid w:val="008652A2"/>
    <w:rsid w:val="00866969"/>
    <w:rsid w:val="00866A7F"/>
    <w:rsid w:val="00866FB9"/>
    <w:rsid w:val="00870435"/>
    <w:rsid w:val="00870E1C"/>
    <w:rsid w:val="00870F36"/>
    <w:rsid w:val="008715CC"/>
    <w:rsid w:val="00872284"/>
    <w:rsid w:val="00872648"/>
    <w:rsid w:val="00872BB1"/>
    <w:rsid w:val="00873D34"/>
    <w:rsid w:val="00874073"/>
    <w:rsid w:val="008742A6"/>
    <w:rsid w:val="00877A53"/>
    <w:rsid w:val="008800FD"/>
    <w:rsid w:val="00880413"/>
    <w:rsid w:val="00880DF4"/>
    <w:rsid w:val="00880EBE"/>
    <w:rsid w:val="008811E4"/>
    <w:rsid w:val="008818AB"/>
    <w:rsid w:val="00881950"/>
    <w:rsid w:val="00881EB5"/>
    <w:rsid w:val="0088359F"/>
    <w:rsid w:val="00883602"/>
    <w:rsid w:val="00883653"/>
    <w:rsid w:val="00883735"/>
    <w:rsid w:val="00883991"/>
    <w:rsid w:val="00884C88"/>
    <w:rsid w:val="00886895"/>
    <w:rsid w:val="00886F8E"/>
    <w:rsid w:val="00890D12"/>
    <w:rsid w:val="00890FA9"/>
    <w:rsid w:val="008914AB"/>
    <w:rsid w:val="00891FE0"/>
    <w:rsid w:val="00892DAF"/>
    <w:rsid w:val="00892DDC"/>
    <w:rsid w:val="00893B9A"/>
    <w:rsid w:val="00893E78"/>
    <w:rsid w:val="00894794"/>
    <w:rsid w:val="008957FA"/>
    <w:rsid w:val="00895F98"/>
    <w:rsid w:val="008965EE"/>
    <w:rsid w:val="008972B9"/>
    <w:rsid w:val="00897AAE"/>
    <w:rsid w:val="008A1149"/>
    <w:rsid w:val="008A151E"/>
    <w:rsid w:val="008A1BC9"/>
    <w:rsid w:val="008A1C1A"/>
    <w:rsid w:val="008A25DF"/>
    <w:rsid w:val="008A2D2D"/>
    <w:rsid w:val="008A3552"/>
    <w:rsid w:val="008A36E1"/>
    <w:rsid w:val="008A38F8"/>
    <w:rsid w:val="008A50CD"/>
    <w:rsid w:val="008A5467"/>
    <w:rsid w:val="008B0089"/>
    <w:rsid w:val="008B01A3"/>
    <w:rsid w:val="008B050A"/>
    <w:rsid w:val="008B0C06"/>
    <w:rsid w:val="008B113B"/>
    <w:rsid w:val="008B1A0E"/>
    <w:rsid w:val="008B1D44"/>
    <w:rsid w:val="008B2E17"/>
    <w:rsid w:val="008B2E62"/>
    <w:rsid w:val="008B3566"/>
    <w:rsid w:val="008B36C2"/>
    <w:rsid w:val="008B37FD"/>
    <w:rsid w:val="008B3800"/>
    <w:rsid w:val="008B3DC6"/>
    <w:rsid w:val="008B42A2"/>
    <w:rsid w:val="008B5607"/>
    <w:rsid w:val="008B56AF"/>
    <w:rsid w:val="008B5F69"/>
    <w:rsid w:val="008B604B"/>
    <w:rsid w:val="008B6BCF"/>
    <w:rsid w:val="008B71FA"/>
    <w:rsid w:val="008B7F6F"/>
    <w:rsid w:val="008C050D"/>
    <w:rsid w:val="008C1013"/>
    <w:rsid w:val="008C142B"/>
    <w:rsid w:val="008C18C8"/>
    <w:rsid w:val="008C25A8"/>
    <w:rsid w:val="008C2F25"/>
    <w:rsid w:val="008C309C"/>
    <w:rsid w:val="008C3D17"/>
    <w:rsid w:val="008C40D8"/>
    <w:rsid w:val="008C55D3"/>
    <w:rsid w:val="008C5893"/>
    <w:rsid w:val="008C6070"/>
    <w:rsid w:val="008C613B"/>
    <w:rsid w:val="008C624E"/>
    <w:rsid w:val="008C67AF"/>
    <w:rsid w:val="008C6F5F"/>
    <w:rsid w:val="008C7E89"/>
    <w:rsid w:val="008D0A26"/>
    <w:rsid w:val="008D0E62"/>
    <w:rsid w:val="008D113F"/>
    <w:rsid w:val="008D1845"/>
    <w:rsid w:val="008D1E6D"/>
    <w:rsid w:val="008D2FB4"/>
    <w:rsid w:val="008D3612"/>
    <w:rsid w:val="008D459D"/>
    <w:rsid w:val="008D4889"/>
    <w:rsid w:val="008D4C96"/>
    <w:rsid w:val="008D5519"/>
    <w:rsid w:val="008D5A8E"/>
    <w:rsid w:val="008D5C88"/>
    <w:rsid w:val="008D61DA"/>
    <w:rsid w:val="008D7725"/>
    <w:rsid w:val="008E203E"/>
    <w:rsid w:val="008E2563"/>
    <w:rsid w:val="008E3B3D"/>
    <w:rsid w:val="008E4DEC"/>
    <w:rsid w:val="008E630C"/>
    <w:rsid w:val="008E6391"/>
    <w:rsid w:val="008E663C"/>
    <w:rsid w:val="008E7D44"/>
    <w:rsid w:val="008F02B8"/>
    <w:rsid w:val="008F0B45"/>
    <w:rsid w:val="008F0F10"/>
    <w:rsid w:val="008F15B0"/>
    <w:rsid w:val="008F1DE7"/>
    <w:rsid w:val="008F2C3A"/>
    <w:rsid w:val="008F3AF4"/>
    <w:rsid w:val="008F3D6F"/>
    <w:rsid w:val="008F40A6"/>
    <w:rsid w:val="008F76A7"/>
    <w:rsid w:val="008F7F6C"/>
    <w:rsid w:val="009003B4"/>
    <w:rsid w:val="00900928"/>
    <w:rsid w:val="00900DBF"/>
    <w:rsid w:val="00901BD3"/>
    <w:rsid w:val="00901C26"/>
    <w:rsid w:val="00901D2A"/>
    <w:rsid w:val="009021DD"/>
    <w:rsid w:val="0090229B"/>
    <w:rsid w:val="00902E8C"/>
    <w:rsid w:val="00903B72"/>
    <w:rsid w:val="00903B78"/>
    <w:rsid w:val="00903CE5"/>
    <w:rsid w:val="00903CEE"/>
    <w:rsid w:val="00904333"/>
    <w:rsid w:val="00904C10"/>
    <w:rsid w:val="0090654E"/>
    <w:rsid w:val="00906B6E"/>
    <w:rsid w:val="00907B80"/>
    <w:rsid w:val="009100E1"/>
    <w:rsid w:val="00910D38"/>
    <w:rsid w:val="00910FD2"/>
    <w:rsid w:val="00912339"/>
    <w:rsid w:val="0091285D"/>
    <w:rsid w:val="00912DB0"/>
    <w:rsid w:val="00914BA2"/>
    <w:rsid w:val="009153E2"/>
    <w:rsid w:val="00915609"/>
    <w:rsid w:val="00915C13"/>
    <w:rsid w:val="00915CEF"/>
    <w:rsid w:val="00915FE6"/>
    <w:rsid w:val="0091602F"/>
    <w:rsid w:val="00916B94"/>
    <w:rsid w:val="009173EB"/>
    <w:rsid w:val="00917678"/>
    <w:rsid w:val="00922312"/>
    <w:rsid w:val="00922366"/>
    <w:rsid w:val="0092247E"/>
    <w:rsid w:val="00922A9C"/>
    <w:rsid w:val="00922E1F"/>
    <w:rsid w:val="00923BE4"/>
    <w:rsid w:val="00923DC5"/>
    <w:rsid w:val="00924F5E"/>
    <w:rsid w:val="009252E1"/>
    <w:rsid w:val="0092548B"/>
    <w:rsid w:val="009261BD"/>
    <w:rsid w:val="009263A0"/>
    <w:rsid w:val="00926905"/>
    <w:rsid w:val="00927359"/>
    <w:rsid w:val="009275EE"/>
    <w:rsid w:val="0093041D"/>
    <w:rsid w:val="00932228"/>
    <w:rsid w:val="00932A82"/>
    <w:rsid w:val="00932BD1"/>
    <w:rsid w:val="00932BD9"/>
    <w:rsid w:val="00932FB8"/>
    <w:rsid w:val="00933493"/>
    <w:rsid w:val="009358B2"/>
    <w:rsid w:val="00935C8B"/>
    <w:rsid w:val="009360B2"/>
    <w:rsid w:val="009362E9"/>
    <w:rsid w:val="009370F9"/>
    <w:rsid w:val="009430D3"/>
    <w:rsid w:val="00943960"/>
    <w:rsid w:val="00943D1C"/>
    <w:rsid w:val="00943EFE"/>
    <w:rsid w:val="00944170"/>
    <w:rsid w:val="009444D4"/>
    <w:rsid w:val="0094467E"/>
    <w:rsid w:val="009459C7"/>
    <w:rsid w:val="00945CFE"/>
    <w:rsid w:val="00946037"/>
    <w:rsid w:val="00947784"/>
    <w:rsid w:val="009478AF"/>
    <w:rsid w:val="00947A47"/>
    <w:rsid w:val="00947CE8"/>
    <w:rsid w:val="00947D0F"/>
    <w:rsid w:val="009502C6"/>
    <w:rsid w:val="009506C3"/>
    <w:rsid w:val="00950A17"/>
    <w:rsid w:val="00951A25"/>
    <w:rsid w:val="00952495"/>
    <w:rsid w:val="00953A89"/>
    <w:rsid w:val="00953C53"/>
    <w:rsid w:val="0095449B"/>
    <w:rsid w:val="00954D4B"/>
    <w:rsid w:val="0095544F"/>
    <w:rsid w:val="009554B8"/>
    <w:rsid w:val="00955757"/>
    <w:rsid w:val="009559BA"/>
    <w:rsid w:val="00955BD2"/>
    <w:rsid w:val="00956DB2"/>
    <w:rsid w:val="00956E15"/>
    <w:rsid w:val="0095711E"/>
    <w:rsid w:val="00957269"/>
    <w:rsid w:val="00957F01"/>
    <w:rsid w:val="0096008C"/>
    <w:rsid w:val="00960BCB"/>
    <w:rsid w:val="00960C62"/>
    <w:rsid w:val="009619E2"/>
    <w:rsid w:val="00961AAA"/>
    <w:rsid w:val="00962043"/>
    <w:rsid w:val="00962CCE"/>
    <w:rsid w:val="00962EC4"/>
    <w:rsid w:val="00963A32"/>
    <w:rsid w:val="00964D31"/>
    <w:rsid w:val="00964F2C"/>
    <w:rsid w:val="009651EB"/>
    <w:rsid w:val="00965E89"/>
    <w:rsid w:val="0096643C"/>
    <w:rsid w:val="009707B6"/>
    <w:rsid w:val="00970D56"/>
    <w:rsid w:val="00972381"/>
    <w:rsid w:val="00972901"/>
    <w:rsid w:val="00973285"/>
    <w:rsid w:val="009735EB"/>
    <w:rsid w:val="0097369D"/>
    <w:rsid w:val="00974000"/>
    <w:rsid w:val="0097428E"/>
    <w:rsid w:val="0097445B"/>
    <w:rsid w:val="00974D3A"/>
    <w:rsid w:val="009757BC"/>
    <w:rsid w:val="00975AD1"/>
    <w:rsid w:val="00976E62"/>
    <w:rsid w:val="0097754C"/>
    <w:rsid w:val="00977CD2"/>
    <w:rsid w:val="00980E56"/>
    <w:rsid w:val="00981675"/>
    <w:rsid w:val="00981D2B"/>
    <w:rsid w:val="009831BA"/>
    <w:rsid w:val="00983464"/>
    <w:rsid w:val="00984DC4"/>
    <w:rsid w:val="00985185"/>
    <w:rsid w:val="00986058"/>
    <w:rsid w:val="0098644F"/>
    <w:rsid w:val="00986958"/>
    <w:rsid w:val="00986FE5"/>
    <w:rsid w:val="00987E60"/>
    <w:rsid w:val="00987F6E"/>
    <w:rsid w:val="00990D89"/>
    <w:rsid w:val="009912FA"/>
    <w:rsid w:val="00991C97"/>
    <w:rsid w:val="009922FC"/>
    <w:rsid w:val="00992CF6"/>
    <w:rsid w:val="00993045"/>
    <w:rsid w:val="00993CD2"/>
    <w:rsid w:val="009940BB"/>
    <w:rsid w:val="00994333"/>
    <w:rsid w:val="00996427"/>
    <w:rsid w:val="00996C0E"/>
    <w:rsid w:val="00997B01"/>
    <w:rsid w:val="00997BEE"/>
    <w:rsid w:val="009A02C6"/>
    <w:rsid w:val="009A1831"/>
    <w:rsid w:val="009A1C1D"/>
    <w:rsid w:val="009A2459"/>
    <w:rsid w:val="009A2A2E"/>
    <w:rsid w:val="009A2FE9"/>
    <w:rsid w:val="009A3F21"/>
    <w:rsid w:val="009A6559"/>
    <w:rsid w:val="009A6DAD"/>
    <w:rsid w:val="009A6E4E"/>
    <w:rsid w:val="009A704F"/>
    <w:rsid w:val="009A76CA"/>
    <w:rsid w:val="009A7ECD"/>
    <w:rsid w:val="009B0040"/>
    <w:rsid w:val="009B110E"/>
    <w:rsid w:val="009B112F"/>
    <w:rsid w:val="009B1323"/>
    <w:rsid w:val="009B1B4C"/>
    <w:rsid w:val="009B1CFB"/>
    <w:rsid w:val="009B2C85"/>
    <w:rsid w:val="009B3876"/>
    <w:rsid w:val="009B3B94"/>
    <w:rsid w:val="009B3D0C"/>
    <w:rsid w:val="009B4B6D"/>
    <w:rsid w:val="009B4EFE"/>
    <w:rsid w:val="009B5383"/>
    <w:rsid w:val="009B5A3D"/>
    <w:rsid w:val="009B5F41"/>
    <w:rsid w:val="009B6AF1"/>
    <w:rsid w:val="009B6D7C"/>
    <w:rsid w:val="009B7835"/>
    <w:rsid w:val="009C1524"/>
    <w:rsid w:val="009C16B0"/>
    <w:rsid w:val="009C219B"/>
    <w:rsid w:val="009C22C1"/>
    <w:rsid w:val="009C2FDD"/>
    <w:rsid w:val="009C31CD"/>
    <w:rsid w:val="009C37E8"/>
    <w:rsid w:val="009C3A2C"/>
    <w:rsid w:val="009C415A"/>
    <w:rsid w:val="009C45FC"/>
    <w:rsid w:val="009C49A0"/>
    <w:rsid w:val="009C56A7"/>
    <w:rsid w:val="009C5AC7"/>
    <w:rsid w:val="009C6567"/>
    <w:rsid w:val="009C6916"/>
    <w:rsid w:val="009D0450"/>
    <w:rsid w:val="009D0D6B"/>
    <w:rsid w:val="009D3A38"/>
    <w:rsid w:val="009D3B0F"/>
    <w:rsid w:val="009D46D2"/>
    <w:rsid w:val="009D5591"/>
    <w:rsid w:val="009D660C"/>
    <w:rsid w:val="009D69D7"/>
    <w:rsid w:val="009D7492"/>
    <w:rsid w:val="009D74E1"/>
    <w:rsid w:val="009D7F3F"/>
    <w:rsid w:val="009E0B41"/>
    <w:rsid w:val="009E0FA6"/>
    <w:rsid w:val="009E147A"/>
    <w:rsid w:val="009E16E0"/>
    <w:rsid w:val="009E19AB"/>
    <w:rsid w:val="009E1E2D"/>
    <w:rsid w:val="009E240F"/>
    <w:rsid w:val="009E27E8"/>
    <w:rsid w:val="009E342E"/>
    <w:rsid w:val="009E345D"/>
    <w:rsid w:val="009E5199"/>
    <w:rsid w:val="009E56BD"/>
    <w:rsid w:val="009E5BCF"/>
    <w:rsid w:val="009E6C67"/>
    <w:rsid w:val="009E7EBC"/>
    <w:rsid w:val="009F024E"/>
    <w:rsid w:val="009F11BD"/>
    <w:rsid w:val="009F13F5"/>
    <w:rsid w:val="009F32E9"/>
    <w:rsid w:val="009F49BD"/>
    <w:rsid w:val="009F4B03"/>
    <w:rsid w:val="009F55A8"/>
    <w:rsid w:val="009F57AF"/>
    <w:rsid w:val="009F612B"/>
    <w:rsid w:val="009F66BA"/>
    <w:rsid w:val="009F6826"/>
    <w:rsid w:val="009F6FF1"/>
    <w:rsid w:val="009F7209"/>
    <w:rsid w:val="009F782A"/>
    <w:rsid w:val="009F783F"/>
    <w:rsid w:val="00A0055D"/>
    <w:rsid w:val="00A00E6F"/>
    <w:rsid w:val="00A01165"/>
    <w:rsid w:val="00A013E6"/>
    <w:rsid w:val="00A01417"/>
    <w:rsid w:val="00A01FC4"/>
    <w:rsid w:val="00A02041"/>
    <w:rsid w:val="00A02EBF"/>
    <w:rsid w:val="00A031D8"/>
    <w:rsid w:val="00A034B7"/>
    <w:rsid w:val="00A035B3"/>
    <w:rsid w:val="00A036B2"/>
    <w:rsid w:val="00A03816"/>
    <w:rsid w:val="00A03C59"/>
    <w:rsid w:val="00A04627"/>
    <w:rsid w:val="00A049F3"/>
    <w:rsid w:val="00A05968"/>
    <w:rsid w:val="00A06217"/>
    <w:rsid w:val="00A07F76"/>
    <w:rsid w:val="00A10875"/>
    <w:rsid w:val="00A110F7"/>
    <w:rsid w:val="00A1114E"/>
    <w:rsid w:val="00A12730"/>
    <w:rsid w:val="00A12AC3"/>
    <w:rsid w:val="00A12DA1"/>
    <w:rsid w:val="00A13C07"/>
    <w:rsid w:val="00A140CE"/>
    <w:rsid w:val="00A14A7E"/>
    <w:rsid w:val="00A15122"/>
    <w:rsid w:val="00A1519D"/>
    <w:rsid w:val="00A155BB"/>
    <w:rsid w:val="00A157BE"/>
    <w:rsid w:val="00A15A8E"/>
    <w:rsid w:val="00A168F7"/>
    <w:rsid w:val="00A1782B"/>
    <w:rsid w:val="00A20200"/>
    <w:rsid w:val="00A20650"/>
    <w:rsid w:val="00A2097B"/>
    <w:rsid w:val="00A20CE8"/>
    <w:rsid w:val="00A20CEE"/>
    <w:rsid w:val="00A20F2C"/>
    <w:rsid w:val="00A22016"/>
    <w:rsid w:val="00A2602A"/>
    <w:rsid w:val="00A260DD"/>
    <w:rsid w:val="00A26DE9"/>
    <w:rsid w:val="00A27396"/>
    <w:rsid w:val="00A27771"/>
    <w:rsid w:val="00A279A9"/>
    <w:rsid w:val="00A30050"/>
    <w:rsid w:val="00A30686"/>
    <w:rsid w:val="00A30A18"/>
    <w:rsid w:val="00A30C99"/>
    <w:rsid w:val="00A32B19"/>
    <w:rsid w:val="00A32EFC"/>
    <w:rsid w:val="00A33105"/>
    <w:rsid w:val="00A33F16"/>
    <w:rsid w:val="00A34713"/>
    <w:rsid w:val="00A34B9F"/>
    <w:rsid w:val="00A3517A"/>
    <w:rsid w:val="00A35A1A"/>
    <w:rsid w:val="00A361B6"/>
    <w:rsid w:val="00A36DD3"/>
    <w:rsid w:val="00A37D8E"/>
    <w:rsid w:val="00A40157"/>
    <w:rsid w:val="00A40A92"/>
    <w:rsid w:val="00A40C37"/>
    <w:rsid w:val="00A41B68"/>
    <w:rsid w:val="00A41E46"/>
    <w:rsid w:val="00A446BA"/>
    <w:rsid w:val="00A456B2"/>
    <w:rsid w:val="00A45962"/>
    <w:rsid w:val="00A461D5"/>
    <w:rsid w:val="00A469A7"/>
    <w:rsid w:val="00A4708C"/>
    <w:rsid w:val="00A47646"/>
    <w:rsid w:val="00A477F7"/>
    <w:rsid w:val="00A479E8"/>
    <w:rsid w:val="00A5069B"/>
    <w:rsid w:val="00A508B4"/>
    <w:rsid w:val="00A51BBA"/>
    <w:rsid w:val="00A51E32"/>
    <w:rsid w:val="00A523CD"/>
    <w:rsid w:val="00A5325D"/>
    <w:rsid w:val="00A537F0"/>
    <w:rsid w:val="00A546FE"/>
    <w:rsid w:val="00A5554A"/>
    <w:rsid w:val="00A55E46"/>
    <w:rsid w:val="00A569DD"/>
    <w:rsid w:val="00A57E4A"/>
    <w:rsid w:val="00A6072A"/>
    <w:rsid w:val="00A60C1F"/>
    <w:rsid w:val="00A61342"/>
    <w:rsid w:val="00A6143A"/>
    <w:rsid w:val="00A615CE"/>
    <w:rsid w:val="00A61D9F"/>
    <w:rsid w:val="00A61E6A"/>
    <w:rsid w:val="00A6304B"/>
    <w:rsid w:val="00A63D30"/>
    <w:rsid w:val="00A667B5"/>
    <w:rsid w:val="00A670C4"/>
    <w:rsid w:val="00A6712D"/>
    <w:rsid w:val="00A67167"/>
    <w:rsid w:val="00A67471"/>
    <w:rsid w:val="00A67609"/>
    <w:rsid w:val="00A67E45"/>
    <w:rsid w:val="00A7049B"/>
    <w:rsid w:val="00A70924"/>
    <w:rsid w:val="00A71168"/>
    <w:rsid w:val="00A719CC"/>
    <w:rsid w:val="00A71C75"/>
    <w:rsid w:val="00A72179"/>
    <w:rsid w:val="00A722CC"/>
    <w:rsid w:val="00A72BFF"/>
    <w:rsid w:val="00A72D32"/>
    <w:rsid w:val="00A730BE"/>
    <w:rsid w:val="00A73910"/>
    <w:rsid w:val="00A73EA5"/>
    <w:rsid w:val="00A741EA"/>
    <w:rsid w:val="00A74544"/>
    <w:rsid w:val="00A756A6"/>
    <w:rsid w:val="00A7599E"/>
    <w:rsid w:val="00A75C24"/>
    <w:rsid w:val="00A75D01"/>
    <w:rsid w:val="00A76B89"/>
    <w:rsid w:val="00A7722A"/>
    <w:rsid w:val="00A77E29"/>
    <w:rsid w:val="00A811D4"/>
    <w:rsid w:val="00A81370"/>
    <w:rsid w:val="00A815D1"/>
    <w:rsid w:val="00A82026"/>
    <w:rsid w:val="00A82030"/>
    <w:rsid w:val="00A82656"/>
    <w:rsid w:val="00A827B8"/>
    <w:rsid w:val="00A82940"/>
    <w:rsid w:val="00A82A19"/>
    <w:rsid w:val="00A82F15"/>
    <w:rsid w:val="00A830C2"/>
    <w:rsid w:val="00A831CB"/>
    <w:rsid w:val="00A84DF9"/>
    <w:rsid w:val="00A84ED1"/>
    <w:rsid w:val="00A85617"/>
    <w:rsid w:val="00A85A90"/>
    <w:rsid w:val="00A85D58"/>
    <w:rsid w:val="00A85DA5"/>
    <w:rsid w:val="00A8639F"/>
    <w:rsid w:val="00A8661B"/>
    <w:rsid w:val="00A866FB"/>
    <w:rsid w:val="00A8686E"/>
    <w:rsid w:val="00A86BF7"/>
    <w:rsid w:val="00A87546"/>
    <w:rsid w:val="00A87BC1"/>
    <w:rsid w:val="00A87D6B"/>
    <w:rsid w:val="00A91F5D"/>
    <w:rsid w:val="00A92840"/>
    <w:rsid w:val="00A92F97"/>
    <w:rsid w:val="00A930EF"/>
    <w:rsid w:val="00A943A4"/>
    <w:rsid w:val="00A95293"/>
    <w:rsid w:val="00A95AA7"/>
    <w:rsid w:val="00A96F46"/>
    <w:rsid w:val="00A971B0"/>
    <w:rsid w:val="00A97842"/>
    <w:rsid w:val="00AA04B7"/>
    <w:rsid w:val="00AA0581"/>
    <w:rsid w:val="00AA10DF"/>
    <w:rsid w:val="00AA1271"/>
    <w:rsid w:val="00AA1535"/>
    <w:rsid w:val="00AA1FE1"/>
    <w:rsid w:val="00AA21E2"/>
    <w:rsid w:val="00AA2E43"/>
    <w:rsid w:val="00AA3045"/>
    <w:rsid w:val="00AA30D9"/>
    <w:rsid w:val="00AA31D0"/>
    <w:rsid w:val="00AA4704"/>
    <w:rsid w:val="00AA4738"/>
    <w:rsid w:val="00AA550C"/>
    <w:rsid w:val="00AA6F66"/>
    <w:rsid w:val="00AA7585"/>
    <w:rsid w:val="00AA7751"/>
    <w:rsid w:val="00AB0AF5"/>
    <w:rsid w:val="00AB1015"/>
    <w:rsid w:val="00AB14D8"/>
    <w:rsid w:val="00AB17D3"/>
    <w:rsid w:val="00AB1F39"/>
    <w:rsid w:val="00AB21FE"/>
    <w:rsid w:val="00AB240F"/>
    <w:rsid w:val="00AB3B48"/>
    <w:rsid w:val="00AB3C26"/>
    <w:rsid w:val="00AB44DD"/>
    <w:rsid w:val="00AB46D4"/>
    <w:rsid w:val="00AB4C0E"/>
    <w:rsid w:val="00AB5377"/>
    <w:rsid w:val="00AB5B8B"/>
    <w:rsid w:val="00AB5E2A"/>
    <w:rsid w:val="00AB5FAD"/>
    <w:rsid w:val="00AB69CA"/>
    <w:rsid w:val="00AB6FB4"/>
    <w:rsid w:val="00AB7D9A"/>
    <w:rsid w:val="00AC1216"/>
    <w:rsid w:val="00AC121C"/>
    <w:rsid w:val="00AC1958"/>
    <w:rsid w:val="00AC1C4D"/>
    <w:rsid w:val="00AC229F"/>
    <w:rsid w:val="00AC2799"/>
    <w:rsid w:val="00AC2DEB"/>
    <w:rsid w:val="00AC3C2D"/>
    <w:rsid w:val="00AC3DA7"/>
    <w:rsid w:val="00AC3E37"/>
    <w:rsid w:val="00AC4142"/>
    <w:rsid w:val="00AC4253"/>
    <w:rsid w:val="00AC4863"/>
    <w:rsid w:val="00AC65C2"/>
    <w:rsid w:val="00AC6AD9"/>
    <w:rsid w:val="00AC7C7D"/>
    <w:rsid w:val="00AD0325"/>
    <w:rsid w:val="00AD0EDB"/>
    <w:rsid w:val="00AD1079"/>
    <w:rsid w:val="00AD1504"/>
    <w:rsid w:val="00AD1EBA"/>
    <w:rsid w:val="00AD290D"/>
    <w:rsid w:val="00AD3469"/>
    <w:rsid w:val="00AD3773"/>
    <w:rsid w:val="00AD3B73"/>
    <w:rsid w:val="00AD429B"/>
    <w:rsid w:val="00AD4927"/>
    <w:rsid w:val="00AD50E7"/>
    <w:rsid w:val="00AD57EA"/>
    <w:rsid w:val="00AE05B2"/>
    <w:rsid w:val="00AE1085"/>
    <w:rsid w:val="00AE120A"/>
    <w:rsid w:val="00AE13BB"/>
    <w:rsid w:val="00AE1A09"/>
    <w:rsid w:val="00AE2B71"/>
    <w:rsid w:val="00AE3CCF"/>
    <w:rsid w:val="00AE4E31"/>
    <w:rsid w:val="00AE52DE"/>
    <w:rsid w:val="00AE5838"/>
    <w:rsid w:val="00AE6D58"/>
    <w:rsid w:val="00AE73E0"/>
    <w:rsid w:val="00AE77E3"/>
    <w:rsid w:val="00AE79E1"/>
    <w:rsid w:val="00AE7D89"/>
    <w:rsid w:val="00AF00BA"/>
    <w:rsid w:val="00AF111D"/>
    <w:rsid w:val="00AF1435"/>
    <w:rsid w:val="00AF1854"/>
    <w:rsid w:val="00AF1A07"/>
    <w:rsid w:val="00AF1CDF"/>
    <w:rsid w:val="00AF2152"/>
    <w:rsid w:val="00AF2244"/>
    <w:rsid w:val="00AF28BC"/>
    <w:rsid w:val="00AF2B82"/>
    <w:rsid w:val="00AF2C96"/>
    <w:rsid w:val="00AF53A4"/>
    <w:rsid w:val="00AF5EBA"/>
    <w:rsid w:val="00AF61AB"/>
    <w:rsid w:val="00AF65F1"/>
    <w:rsid w:val="00AF6836"/>
    <w:rsid w:val="00AF6C96"/>
    <w:rsid w:val="00AF6F61"/>
    <w:rsid w:val="00AF70F8"/>
    <w:rsid w:val="00AF77CA"/>
    <w:rsid w:val="00AF793F"/>
    <w:rsid w:val="00B0063D"/>
    <w:rsid w:val="00B00BF4"/>
    <w:rsid w:val="00B020E5"/>
    <w:rsid w:val="00B02591"/>
    <w:rsid w:val="00B027A5"/>
    <w:rsid w:val="00B029A3"/>
    <w:rsid w:val="00B03A41"/>
    <w:rsid w:val="00B04ACB"/>
    <w:rsid w:val="00B05D94"/>
    <w:rsid w:val="00B06FCD"/>
    <w:rsid w:val="00B10150"/>
    <w:rsid w:val="00B11670"/>
    <w:rsid w:val="00B11C17"/>
    <w:rsid w:val="00B13520"/>
    <w:rsid w:val="00B13752"/>
    <w:rsid w:val="00B16C14"/>
    <w:rsid w:val="00B16D93"/>
    <w:rsid w:val="00B16EDF"/>
    <w:rsid w:val="00B16F31"/>
    <w:rsid w:val="00B17B7C"/>
    <w:rsid w:val="00B17D5C"/>
    <w:rsid w:val="00B17F2B"/>
    <w:rsid w:val="00B17F30"/>
    <w:rsid w:val="00B20CF9"/>
    <w:rsid w:val="00B210A5"/>
    <w:rsid w:val="00B2151D"/>
    <w:rsid w:val="00B21C6E"/>
    <w:rsid w:val="00B21E82"/>
    <w:rsid w:val="00B2206B"/>
    <w:rsid w:val="00B220C5"/>
    <w:rsid w:val="00B22AA1"/>
    <w:rsid w:val="00B255C2"/>
    <w:rsid w:val="00B25795"/>
    <w:rsid w:val="00B2643D"/>
    <w:rsid w:val="00B26BD8"/>
    <w:rsid w:val="00B27956"/>
    <w:rsid w:val="00B27D11"/>
    <w:rsid w:val="00B27F7B"/>
    <w:rsid w:val="00B301E4"/>
    <w:rsid w:val="00B3041E"/>
    <w:rsid w:val="00B30D44"/>
    <w:rsid w:val="00B31AD2"/>
    <w:rsid w:val="00B324D5"/>
    <w:rsid w:val="00B32622"/>
    <w:rsid w:val="00B32783"/>
    <w:rsid w:val="00B32A9E"/>
    <w:rsid w:val="00B33694"/>
    <w:rsid w:val="00B34132"/>
    <w:rsid w:val="00B34470"/>
    <w:rsid w:val="00B34A78"/>
    <w:rsid w:val="00B34AB3"/>
    <w:rsid w:val="00B35578"/>
    <w:rsid w:val="00B35D55"/>
    <w:rsid w:val="00B35E78"/>
    <w:rsid w:val="00B36344"/>
    <w:rsid w:val="00B4052B"/>
    <w:rsid w:val="00B41558"/>
    <w:rsid w:val="00B41996"/>
    <w:rsid w:val="00B41CC3"/>
    <w:rsid w:val="00B431B6"/>
    <w:rsid w:val="00B43D2A"/>
    <w:rsid w:val="00B43F9D"/>
    <w:rsid w:val="00B4405B"/>
    <w:rsid w:val="00B44121"/>
    <w:rsid w:val="00B45687"/>
    <w:rsid w:val="00B45954"/>
    <w:rsid w:val="00B50005"/>
    <w:rsid w:val="00B502A1"/>
    <w:rsid w:val="00B522B3"/>
    <w:rsid w:val="00B5286A"/>
    <w:rsid w:val="00B52DE6"/>
    <w:rsid w:val="00B52F6F"/>
    <w:rsid w:val="00B53104"/>
    <w:rsid w:val="00B54016"/>
    <w:rsid w:val="00B54360"/>
    <w:rsid w:val="00B547A0"/>
    <w:rsid w:val="00B557D1"/>
    <w:rsid w:val="00B55B3B"/>
    <w:rsid w:val="00B56027"/>
    <w:rsid w:val="00B561E4"/>
    <w:rsid w:val="00B5659C"/>
    <w:rsid w:val="00B56611"/>
    <w:rsid w:val="00B56BAC"/>
    <w:rsid w:val="00B56CA8"/>
    <w:rsid w:val="00B56D07"/>
    <w:rsid w:val="00B57198"/>
    <w:rsid w:val="00B571D7"/>
    <w:rsid w:val="00B5795D"/>
    <w:rsid w:val="00B57C3A"/>
    <w:rsid w:val="00B61155"/>
    <w:rsid w:val="00B6192F"/>
    <w:rsid w:val="00B6208E"/>
    <w:rsid w:val="00B628BC"/>
    <w:rsid w:val="00B640AF"/>
    <w:rsid w:val="00B649FE"/>
    <w:rsid w:val="00B64A6F"/>
    <w:rsid w:val="00B64B7B"/>
    <w:rsid w:val="00B65183"/>
    <w:rsid w:val="00B65332"/>
    <w:rsid w:val="00B65693"/>
    <w:rsid w:val="00B6693A"/>
    <w:rsid w:val="00B66EFC"/>
    <w:rsid w:val="00B6720A"/>
    <w:rsid w:val="00B67E4B"/>
    <w:rsid w:val="00B67EAE"/>
    <w:rsid w:val="00B67F42"/>
    <w:rsid w:val="00B7018A"/>
    <w:rsid w:val="00B70859"/>
    <w:rsid w:val="00B71BDD"/>
    <w:rsid w:val="00B71E47"/>
    <w:rsid w:val="00B73020"/>
    <w:rsid w:val="00B73758"/>
    <w:rsid w:val="00B7378D"/>
    <w:rsid w:val="00B73807"/>
    <w:rsid w:val="00B73D63"/>
    <w:rsid w:val="00B74524"/>
    <w:rsid w:val="00B7504D"/>
    <w:rsid w:val="00B753F1"/>
    <w:rsid w:val="00B75404"/>
    <w:rsid w:val="00B75413"/>
    <w:rsid w:val="00B7775E"/>
    <w:rsid w:val="00B807F4"/>
    <w:rsid w:val="00B80D5F"/>
    <w:rsid w:val="00B8104E"/>
    <w:rsid w:val="00B81B6F"/>
    <w:rsid w:val="00B82387"/>
    <w:rsid w:val="00B831BD"/>
    <w:rsid w:val="00B840CD"/>
    <w:rsid w:val="00B84BAC"/>
    <w:rsid w:val="00B84F9B"/>
    <w:rsid w:val="00B8729F"/>
    <w:rsid w:val="00B8772F"/>
    <w:rsid w:val="00B903EE"/>
    <w:rsid w:val="00B90572"/>
    <w:rsid w:val="00B90A7F"/>
    <w:rsid w:val="00B919C6"/>
    <w:rsid w:val="00B91D7F"/>
    <w:rsid w:val="00B9285E"/>
    <w:rsid w:val="00B93CC3"/>
    <w:rsid w:val="00B93E2A"/>
    <w:rsid w:val="00B94AD3"/>
    <w:rsid w:val="00B94CA7"/>
    <w:rsid w:val="00B94D64"/>
    <w:rsid w:val="00B95309"/>
    <w:rsid w:val="00B95B1A"/>
    <w:rsid w:val="00B95F86"/>
    <w:rsid w:val="00B96263"/>
    <w:rsid w:val="00B96B02"/>
    <w:rsid w:val="00B97490"/>
    <w:rsid w:val="00B978E4"/>
    <w:rsid w:val="00B97EA8"/>
    <w:rsid w:val="00BA0112"/>
    <w:rsid w:val="00BA0BB4"/>
    <w:rsid w:val="00BA0F21"/>
    <w:rsid w:val="00BA13BF"/>
    <w:rsid w:val="00BA1DD6"/>
    <w:rsid w:val="00BA20D2"/>
    <w:rsid w:val="00BA371C"/>
    <w:rsid w:val="00BA3C33"/>
    <w:rsid w:val="00BA3C9F"/>
    <w:rsid w:val="00BA4D43"/>
    <w:rsid w:val="00BA52CA"/>
    <w:rsid w:val="00BA5322"/>
    <w:rsid w:val="00BA5893"/>
    <w:rsid w:val="00BA6372"/>
    <w:rsid w:val="00BA7E12"/>
    <w:rsid w:val="00BA7ED3"/>
    <w:rsid w:val="00BA7F09"/>
    <w:rsid w:val="00BA7F19"/>
    <w:rsid w:val="00BB067B"/>
    <w:rsid w:val="00BB07E2"/>
    <w:rsid w:val="00BB1A51"/>
    <w:rsid w:val="00BB2003"/>
    <w:rsid w:val="00BB21ED"/>
    <w:rsid w:val="00BB23CA"/>
    <w:rsid w:val="00BB329F"/>
    <w:rsid w:val="00BB35A0"/>
    <w:rsid w:val="00BB4667"/>
    <w:rsid w:val="00BB5150"/>
    <w:rsid w:val="00BB51AA"/>
    <w:rsid w:val="00BB5BCD"/>
    <w:rsid w:val="00BB5F82"/>
    <w:rsid w:val="00BB5FA6"/>
    <w:rsid w:val="00BB603D"/>
    <w:rsid w:val="00BB652E"/>
    <w:rsid w:val="00BB67F0"/>
    <w:rsid w:val="00BB6E76"/>
    <w:rsid w:val="00BB7677"/>
    <w:rsid w:val="00BB78DB"/>
    <w:rsid w:val="00BC00E3"/>
    <w:rsid w:val="00BC050E"/>
    <w:rsid w:val="00BC11B5"/>
    <w:rsid w:val="00BC11D7"/>
    <w:rsid w:val="00BC25DD"/>
    <w:rsid w:val="00BC2758"/>
    <w:rsid w:val="00BC2D73"/>
    <w:rsid w:val="00BC3479"/>
    <w:rsid w:val="00BC3DB8"/>
    <w:rsid w:val="00BC4EDC"/>
    <w:rsid w:val="00BC5FD7"/>
    <w:rsid w:val="00BC62E9"/>
    <w:rsid w:val="00BC6BD5"/>
    <w:rsid w:val="00BC6E43"/>
    <w:rsid w:val="00BC6F4F"/>
    <w:rsid w:val="00BC7351"/>
    <w:rsid w:val="00BD152C"/>
    <w:rsid w:val="00BD1F38"/>
    <w:rsid w:val="00BD210A"/>
    <w:rsid w:val="00BD271F"/>
    <w:rsid w:val="00BD2B48"/>
    <w:rsid w:val="00BD3AC2"/>
    <w:rsid w:val="00BD3B84"/>
    <w:rsid w:val="00BD3B96"/>
    <w:rsid w:val="00BD3D6A"/>
    <w:rsid w:val="00BD41E8"/>
    <w:rsid w:val="00BD44F3"/>
    <w:rsid w:val="00BD54D6"/>
    <w:rsid w:val="00BD5730"/>
    <w:rsid w:val="00BD5AA3"/>
    <w:rsid w:val="00BD5E3E"/>
    <w:rsid w:val="00BD662C"/>
    <w:rsid w:val="00BD6ABE"/>
    <w:rsid w:val="00BD7035"/>
    <w:rsid w:val="00BD7748"/>
    <w:rsid w:val="00BD7E33"/>
    <w:rsid w:val="00BD7EE1"/>
    <w:rsid w:val="00BE0C4F"/>
    <w:rsid w:val="00BE0E72"/>
    <w:rsid w:val="00BE104C"/>
    <w:rsid w:val="00BE120B"/>
    <w:rsid w:val="00BE1E27"/>
    <w:rsid w:val="00BE1E8A"/>
    <w:rsid w:val="00BE3595"/>
    <w:rsid w:val="00BE48BE"/>
    <w:rsid w:val="00BE4C0A"/>
    <w:rsid w:val="00BE4C2D"/>
    <w:rsid w:val="00BE4D7C"/>
    <w:rsid w:val="00BE5540"/>
    <w:rsid w:val="00BE564A"/>
    <w:rsid w:val="00BE5915"/>
    <w:rsid w:val="00BE5A35"/>
    <w:rsid w:val="00BE6DBB"/>
    <w:rsid w:val="00BE706C"/>
    <w:rsid w:val="00BE7E91"/>
    <w:rsid w:val="00BF049D"/>
    <w:rsid w:val="00BF0A35"/>
    <w:rsid w:val="00BF1076"/>
    <w:rsid w:val="00BF1698"/>
    <w:rsid w:val="00BF25A7"/>
    <w:rsid w:val="00BF2DE0"/>
    <w:rsid w:val="00BF4D56"/>
    <w:rsid w:val="00BF50B5"/>
    <w:rsid w:val="00BF54EC"/>
    <w:rsid w:val="00BF557F"/>
    <w:rsid w:val="00BF5CB4"/>
    <w:rsid w:val="00BF5EF6"/>
    <w:rsid w:val="00BF6B23"/>
    <w:rsid w:val="00BF6B45"/>
    <w:rsid w:val="00BF6EB1"/>
    <w:rsid w:val="00C0075A"/>
    <w:rsid w:val="00C00A85"/>
    <w:rsid w:val="00C0103C"/>
    <w:rsid w:val="00C017A2"/>
    <w:rsid w:val="00C01D29"/>
    <w:rsid w:val="00C02F4A"/>
    <w:rsid w:val="00C03467"/>
    <w:rsid w:val="00C03A3C"/>
    <w:rsid w:val="00C04087"/>
    <w:rsid w:val="00C0553E"/>
    <w:rsid w:val="00C056F7"/>
    <w:rsid w:val="00C05DDF"/>
    <w:rsid w:val="00C078A9"/>
    <w:rsid w:val="00C10F78"/>
    <w:rsid w:val="00C110EC"/>
    <w:rsid w:val="00C11415"/>
    <w:rsid w:val="00C11695"/>
    <w:rsid w:val="00C11EF7"/>
    <w:rsid w:val="00C1226B"/>
    <w:rsid w:val="00C12A60"/>
    <w:rsid w:val="00C12EE9"/>
    <w:rsid w:val="00C14762"/>
    <w:rsid w:val="00C14BD3"/>
    <w:rsid w:val="00C15355"/>
    <w:rsid w:val="00C158C5"/>
    <w:rsid w:val="00C15973"/>
    <w:rsid w:val="00C16B93"/>
    <w:rsid w:val="00C17030"/>
    <w:rsid w:val="00C179B7"/>
    <w:rsid w:val="00C17E49"/>
    <w:rsid w:val="00C201F9"/>
    <w:rsid w:val="00C2039B"/>
    <w:rsid w:val="00C207FA"/>
    <w:rsid w:val="00C20883"/>
    <w:rsid w:val="00C21083"/>
    <w:rsid w:val="00C2144F"/>
    <w:rsid w:val="00C216EF"/>
    <w:rsid w:val="00C219C0"/>
    <w:rsid w:val="00C227F5"/>
    <w:rsid w:val="00C23CEB"/>
    <w:rsid w:val="00C25469"/>
    <w:rsid w:val="00C256CA"/>
    <w:rsid w:val="00C257BA"/>
    <w:rsid w:val="00C26035"/>
    <w:rsid w:val="00C263F0"/>
    <w:rsid w:val="00C266FC"/>
    <w:rsid w:val="00C2728D"/>
    <w:rsid w:val="00C275A3"/>
    <w:rsid w:val="00C27949"/>
    <w:rsid w:val="00C30060"/>
    <w:rsid w:val="00C31240"/>
    <w:rsid w:val="00C338C0"/>
    <w:rsid w:val="00C33903"/>
    <w:rsid w:val="00C33CF6"/>
    <w:rsid w:val="00C3451F"/>
    <w:rsid w:val="00C34C9B"/>
    <w:rsid w:val="00C35415"/>
    <w:rsid w:val="00C36680"/>
    <w:rsid w:val="00C37DD1"/>
    <w:rsid w:val="00C400F1"/>
    <w:rsid w:val="00C40209"/>
    <w:rsid w:val="00C40D93"/>
    <w:rsid w:val="00C41392"/>
    <w:rsid w:val="00C41516"/>
    <w:rsid w:val="00C42162"/>
    <w:rsid w:val="00C42CD7"/>
    <w:rsid w:val="00C42D9B"/>
    <w:rsid w:val="00C430BC"/>
    <w:rsid w:val="00C43226"/>
    <w:rsid w:val="00C43315"/>
    <w:rsid w:val="00C4396D"/>
    <w:rsid w:val="00C4408D"/>
    <w:rsid w:val="00C44D16"/>
    <w:rsid w:val="00C45149"/>
    <w:rsid w:val="00C45254"/>
    <w:rsid w:val="00C4647C"/>
    <w:rsid w:val="00C47478"/>
    <w:rsid w:val="00C476AE"/>
    <w:rsid w:val="00C47CBE"/>
    <w:rsid w:val="00C50397"/>
    <w:rsid w:val="00C50A9F"/>
    <w:rsid w:val="00C51793"/>
    <w:rsid w:val="00C51DB3"/>
    <w:rsid w:val="00C52072"/>
    <w:rsid w:val="00C522B3"/>
    <w:rsid w:val="00C5260E"/>
    <w:rsid w:val="00C526D8"/>
    <w:rsid w:val="00C54520"/>
    <w:rsid w:val="00C5452E"/>
    <w:rsid w:val="00C54EF0"/>
    <w:rsid w:val="00C54F56"/>
    <w:rsid w:val="00C56368"/>
    <w:rsid w:val="00C60049"/>
    <w:rsid w:val="00C60642"/>
    <w:rsid w:val="00C61C75"/>
    <w:rsid w:val="00C61EB9"/>
    <w:rsid w:val="00C625F4"/>
    <w:rsid w:val="00C62741"/>
    <w:rsid w:val="00C62DA2"/>
    <w:rsid w:val="00C62E3F"/>
    <w:rsid w:val="00C62EBC"/>
    <w:rsid w:val="00C636D7"/>
    <w:rsid w:val="00C644CD"/>
    <w:rsid w:val="00C6555D"/>
    <w:rsid w:val="00C6636D"/>
    <w:rsid w:val="00C70708"/>
    <w:rsid w:val="00C71367"/>
    <w:rsid w:val="00C7196F"/>
    <w:rsid w:val="00C7227D"/>
    <w:rsid w:val="00C723F2"/>
    <w:rsid w:val="00C724DA"/>
    <w:rsid w:val="00C72752"/>
    <w:rsid w:val="00C727F3"/>
    <w:rsid w:val="00C73DDE"/>
    <w:rsid w:val="00C73E4A"/>
    <w:rsid w:val="00C74850"/>
    <w:rsid w:val="00C74B79"/>
    <w:rsid w:val="00C74DD6"/>
    <w:rsid w:val="00C74F96"/>
    <w:rsid w:val="00C75E7C"/>
    <w:rsid w:val="00C765F2"/>
    <w:rsid w:val="00C77248"/>
    <w:rsid w:val="00C77900"/>
    <w:rsid w:val="00C8027F"/>
    <w:rsid w:val="00C803ED"/>
    <w:rsid w:val="00C80494"/>
    <w:rsid w:val="00C81086"/>
    <w:rsid w:val="00C816FB"/>
    <w:rsid w:val="00C82261"/>
    <w:rsid w:val="00C82B30"/>
    <w:rsid w:val="00C832C6"/>
    <w:rsid w:val="00C834C0"/>
    <w:rsid w:val="00C83590"/>
    <w:rsid w:val="00C83CE8"/>
    <w:rsid w:val="00C83E00"/>
    <w:rsid w:val="00C842F0"/>
    <w:rsid w:val="00C84502"/>
    <w:rsid w:val="00C851FA"/>
    <w:rsid w:val="00C856E1"/>
    <w:rsid w:val="00C85B37"/>
    <w:rsid w:val="00C8603D"/>
    <w:rsid w:val="00C861BB"/>
    <w:rsid w:val="00C8638C"/>
    <w:rsid w:val="00C900E8"/>
    <w:rsid w:val="00C91C6E"/>
    <w:rsid w:val="00C9205A"/>
    <w:rsid w:val="00C92159"/>
    <w:rsid w:val="00C939CE"/>
    <w:rsid w:val="00C93C50"/>
    <w:rsid w:val="00C941BC"/>
    <w:rsid w:val="00C9469C"/>
    <w:rsid w:val="00C95835"/>
    <w:rsid w:val="00C95C60"/>
    <w:rsid w:val="00C961E9"/>
    <w:rsid w:val="00C96DB2"/>
    <w:rsid w:val="00C97915"/>
    <w:rsid w:val="00CA0291"/>
    <w:rsid w:val="00CA11F9"/>
    <w:rsid w:val="00CA4F52"/>
    <w:rsid w:val="00CA55AB"/>
    <w:rsid w:val="00CA5AC9"/>
    <w:rsid w:val="00CA5E74"/>
    <w:rsid w:val="00CA5F99"/>
    <w:rsid w:val="00CA62A5"/>
    <w:rsid w:val="00CA65E6"/>
    <w:rsid w:val="00CA6658"/>
    <w:rsid w:val="00CA6C87"/>
    <w:rsid w:val="00CA7213"/>
    <w:rsid w:val="00CA733E"/>
    <w:rsid w:val="00CB151C"/>
    <w:rsid w:val="00CB1712"/>
    <w:rsid w:val="00CB1D68"/>
    <w:rsid w:val="00CB2C85"/>
    <w:rsid w:val="00CB376F"/>
    <w:rsid w:val="00CB3EC4"/>
    <w:rsid w:val="00CB4694"/>
    <w:rsid w:val="00CB5BA6"/>
    <w:rsid w:val="00CB6335"/>
    <w:rsid w:val="00CB6D9E"/>
    <w:rsid w:val="00CB702D"/>
    <w:rsid w:val="00CB712D"/>
    <w:rsid w:val="00CC09EF"/>
    <w:rsid w:val="00CC0BDF"/>
    <w:rsid w:val="00CC0CA3"/>
    <w:rsid w:val="00CC0F84"/>
    <w:rsid w:val="00CC184A"/>
    <w:rsid w:val="00CC1CE8"/>
    <w:rsid w:val="00CC3A90"/>
    <w:rsid w:val="00CC3ABB"/>
    <w:rsid w:val="00CC3EDD"/>
    <w:rsid w:val="00CC4DA4"/>
    <w:rsid w:val="00CC512C"/>
    <w:rsid w:val="00CC54B6"/>
    <w:rsid w:val="00CC55DA"/>
    <w:rsid w:val="00CC6D52"/>
    <w:rsid w:val="00CD0E03"/>
    <w:rsid w:val="00CD12DA"/>
    <w:rsid w:val="00CD1F12"/>
    <w:rsid w:val="00CD285A"/>
    <w:rsid w:val="00CD2B22"/>
    <w:rsid w:val="00CD3152"/>
    <w:rsid w:val="00CD3DA7"/>
    <w:rsid w:val="00CD3ECF"/>
    <w:rsid w:val="00CD44B8"/>
    <w:rsid w:val="00CD55FE"/>
    <w:rsid w:val="00CD560D"/>
    <w:rsid w:val="00CD5709"/>
    <w:rsid w:val="00CD61E4"/>
    <w:rsid w:val="00CD6DC6"/>
    <w:rsid w:val="00CD7470"/>
    <w:rsid w:val="00CD77E2"/>
    <w:rsid w:val="00CD7872"/>
    <w:rsid w:val="00CD7A1E"/>
    <w:rsid w:val="00CD7A2D"/>
    <w:rsid w:val="00CD7D44"/>
    <w:rsid w:val="00CE058B"/>
    <w:rsid w:val="00CE0CFF"/>
    <w:rsid w:val="00CE1448"/>
    <w:rsid w:val="00CE2BB4"/>
    <w:rsid w:val="00CE3855"/>
    <w:rsid w:val="00CE3C24"/>
    <w:rsid w:val="00CE3FBD"/>
    <w:rsid w:val="00CE5DE9"/>
    <w:rsid w:val="00CE694F"/>
    <w:rsid w:val="00CE7CD7"/>
    <w:rsid w:val="00CF15B3"/>
    <w:rsid w:val="00CF1A2A"/>
    <w:rsid w:val="00CF3C3A"/>
    <w:rsid w:val="00CF497B"/>
    <w:rsid w:val="00CF50B1"/>
    <w:rsid w:val="00CF5307"/>
    <w:rsid w:val="00CF5820"/>
    <w:rsid w:val="00CF5E47"/>
    <w:rsid w:val="00CF6448"/>
    <w:rsid w:val="00CF662B"/>
    <w:rsid w:val="00CF663C"/>
    <w:rsid w:val="00CF6E23"/>
    <w:rsid w:val="00CF7885"/>
    <w:rsid w:val="00CF7D85"/>
    <w:rsid w:val="00D01041"/>
    <w:rsid w:val="00D010AE"/>
    <w:rsid w:val="00D01E07"/>
    <w:rsid w:val="00D022BD"/>
    <w:rsid w:val="00D024C4"/>
    <w:rsid w:val="00D025D8"/>
    <w:rsid w:val="00D02C65"/>
    <w:rsid w:val="00D02F32"/>
    <w:rsid w:val="00D03D02"/>
    <w:rsid w:val="00D0426B"/>
    <w:rsid w:val="00D048DF"/>
    <w:rsid w:val="00D05AFE"/>
    <w:rsid w:val="00D07254"/>
    <w:rsid w:val="00D0736C"/>
    <w:rsid w:val="00D079D8"/>
    <w:rsid w:val="00D07C6D"/>
    <w:rsid w:val="00D1008D"/>
    <w:rsid w:val="00D11373"/>
    <w:rsid w:val="00D1222D"/>
    <w:rsid w:val="00D128AB"/>
    <w:rsid w:val="00D13599"/>
    <w:rsid w:val="00D13AD0"/>
    <w:rsid w:val="00D13C11"/>
    <w:rsid w:val="00D13FB1"/>
    <w:rsid w:val="00D14772"/>
    <w:rsid w:val="00D14882"/>
    <w:rsid w:val="00D162A1"/>
    <w:rsid w:val="00D1660C"/>
    <w:rsid w:val="00D17229"/>
    <w:rsid w:val="00D17389"/>
    <w:rsid w:val="00D1739D"/>
    <w:rsid w:val="00D17410"/>
    <w:rsid w:val="00D1773F"/>
    <w:rsid w:val="00D2156B"/>
    <w:rsid w:val="00D21782"/>
    <w:rsid w:val="00D21916"/>
    <w:rsid w:val="00D21FD4"/>
    <w:rsid w:val="00D22575"/>
    <w:rsid w:val="00D22C1B"/>
    <w:rsid w:val="00D24608"/>
    <w:rsid w:val="00D25864"/>
    <w:rsid w:val="00D26103"/>
    <w:rsid w:val="00D266B2"/>
    <w:rsid w:val="00D27482"/>
    <w:rsid w:val="00D27C97"/>
    <w:rsid w:val="00D3161F"/>
    <w:rsid w:val="00D3288A"/>
    <w:rsid w:val="00D3321F"/>
    <w:rsid w:val="00D341A4"/>
    <w:rsid w:val="00D341E8"/>
    <w:rsid w:val="00D34EEA"/>
    <w:rsid w:val="00D3667F"/>
    <w:rsid w:val="00D36A86"/>
    <w:rsid w:val="00D36D3B"/>
    <w:rsid w:val="00D37DE4"/>
    <w:rsid w:val="00D40091"/>
    <w:rsid w:val="00D4053E"/>
    <w:rsid w:val="00D413F2"/>
    <w:rsid w:val="00D41BA1"/>
    <w:rsid w:val="00D4215D"/>
    <w:rsid w:val="00D4319E"/>
    <w:rsid w:val="00D434F7"/>
    <w:rsid w:val="00D43BDC"/>
    <w:rsid w:val="00D43CE2"/>
    <w:rsid w:val="00D43DE8"/>
    <w:rsid w:val="00D44692"/>
    <w:rsid w:val="00D447B5"/>
    <w:rsid w:val="00D4563B"/>
    <w:rsid w:val="00D5152E"/>
    <w:rsid w:val="00D51B32"/>
    <w:rsid w:val="00D51E43"/>
    <w:rsid w:val="00D52189"/>
    <w:rsid w:val="00D5254B"/>
    <w:rsid w:val="00D52CBE"/>
    <w:rsid w:val="00D54DFF"/>
    <w:rsid w:val="00D54ECD"/>
    <w:rsid w:val="00D55289"/>
    <w:rsid w:val="00D56A82"/>
    <w:rsid w:val="00D56C81"/>
    <w:rsid w:val="00D56EE7"/>
    <w:rsid w:val="00D57ED2"/>
    <w:rsid w:val="00D601FE"/>
    <w:rsid w:val="00D610BB"/>
    <w:rsid w:val="00D61523"/>
    <w:rsid w:val="00D61993"/>
    <w:rsid w:val="00D6220B"/>
    <w:rsid w:val="00D622FC"/>
    <w:rsid w:val="00D62EBC"/>
    <w:rsid w:val="00D63517"/>
    <w:rsid w:val="00D64637"/>
    <w:rsid w:val="00D64B53"/>
    <w:rsid w:val="00D6506E"/>
    <w:rsid w:val="00D65686"/>
    <w:rsid w:val="00D65803"/>
    <w:rsid w:val="00D65B25"/>
    <w:rsid w:val="00D665B0"/>
    <w:rsid w:val="00D665CD"/>
    <w:rsid w:val="00D67B11"/>
    <w:rsid w:val="00D67EA7"/>
    <w:rsid w:val="00D703E5"/>
    <w:rsid w:val="00D7072E"/>
    <w:rsid w:val="00D70C5E"/>
    <w:rsid w:val="00D70CBD"/>
    <w:rsid w:val="00D725DD"/>
    <w:rsid w:val="00D733C7"/>
    <w:rsid w:val="00D74EF0"/>
    <w:rsid w:val="00D75187"/>
    <w:rsid w:val="00D75828"/>
    <w:rsid w:val="00D75E68"/>
    <w:rsid w:val="00D77081"/>
    <w:rsid w:val="00D77309"/>
    <w:rsid w:val="00D77885"/>
    <w:rsid w:val="00D806B6"/>
    <w:rsid w:val="00D809FC"/>
    <w:rsid w:val="00D81AAB"/>
    <w:rsid w:val="00D821B3"/>
    <w:rsid w:val="00D8228C"/>
    <w:rsid w:val="00D83F8A"/>
    <w:rsid w:val="00D8402B"/>
    <w:rsid w:val="00D848F7"/>
    <w:rsid w:val="00D84A48"/>
    <w:rsid w:val="00D84D8A"/>
    <w:rsid w:val="00D8532B"/>
    <w:rsid w:val="00D856C3"/>
    <w:rsid w:val="00D85953"/>
    <w:rsid w:val="00D86B63"/>
    <w:rsid w:val="00D875F2"/>
    <w:rsid w:val="00D87D6F"/>
    <w:rsid w:val="00D90CE9"/>
    <w:rsid w:val="00D918EC"/>
    <w:rsid w:val="00D93357"/>
    <w:rsid w:val="00D93732"/>
    <w:rsid w:val="00D93CF0"/>
    <w:rsid w:val="00D9457B"/>
    <w:rsid w:val="00D94EA1"/>
    <w:rsid w:val="00D9539B"/>
    <w:rsid w:val="00D96E45"/>
    <w:rsid w:val="00D96E59"/>
    <w:rsid w:val="00D9717B"/>
    <w:rsid w:val="00D973D2"/>
    <w:rsid w:val="00D973F0"/>
    <w:rsid w:val="00D974B7"/>
    <w:rsid w:val="00D97FF9"/>
    <w:rsid w:val="00DA016D"/>
    <w:rsid w:val="00DA02CE"/>
    <w:rsid w:val="00DA1F7A"/>
    <w:rsid w:val="00DA22C8"/>
    <w:rsid w:val="00DA386D"/>
    <w:rsid w:val="00DA3B70"/>
    <w:rsid w:val="00DA400F"/>
    <w:rsid w:val="00DA4568"/>
    <w:rsid w:val="00DA4CDC"/>
    <w:rsid w:val="00DA4D2C"/>
    <w:rsid w:val="00DA4DFA"/>
    <w:rsid w:val="00DA4ED0"/>
    <w:rsid w:val="00DA585D"/>
    <w:rsid w:val="00DA58BC"/>
    <w:rsid w:val="00DA6214"/>
    <w:rsid w:val="00DA62D6"/>
    <w:rsid w:val="00DA6895"/>
    <w:rsid w:val="00DA7640"/>
    <w:rsid w:val="00DA79BE"/>
    <w:rsid w:val="00DB0293"/>
    <w:rsid w:val="00DB049A"/>
    <w:rsid w:val="00DB06CC"/>
    <w:rsid w:val="00DB0EBC"/>
    <w:rsid w:val="00DB1447"/>
    <w:rsid w:val="00DB19C7"/>
    <w:rsid w:val="00DB1CC6"/>
    <w:rsid w:val="00DB207B"/>
    <w:rsid w:val="00DB22FD"/>
    <w:rsid w:val="00DB31B2"/>
    <w:rsid w:val="00DB3B2C"/>
    <w:rsid w:val="00DB4D16"/>
    <w:rsid w:val="00DB5387"/>
    <w:rsid w:val="00DB5627"/>
    <w:rsid w:val="00DB5C50"/>
    <w:rsid w:val="00DB705E"/>
    <w:rsid w:val="00DB7830"/>
    <w:rsid w:val="00DB7CFE"/>
    <w:rsid w:val="00DC089F"/>
    <w:rsid w:val="00DC0BEB"/>
    <w:rsid w:val="00DC14A2"/>
    <w:rsid w:val="00DC1C74"/>
    <w:rsid w:val="00DC3D1A"/>
    <w:rsid w:val="00DC462C"/>
    <w:rsid w:val="00DC5E5B"/>
    <w:rsid w:val="00DC5E64"/>
    <w:rsid w:val="00DD00ED"/>
    <w:rsid w:val="00DD1050"/>
    <w:rsid w:val="00DD1578"/>
    <w:rsid w:val="00DD1EBC"/>
    <w:rsid w:val="00DD2CC3"/>
    <w:rsid w:val="00DD31F3"/>
    <w:rsid w:val="00DD322A"/>
    <w:rsid w:val="00DD36DF"/>
    <w:rsid w:val="00DD4417"/>
    <w:rsid w:val="00DD4C0F"/>
    <w:rsid w:val="00DD5626"/>
    <w:rsid w:val="00DD5A3C"/>
    <w:rsid w:val="00DD5DA6"/>
    <w:rsid w:val="00DD7982"/>
    <w:rsid w:val="00DD7A5A"/>
    <w:rsid w:val="00DE1D6E"/>
    <w:rsid w:val="00DE1F0C"/>
    <w:rsid w:val="00DE234A"/>
    <w:rsid w:val="00DE357C"/>
    <w:rsid w:val="00DE4E5F"/>
    <w:rsid w:val="00DE5F5D"/>
    <w:rsid w:val="00DE60F6"/>
    <w:rsid w:val="00DE6462"/>
    <w:rsid w:val="00DE6E51"/>
    <w:rsid w:val="00DE761D"/>
    <w:rsid w:val="00DE774F"/>
    <w:rsid w:val="00DE7C57"/>
    <w:rsid w:val="00DF020F"/>
    <w:rsid w:val="00DF06C4"/>
    <w:rsid w:val="00DF0B61"/>
    <w:rsid w:val="00DF10BD"/>
    <w:rsid w:val="00DF1C22"/>
    <w:rsid w:val="00DF1DB6"/>
    <w:rsid w:val="00DF2059"/>
    <w:rsid w:val="00DF24B3"/>
    <w:rsid w:val="00DF24C3"/>
    <w:rsid w:val="00DF2B5F"/>
    <w:rsid w:val="00DF2B9A"/>
    <w:rsid w:val="00DF2E0B"/>
    <w:rsid w:val="00DF3752"/>
    <w:rsid w:val="00DF4EB5"/>
    <w:rsid w:val="00DF50F9"/>
    <w:rsid w:val="00DF577E"/>
    <w:rsid w:val="00DF5894"/>
    <w:rsid w:val="00DF7281"/>
    <w:rsid w:val="00DF7D26"/>
    <w:rsid w:val="00E00053"/>
    <w:rsid w:val="00E005DF"/>
    <w:rsid w:val="00E00B03"/>
    <w:rsid w:val="00E00D06"/>
    <w:rsid w:val="00E015C7"/>
    <w:rsid w:val="00E01EAA"/>
    <w:rsid w:val="00E02411"/>
    <w:rsid w:val="00E02E75"/>
    <w:rsid w:val="00E0313B"/>
    <w:rsid w:val="00E0350B"/>
    <w:rsid w:val="00E03783"/>
    <w:rsid w:val="00E0422F"/>
    <w:rsid w:val="00E042E8"/>
    <w:rsid w:val="00E0431F"/>
    <w:rsid w:val="00E04C64"/>
    <w:rsid w:val="00E052B9"/>
    <w:rsid w:val="00E0607E"/>
    <w:rsid w:val="00E06857"/>
    <w:rsid w:val="00E07D85"/>
    <w:rsid w:val="00E11721"/>
    <w:rsid w:val="00E11DC9"/>
    <w:rsid w:val="00E11DDD"/>
    <w:rsid w:val="00E12FA8"/>
    <w:rsid w:val="00E137CD"/>
    <w:rsid w:val="00E145D5"/>
    <w:rsid w:val="00E1494D"/>
    <w:rsid w:val="00E14B4F"/>
    <w:rsid w:val="00E1535E"/>
    <w:rsid w:val="00E153C9"/>
    <w:rsid w:val="00E157C3"/>
    <w:rsid w:val="00E15888"/>
    <w:rsid w:val="00E16449"/>
    <w:rsid w:val="00E1743B"/>
    <w:rsid w:val="00E1754B"/>
    <w:rsid w:val="00E17A59"/>
    <w:rsid w:val="00E21348"/>
    <w:rsid w:val="00E232F4"/>
    <w:rsid w:val="00E237DA"/>
    <w:rsid w:val="00E23C5E"/>
    <w:rsid w:val="00E24649"/>
    <w:rsid w:val="00E24931"/>
    <w:rsid w:val="00E2518C"/>
    <w:rsid w:val="00E25C61"/>
    <w:rsid w:val="00E2622E"/>
    <w:rsid w:val="00E26C73"/>
    <w:rsid w:val="00E27C54"/>
    <w:rsid w:val="00E27CE7"/>
    <w:rsid w:val="00E30A49"/>
    <w:rsid w:val="00E30E08"/>
    <w:rsid w:val="00E31FEF"/>
    <w:rsid w:val="00E34511"/>
    <w:rsid w:val="00E35169"/>
    <w:rsid w:val="00E352EC"/>
    <w:rsid w:val="00E35732"/>
    <w:rsid w:val="00E36174"/>
    <w:rsid w:val="00E368C3"/>
    <w:rsid w:val="00E36D5B"/>
    <w:rsid w:val="00E3715A"/>
    <w:rsid w:val="00E37F24"/>
    <w:rsid w:val="00E4003B"/>
    <w:rsid w:val="00E41816"/>
    <w:rsid w:val="00E41EB2"/>
    <w:rsid w:val="00E41F95"/>
    <w:rsid w:val="00E42627"/>
    <w:rsid w:val="00E427DC"/>
    <w:rsid w:val="00E42C31"/>
    <w:rsid w:val="00E42EF5"/>
    <w:rsid w:val="00E43132"/>
    <w:rsid w:val="00E439D0"/>
    <w:rsid w:val="00E43EB4"/>
    <w:rsid w:val="00E44642"/>
    <w:rsid w:val="00E446F4"/>
    <w:rsid w:val="00E45040"/>
    <w:rsid w:val="00E458DB"/>
    <w:rsid w:val="00E45B7A"/>
    <w:rsid w:val="00E46CF9"/>
    <w:rsid w:val="00E5052C"/>
    <w:rsid w:val="00E5174E"/>
    <w:rsid w:val="00E52A07"/>
    <w:rsid w:val="00E52A6E"/>
    <w:rsid w:val="00E539CF"/>
    <w:rsid w:val="00E5402D"/>
    <w:rsid w:val="00E5477E"/>
    <w:rsid w:val="00E54CB2"/>
    <w:rsid w:val="00E54DC6"/>
    <w:rsid w:val="00E553AF"/>
    <w:rsid w:val="00E5615F"/>
    <w:rsid w:val="00E56AF2"/>
    <w:rsid w:val="00E60809"/>
    <w:rsid w:val="00E60BEF"/>
    <w:rsid w:val="00E60FB9"/>
    <w:rsid w:val="00E61140"/>
    <w:rsid w:val="00E6157B"/>
    <w:rsid w:val="00E61DF2"/>
    <w:rsid w:val="00E624CA"/>
    <w:rsid w:val="00E62757"/>
    <w:rsid w:val="00E62CC6"/>
    <w:rsid w:val="00E634F8"/>
    <w:rsid w:val="00E64835"/>
    <w:rsid w:val="00E648C0"/>
    <w:rsid w:val="00E64930"/>
    <w:rsid w:val="00E64A29"/>
    <w:rsid w:val="00E64CA3"/>
    <w:rsid w:val="00E65AD0"/>
    <w:rsid w:val="00E663A7"/>
    <w:rsid w:val="00E67147"/>
    <w:rsid w:val="00E67366"/>
    <w:rsid w:val="00E67821"/>
    <w:rsid w:val="00E67C14"/>
    <w:rsid w:val="00E716BF"/>
    <w:rsid w:val="00E723A7"/>
    <w:rsid w:val="00E73FDB"/>
    <w:rsid w:val="00E7427B"/>
    <w:rsid w:val="00E751DE"/>
    <w:rsid w:val="00E76E9E"/>
    <w:rsid w:val="00E77365"/>
    <w:rsid w:val="00E80516"/>
    <w:rsid w:val="00E80824"/>
    <w:rsid w:val="00E80A0F"/>
    <w:rsid w:val="00E80F25"/>
    <w:rsid w:val="00E81833"/>
    <w:rsid w:val="00E81F90"/>
    <w:rsid w:val="00E829BE"/>
    <w:rsid w:val="00E82A28"/>
    <w:rsid w:val="00E8443F"/>
    <w:rsid w:val="00E84B53"/>
    <w:rsid w:val="00E860F4"/>
    <w:rsid w:val="00E86767"/>
    <w:rsid w:val="00E871DA"/>
    <w:rsid w:val="00E87352"/>
    <w:rsid w:val="00E877D7"/>
    <w:rsid w:val="00E8780C"/>
    <w:rsid w:val="00E87ABE"/>
    <w:rsid w:val="00E87B80"/>
    <w:rsid w:val="00E90033"/>
    <w:rsid w:val="00E90943"/>
    <w:rsid w:val="00E93675"/>
    <w:rsid w:val="00E9387C"/>
    <w:rsid w:val="00E94B63"/>
    <w:rsid w:val="00E94C0B"/>
    <w:rsid w:val="00E954AB"/>
    <w:rsid w:val="00E96122"/>
    <w:rsid w:val="00E97180"/>
    <w:rsid w:val="00E97F45"/>
    <w:rsid w:val="00EA15E5"/>
    <w:rsid w:val="00EA1B75"/>
    <w:rsid w:val="00EA1DAC"/>
    <w:rsid w:val="00EA2540"/>
    <w:rsid w:val="00EA2C0A"/>
    <w:rsid w:val="00EA2DAF"/>
    <w:rsid w:val="00EA3368"/>
    <w:rsid w:val="00EA383E"/>
    <w:rsid w:val="00EA3E43"/>
    <w:rsid w:val="00EA3F44"/>
    <w:rsid w:val="00EA4E65"/>
    <w:rsid w:val="00EA52F9"/>
    <w:rsid w:val="00EA589A"/>
    <w:rsid w:val="00EA7B86"/>
    <w:rsid w:val="00EA7C13"/>
    <w:rsid w:val="00EA7CEE"/>
    <w:rsid w:val="00EB017F"/>
    <w:rsid w:val="00EB08F3"/>
    <w:rsid w:val="00EB0F35"/>
    <w:rsid w:val="00EB10BF"/>
    <w:rsid w:val="00EB1A8B"/>
    <w:rsid w:val="00EB216A"/>
    <w:rsid w:val="00EB2677"/>
    <w:rsid w:val="00EB29E6"/>
    <w:rsid w:val="00EB2DC8"/>
    <w:rsid w:val="00EB3813"/>
    <w:rsid w:val="00EB3DCF"/>
    <w:rsid w:val="00EB42AC"/>
    <w:rsid w:val="00EB4755"/>
    <w:rsid w:val="00EB47A7"/>
    <w:rsid w:val="00EB5467"/>
    <w:rsid w:val="00EB6413"/>
    <w:rsid w:val="00EC0558"/>
    <w:rsid w:val="00EC1565"/>
    <w:rsid w:val="00EC171F"/>
    <w:rsid w:val="00EC2158"/>
    <w:rsid w:val="00EC236B"/>
    <w:rsid w:val="00EC3198"/>
    <w:rsid w:val="00EC3EA3"/>
    <w:rsid w:val="00EC47BF"/>
    <w:rsid w:val="00EC5589"/>
    <w:rsid w:val="00EC6340"/>
    <w:rsid w:val="00EC769B"/>
    <w:rsid w:val="00EC7DB1"/>
    <w:rsid w:val="00EC7E50"/>
    <w:rsid w:val="00ED161A"/>
    <w:rsid w:val="00ED2F87"/>
    <w:rsid w:val="00ED327D"/>
    <w:rsid w:val="00ED3976"/>
    <w:rsid w:val="00ED3EEF"/>
    <w:rsid w:val="00ED5043"/>
    <w:rsid w:val="00ED5CBC"/>
    <w:rsid w:val="00ED654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416E"/>
    <w:rsid w:val="00EE61C8"/>
    <w:rsid w:val="00EE6361"/>
    <w:rsid w:val="00EE645C"/>
    <w:rsid w:val="00EE66B8"/>
    <w:rsid w:val="00EE6A91"/>
    <w:rsid w:val="00EE6F72"/>
    <w:rsid w:val="00EE724D"/>
    <w:rsid w:val="00EE7A7E"/>
    <w:rsid w:val="00EE7C2A"/>
    <w:rsid w:val="00EF062E"/>
    <w:rsid w:val="00EF1274"/>
    <w:rsid w:val="00EF1984"/>
    <w:rsid w:val="00EF2B64"/>
    <w:rsid w:val="00EF4E69"/>
    <w:rsid w:val="00EF54A6"/>
    <w:rsid w:val="00EF5C4C"/>
    <w:rsid w:val="00EF76F2"/>
    <w:rsid w:val="00F0080F"/>
    <w:rsid w:val="00F01394"/>
    <w:rsid w:val="00F01B96"/>
    <w:rsid w:val="00F030EA"/>
    <w:rsid w:val="00F05341"/>
    <w:rsid w:val="00F06216"/>
    <w:rsid w:val="00F06C18"/>
    <w:rsid w:val="00F079DE"/>
    <w:rsid w:val="00F10617"/>
    <w:rsid w:val="00F10FB9"/>
    <w:rsid w:val="00F11DD2"/>
    <w:rsid w:val="00F11ECB"/>
    <w:rsid w:val="00F1337B"/>
    <w:rsid w:val="00F14485"/>
    <w:rsid w:val="00F14EC3"/>
    <w:rsid w:val="00F152BE"/>
    <w:rsid w:val="00F155D3"/>
    <w:rsid w:val="00F15DAC"/>
    <w:rsid w:val="00F16658"/>
    <w:rsid w:val="00F16781"/>
    <w:rsid w:val="00F169E8"/>
    <w:rsid w:val="00F1735F"/>
    <w:rsid w:val="00F209B6"/>
    <w:rsid w:val="00F20BFB"/>
    <w:rsid w:val="00F211EC"/>
    <w:rsid w:val="00F213F2"/>
    <w:rsid w:val="00F21EA6"/>
    <w:rsid w:val="00F2324C"/>
    <w:rsid w:val="00F232CA"/>
    <w:rsid w:val="00F23322"/>
    <w:rsid w:val="00F234F4"/>
    <w:rsid w:val="00F237EE"/>
    <w:rsid w:val="00F2385D"/>
    <w:rsid w:val="00F2389C"/>
    <w:rsid w:val="00F2389E"/>
    <w:rsid w:val="00F23D7A"/>
    <w:rsid w:val="00F24472"/>
    <w:rsid w:val="00F249C6"/>
    <w:rsid w:val="00F24ACB"/>
    <w:rsid w:val="00F25CDE"/>
    <w:rsid w:val="00F25FBA"/>
    <w:rsid w:val="00F2605B"/>
    <w:rsid w:val="00F26F8F"/>
    <w:rsid w:val="00F26FEA"/>
    <w:rsid w:val="00F279CB"/>
    <w:rsid w:val="00F30962"/>
    <w:rsid w:val="00F31AA5"/>
    <w:rsid w:val="00F31BF7"/>
    <w:rsid w:val="00F324C5"/>
    <w:rsid w:val="00F32919"/>
    <w:rsid w:val="00F339B9"/>
    <w:rsid w:val="00F33C34"/>
    <w:rsid w:val="00F35405"/>
    <w:rsid w:val="00F35455"/>
    <w:rsid w:val="00F35808"/>
    <w:rsid w:val="00F35958"/>
    <w:rsid w:val="00F35CDE"/>
    <w:rsid w:val="00F36CB2"/>
    <w:rsid w:val="00F37BC2"/>
    <w:rsid w:val="00F37CE8"/>
    <w:rsid w:val="00F408C7"/>
    <w:rsid w:val="00F40AF9"/>
    <w:rsid w:val="00F40AFE"/>
    <w:rsid w:val="00F40D61"/>
    <w:rsid w:val="00F40E43"/>
    <w:rsid w:val="00F40F63"/>
    <w:rsid w:val="00F41594"/>
    <w:rsid w:val="00F42463"/>
    <w:rsid w:val="00F424B1"/>
    <w:rsid w:val="00F4297C"/>
    <w:rsid w:val="00F4384B"/>
    <w:rsid w:val="00F44446"/>
    <w:rsid w:val="00F4499A"/>
    <w:rsid w:val="00F44F99"/>
    <w:rsid w:val="00F458CB"/>
    <w:rsid w:val="00F45B64"/>
    <w:rsid w:val="00F45E26"/>
    <w:rsid w:val="00F46216"/>
    <w:rsid w:val="00F46E8E"/>
    <w:rsid w:val="00F47998"/>
    <w:rsid w:val="00F47C33"/>
    <w:rsid w:val="00F50152"/>
    <w:rsid w:val="00F503F4"/>
    <w:rsid w:val="00F513B1"/>
    <w:rsid w:val="00F517B8"/>
    <w:rsid w:val="00F51F7C"/>
    <w:rsid w:val="00F521FF"/>
    <w:rsid w:val="00F523C7"/>
    <w:rsid w:val="00F52B95"/>
    <w:rsid w:val="00F52E43"/>
    <w:rsid w:val="00F53A05"/>
    <w:rsid w:val="00F53E5E"/>
    <w:rsid w:val="00F5424A"/>
    <w:rsid w:val="00F544E4"/>
    <w:rsid w:val="00F545D1"/>
    <w:rsid w:val="00F5504D"/>
    <w:rsid w:val="00F5511B"/>
    <w:rsid w:val="00F55FAF"/>
    <w:rsid w:val="00F56228"/>
    <w:rsid w:val="00F564F3"/>
    <w:rsid w:val="00F569F3"/>
    <w:rsid w:val="00F56AA1"/>
    <w:rsid w:val="00F56B41"/>
    <w:rsid w:val="00F56E05"/>
    <w:rsid w:val="00F606D4"/>
    <w:rsid w:val="00F61923"/>
    <w:rsid w:val="00F62B69"/>
    <w:rsid w:val="00F62D83"/>
    <w:rsid w:val="00F62EA6"/>
    <w:rsid w:val="00F63BA9"/>
    <w:rsid w:val="00F645CF"/>
    <w:rsid w:val="00F64C4A"/>
    <w:rsid w:val="00F6603F"/>
    <w:rsid w:val="00F66AA4"/>
    <w:rsid w:val="00F67179"/>
    <w:rsid w:val="00F676AC"/>
    <w:rsid w:val="00F702BA"/>
    <w:rsid w:val="00F70324"/>
    <w:rsid w:val="00F709B6"/>
    <w:rsid w:val="00F70B94"/>
    <w:rsid w:val="00F70EB0"/>
    <w:rsid w:val="00F7110B"/>
    <w:rsid w:val="00F716F2"/>
    <w:rsid w:val="00F71D5F"/>
    <w:rsid w:val="00F7288D"/>
    <w:rsid w:val="00F72CF2"/>
    <w:rsid w:val="00F72D73"/>
    <w:rsid w:val="00F72DD0"/>
    <w:rsid w:val="00F72F8F"/>
    <w:rsid w:val="00F730A0"/>
    <w:rsid w:val="00F73C1F"/>
    <w:rsid w:val="00F73EF7"/>
    <w:rsid w:val="00F74006"/>
    <w:rsid w:val="00F74793"/>
    <w:rsid w:val="00F74A60"/>
    <w:rsid w:val="00F74A93"/>
    <w:rsid w:val="00F75E4A"/>
    <w:rsid w:val="00F761EB"/>
    <w:rsid w:val="00F76619"/>
    <w:rsid w:val="00F76B1B"/>
    <w:rsid w:val="00F77368"/>
    <w:rsid w:val="00F77B3E"/>
    <w:rsid w:val="00F8101A"/>
    <w:rsid w:val="00F812BE"/>
    <w:rsid w:val="00F81CCB"/>
    <w:rsid w:val="00F82963"/>
    <w:rsid w:val="00F82CE2"/>
    <w:rsid w:val="00F8498D"/>
    <w:rsid w:val="00F84BF9"/>
    <w:rsid w:val="00F867EA"/>
    <w:rsid w:val="00F87AFC"/>
    <w:rsid w:val="00F90F48"/>
    <w:rsid w:val="00F9158D"/>
    <w:rsid w:val="00F91EA6"/>
    <w:rsid w:val="00F91F88"/>
    <w:rsid w:val="00F92BD6"/>
    <w:rsid w:val="00F92D41"/>
    <w:rsid w:val="00F93157"/>
    <w:rsid w:val="00F9322D"/>
    <w:rsid w:val="00F93726"/>
    <w:rsid w:val="00F94D6B"/>
    <w:rsid w:val="00F95384"/>
    <w:rsid w:val="00F96DF3"/>
    <w:rsid w:val="00F9770B"/>
    <w:rsid w:val="00FA033A"/>
    <w:rsid w:val="00FA1117"/>
    <w:rsid w:val="00FA1557"/>
    <w:rsid w:val="00FA2654"/>
    <w:rsid w:val="00FA2C6E"/>
    <w:rsid w:val="00FA2E38"/>
    <w:rsid w:val="00FA30B0"/>
    <w:rsid w:val="00FA3FB3"/>
    <w:rsid w:val="00FA4F75"/>
    <w:rsid w:val="00FA56C3"/>
    <w:rsid w:val="00FA5D36"/>
    <w:rsid w:val="00FA5DAD"/>
    <w:rsid w:val="00FA6055"/>
    <w:rsid w:val="00FA6562"/>
    <w:rsid w:val="00FA6FAA"/>
    <w:rsid w:val="00FA7C88"/>
    <w:rsid w:val="00FB03D5"/>
    <w:rsid w:val="00FB086B"/>
    <w:rsid w:val="00FB1675"/>
    <w:rsid w:val="00FB1B06"/>
    <w:rsid w:val="00FB1B94"/>
    <w:rsid w:val="00FB25E5"/>
    <w:rsid w:val="00FB26CD"/>
    <w:rsid w:val="00FB2892"/>
    <w:rsid w:val="00FB346C"/>
    <w:rsid w:val="00FB3BE4"/>
    <w:rsid w:val="00FB41E0"/>
    <w:rsid w:val="00FB502D"/>
    <w:rsid w:val="00FB720E"/>
    <w:rsid w:val="00FB74B1"/>
    <w:rsid w:val="00FB77D6"/>
    <w:rsid w:val="00FB7B77"/>
    <w:rsid w:val="00FC23C0"/>
    <w:rsid w:val="00FC2A23"/>
    <w:rsid w:val="00FC2B6C"/>
    <w:rsid w:val="00FC2F0F"/>
    <w:rsid w:val="00FC3258"/>
    <w:rsid w:val="00FC379C"/>
    <w:rsid w:val="00FC37CA"/>
    <w:rsid w:val="00FC40DA"/>
    <w:rsid w:val="00FC45CB"/>
    <w:rsid w:val="00FC53E6"/>
    <w:rsid w:val="00FC5C95"/>
    <w:rsid w:val="00FC5DBB"/>
    <w:rsid w:val="00FC6D3E"/>
    <w:rsid w:val="00FC6DC6"/>
    <w:rsid w:val="00FC72B4"/>
    <w:rsid w:val="00FC767B"/>
    <w:rsid w:val="00FD04F6"/>
    <w:rsid w:val="00FD09E7"/>
    <w:rsid w:val="00FD14F8"/>
    <w:rsid w:val="00FD1C40"/>
    <w:rsid w:val="00FD25D2"/>
    <w:rsid w:val="00FD2A12"/>
    <w:rsid w:val="00FD2B01"/>
    <w:rsid w:val="00FD347A"/>
    <w:rsid w:val="00FD3C41"/>
    <w:rsid w:val="00FD5894"/>
    <w:rsid w:val="00FD5E14"/>
    <w:rsid w:val="00FD6A24"/>
    <w:rsid w:val="00FD6F32"/>
    <w:rsid w:val="00FD7F94"/>
    <w:rsid w:val="00FE0038"/>
    <w:rsid w:val="00FE0152"/>
    <w:rsid w:val="00FE0A30"/>
    <w:rsid w:val="00FE0A53"/>
    <w:rsid w:val="00FE1E40"/>
    <w:rsid w:val="00FE2276"/>
    <w:rsid w:val="00FE2C1C"/>
    <w:rsid w:val="00FE2C85"/>
    <w:rsid w:val="00FE3471"/>
    <w:rsid w:val="00FE3838"/>
    <w:rsid w:val="00FE3D64"/>
    <w:rsid w:val="00FE4F48"/>
    <w:rsid w:val="00FE50AF"/>
    <w:rsid w:val="00FE52EE"/>
    <w:rsid w:val="00FE5EF0"/>
    <w:rsid w:val="00FE72FD"/>
    <w:rsid w:val="00FE7EB6"/>
    <w:rsid w:val="00FF0493"/>
    <w:rsid w:val="00FF051E"/>
    <w:rsid w:val="00FF0769"/>
    <w:rsid w:val="00FF0B14"/>
    <w:rsid w:val="00FF10F2"/>
    <w:rsid w:val="00FF129F"/>
    <w:rsid w:val="00FF1BE4"/>
    <w:rsid w:val="00FF2374"/>
    <w:rsid w:val="00FF23C6"/>
    <w:rsid w:val="00FF3C51"/>
    <w:rsid w:val="00FF3EEA"/>
    <w:rsid w:val="00FF6CF3"/>
    <w:rsid w:val="00FF7056"/>
    <w:rsid w:val="00FF7DE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4B0"/>
    <w:pPr>
      <w:jc w:val="both"/>
    </w:pPr>
    <w:rPr>
      <w:sz w:val="24"/>
      <w:szCs w:val="24"/>
    </w:rPr>
  </w:style>
  <w:style w:type="paragraph" w:styleId="Heading1">
    <w:name w:val="heading 1"/>
    <w:basedOn w:val="Normal"/>
    <w:next w:val="Normal"/>
    <w:link w:val="Heading1Char"/>
    <w:uiPriority w:val="99"/>
    <w:qFormat/>
    <w:rsid w:val="00DF0B61"/>
    <w:pPr>
      <w:keepNext/>
      <w:spacing w:line="360" w:lineRule="auto"/>
      <w:jc w:val="center"/>
      <w:outlineLvl w:val="0"/>
    </w:pPr>
    <w:rPr>
      <w:b/>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paragraph" w:styleId="BodyTextIndent2">
    <w:name w:val="Body Text Indent 2"/>
    <w:aliases w:val="Знак Знак"/>
    <w:basedOn w:val="Normal"/>
    <w:link w:val="BodyTextIndent2Char"/>
    <w:uiPriority w:val="99"/>
    <w:rsid w:val="00142942"/>
    <w:pPr>
      <w:spacing w:after="120" w:line="480" w:lineRule="auto"/>
      <w:ind w:left="283" w:firstLine="720"/>
    </w:pPr>
    <w:rPr>
      <w:sz w:val="28"/>
      <w:szCs w:val="20"/>
    </w:rPr>
  </w:style>
  <w:style w:type="character" w:customStyle="1" w:styleId="BodyTextIndent2Char">
    <w:name w:val="Body Text Indent 2 Char"/>
    <w:aliases w:val="Знак Знак Char"/>
    <w:basedOn w:val="DefaultParagraphFont"/>
    <w:link w:val="BodyTextIndent2"/>
    <w:uiPriority w:val="99"/>
    <w:semiHidden/>
    <w:locked/>
    <w:rPr>
      <w:rFonts w:cs="Times New Roman"/>
      <w:sz w:val="24"/>
      <w:szCs w:val="24"/>
    </w:rPr>
  </w:style>
  <w:style w:type="paragraph" w:styleId="Footer">
    <w:name w:val="footer"/>
    <w:basedOn w:val="Normal"/>
    <w:link w:val="FooterChar"/>
    <w:uiPriority w:val="99"/>
    <w:rsid w:val="001A24B0"/>
    <w:pPr>
      <w:tabs>
        <w:tab w:val="center" w:pos="4677"/>
        <w:tab w:val="right" w:pos="9355"/>
      </w:tabs>
    </w:pPr>
  </w:style>
  <w:style w:type="character" w:customStyle="1" w:styleId="FooterChar">
    <w:name w:val="Footer Char"/>
    <w:basedOn w:val="DefaultParagraphFont"/>
    <w:link w:val="Footer"/>
    <w:uiPriority w:val="99"/>
    <w:semiHidden/>
    <w:locked/>
    <w:rPr>
      <w:rFonts w:cs="Times New Roman"/>
      <w:sz w:val="24"/>
      <w:szCs w:val="24"/>
    </w:rPr>
  </w:style>
  <w:style w:type="paragraph" w:styleId="Header">
    <w:name w:val="header"/>
    <w:aliases w:val="Знак"/>
    <w:basedOn w:val="Normal"/>
    <w:link w:val="HeaderChar"/>
    <w:uiPriority w:val="99"/>
    <w:rsid w:val="00256F9D"/>
    <w:rPr>
      <w:rFonts w:ascii="Verdana" w:hAnsi="Verdana" w:cs="Verdana"/>
      <w:sz w:val="20"/>
      <w:szCs w:val="20"/>
      <w:lang w:val="en-US" w:eastAsia="en-US"/>
    </w:rPr>
  </w:style>
  <w:style w:type="character" w:customStyle="1" w:styleId="HeaderChar">
    <w:name w:val="Header Char"/>
    <w:aliases w:val="Знак Char"/>
    <w:basedOn w:val="DefaultParagraphFont"/>
    <w:link w:val="Header"/>
    <w:uiPriority w:val="99"/>
    <w:locked/>
    <w:rsid w:val="00754357"/>
    <w:rPr>
      <w:rFonts w:cs="Times New Roman"/>
      <w:sz w:val="24"/>
      <w:szCs w:val="24"/>
    </w:rPr>
  </w:style>
  <w:style w:type="paragraph" w:styleId="BalloonText">
    <w:name w:val="Balloon Text"/>
    <w:basedOn w:val="Normal"/>
    <w:link w:val="BalloonTextChar"/>
    <w:uiPriority w:val="99"/>
    <w:semiHidden/>
    <w:rsid w:val="00781B85"/>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styleId="PageNumber">
    <w:name w:val="page number"/>
    <w:basedOn w:val="DefaultParagraphFont"/>
    <w:uiPriority w:val="99"/>
    <w:rsid w:val="00B13752"/>
    <w:rPr>
      <w:rFonts w:cs="Times New Roman"/>
    </w:rPr>
  </w:style>
  <w:style w:type="paragraph" w:customStyle="1" w:styleId="ConsNormal">
    <w:name w:val="ConsNormal"/>
    <w:uiPriority w:val="99"/>
    <w:rsid w:val="006C5C7C"/>
    <w:pPr>
      <w:ind w:firstLine="720"/>
      <w:jc w:val="both"/>
    </w:pPr>
    <w:rPr>
      <w:rFonts w:ascii="Consultant" w:hAnsi="Consultant"/>
      <w:sz w:val="20"/>
      <w:szCs w:val="20"/>
    </w:rPr>
  </w:style>
  <w:style w:type="paragraph" w:customStyle="1" w:styleId="1">
    <w:name w:val="1"/>
    <w:basedOn w:val="Normal"/>
    <w:uiPriority w:val="99"/>
    <w:rsid w:val="006C6033"/>
    <w:rPr>
      <w:rFonts w:ascii="Verdana" w:hAnsi="Verdana" w:cs="Verdana"/>
      <w:sz w:val="20"/>
      <w:szCs w:val="20"/>
      <w:lang w:val="en-US" w:eastAsia="en-US"/>
    </w:rPr>
  </w:style>
  <w:style w:type="paragraph" w:styleId="BodyText">
    <w:name w:val="Body Text"/>
    <w:aliases w:val="Знак3"/>
    <w:basedOn w:val="Normal"/>
    <w:link w:val="BodyTextChar"/>
    <w:uiPriority w:val="99"/>
    <w:rsid w:val="0002149A"/>
    <w:pPr>
      <w:spacing w:after="120"/>
    </w:pPr>
    <w:rPr>
      <w:sz w:val="20"/>
      <w:szCs w:val="20"/>
    </w:rPr>
  </w:style>
  <w:style w:type="character" w:customStyle="1" w:styleId="BodyTextChar">
    <w:name w:val="Body Text Char"/>
    <w:aliases w:val="Знак3 Char"/>
    <w:basedOn w:val="DefaultParagraphFont"/>
    <w:link w:val="BodyText"/>
    <w:uiPriority w:val="99"/>
    <w:locked/>
    <w:rsid w:val="00A36DD3"/>
    <w:rPr>
      <w:rFonts w:cs="Times New Roman"/>
    </w:rPr>
  </w:style>
  <w:style w:type="paragraph" w:styleId="BodyTextIndent3">
    <w:name w:val="Body Text Indent 3"/>
    <w:aliases w:val="Знак1"/>
    <w:basedOn w:val="Normal"/>
    <w:link w:val="BodyTextIndent3Char1"/>
    <w:uiPriority w:val="99"/>
    <w:rsid w:val="00154CE5"/>
    <w:pPr>
      <w:spacing w:after="120"/>
      <w:ind w:left="283"/>
    </w:pPr>
    <w:rPr>
      <w:sz w:val="16"/>
      <w:szCs w:val="16"/>
    </w:rPr>
  </w:style>
  <w:style w:type="character" w:customStyle="1" w:styleId="BodyTextIndent3Char">
    <w:name w:val="Body Text Indent 3 Char"/>
    <w:aliases w:val="Знак1 Char"/>
    <w:basedOn w:val="DefaultParagraphFont"/>
    <w:link w:val="BodyTextIndent3"/>
    <w:uiPriority w:val="99"/>
    <w:semiHidden/>
    <w:locked/>
    <w:rPr>
      <w:rFonts w:cs="Times New Roman"/>
      <w:sz w:val="16"/>
      <w:szCs w:val="16"/>
    </w:rPr>
  </w:style>
  <w:style w:type="paragraph" w:styleId="BodyTextIndent">
    <w:name w:val="Body Text Indent"/>
    <w:aliases w:val="Знак2,Нумерованный список !!,Надин стиль,Основной текст 1"/>
    <w:basedOn w:val="Normal"/>
    <w:link w:val="BodyTextIndentChar"/>
    <w:uiPriority w:val="99"/>
    <w:rsid w:val="00326F4A"/>
    <w:pPr>
      <w:spacing w:after="120"/>
      <w:ind w:left="283"/>
    </w:pPr>
    <w:rPr>
      <w:sz w:val="20"/>
      <w:szCs w:val="20"/>
    </w:rPr>
  </w:style>
  <w:style w:type="character" w:customStyle="1" w:styleId="BodyTextIndentChar">
    <w:name w:val="Body Text Indent Char"/>
    <w:aliases w:val="Знак2 Char,Нумерованный список !! Char,Надин стиль Char,Основной текст 1 Char"/>
    <w:basedOn w:val="DefaultParagraphFont"/>
    <w:link w:val="BodyTextIndent"/>
    <w:uiPriority w:val="99"/>
    <w:locked/>
    <w:rsid w:val="00326F4A"/>
    <w:rPr>
      <w:rFonts w:cs="Times New Roman"/>
      <w:lang w:val="ru-RU" w:eastAsia="ru-RU" w:bidi="ar-SA"/>
    </w:rPr>
  </w:style>
  <w:style w:type="table" w:styleId="TableGrid">
    <w:name w:val="Table Grid"/>
    <w:basedOn w:val="TableNormal"/>
    <w:uiPriority w:val="99"/>
    <w:rsid w:val="00BC73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jc w:val="both"/>
    </w:pPr>
    <w:rPr>
      <w:rFonts w:ascii="Courier New" w:hAnsi="Courier New" w:cs="Courier New"/>
      <w:sz w:val="20"/>
      <w:szCs w:val="20"/>
    </w:rPr>
  </w:style>
  <w:style w:type="paragraph" w:styleId="BodyText2">
    <w:name w:val="Body Text 2"/>
    <w:aliases w:val="Знак11"/>
    <w:basedOn w:val="Normal"/>
    <w:link w:val="BodyText2Char1"/>
    <w:uiPriority w:val="99"/>
    <w:semiHidden/>
    <w:rsid w:val="00900928"/>
    <w:pPr>
      <w:spacing w:after="120" w:line="480" w:lineRule="auto"/>
    </w:pPr>
  </w:style>
  <w:style w:type="character" w:customStyle="1" w:styleId="BodyText2Char">
    <w:name w:val="Body Text 2 Char"/>
    <w:aliases w:val="Знак11 Char"/>
    <w:basedOn w:val="DefaultParagraphFont"/>
    <w:link w:val="BodyText2"/>
    <w:uiPriority w:val="99"/>
    <w:semiHidden/>
    <w:locked/>
    <w:rPr>
      <w:rFonts w:cs="Times New Roman"/>
      <w:sz w:val="24"/>
      <w:szCs w:val="24"/>
    </w:rPr>
  </w:style>
  <w:style w:type="character" w:customStyle="1" w:styleId="BodyText2Char1">
    <w:name w:val="Body Text 2 Char1"/>
    <w:aliases w:val="Знак11 Char1"/>
    <w:basedOn w:val="DefaultParagraphFont"/>
    <w:link w:val="BodyText2"/>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jc w:val="both"/>
    </w:pPr>
    <w:rPr>
      <w:rFonts w:ascii="Arial" w:hAnsi="Arial" w:cs="Arial"/>
      <w:sz w:val="20"/>
      <w:szCs w:val="20"/>
    </w:rPr>
  </w:style>
  <w:style w:type="paragraph" w:customStyle="1" w:styleId="consplusnormal0">
    <w:name w:val="consplusnormal"/>
    <w:basedOn w:val="Normal"/>
    <w:uiPriority w:val="99"/>
    <w:rsid w:val="00753ECC"/>
    <w:pPr>
      <w:spacing w:before="100" w:beforeAutospacing="1" w:after="100" w:afterAutospacing="1"/>
    </w:pPr>
  </w:style>
  <w:style w:type="paragraph" w:styleId="NormalWeb">
    <w:name w:val="Normal (Web)"/>
    <w:basedOn w:val="Normal"/>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jc w:val="both"/>
    </w:pPr>
    <w:rPr>
      <w:rFonts w:ascii="Arial" w:hAnsi="Arial"/>
      <w:sz w:val="24"/>
      <w:szCs w:val="24"/>
    </w:rPr>
  </w:style>
  <w:style w:type="paragraph" w:styleId="BodyText3">
    <w:name w:val="Body Text 3"/>
    <w:basedOn w:val="Normal"/>
    <w:link w:val="BodyText3Char"/>
    <w:uiPriority w:val="99"/>
    <w:rsid w:val="00A20CEE"/>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sz w:val="16"/>
      <w:szCs w:val="16"/>
    </w:rPr>
  </w:style>
  <w:style w:type="paragraph" w:customStyle="1" w:styleId="a">
    <w:name w:val="Нумерованный абзац"/>
    <w:uiPriority w:val="99"/>
    <w:rsid w:val="00A20CEE"/>
    <w:pPr>
      <w:tabs>
        <w:tab w:val="left" w:pos="1134"/>
        <w:tab w:val="num" w:pos="1560"/>
      </w:tabs>
      <w:suppressAutoHyphens/>
      <w:spacing w:before="240"/>
      <w:ind w:left="-11" w:firstLine="851"/>
      <w:jc w:val="both"/>
    </w:pPr>
    <w:rPr>
      <w:noProof/>
      <w:sz w:val="28"/>
      <w:szCs w:val="20"/>
    </w:rPr>
  </w:style>
  <w:style w:type="paragraph" w:customStyle="1" w:styleId="ConsTitle">
    <w:name w:val="ConsTitle"/>
    <w:uiPriority w:val="99"/>
    <w:rsid w:val="00A20CEE"/>
    <w:pPr>
      <w:widowControl w:val="0"/>
      <w:autoSpaceDE w:val="0"/>
      <w:autoSpaceDN w:val="0"/>
      <w:adjustRightInd w:val="0"/>
      <w:jc w:val="both"/>
    </w:pPr>
    <w:rPr>
      <w:rFonts w:ascii="Arial" w:hAnsi="Arial" w:cs="Arial"/>
      <w:b/>
      <w:bCs/>
      <w:sz w:val="20"/>
      <w:szCs w:val="20"/>
    </w:rPr>
  </w:style>
  <w:style w:type="paragraph" w:styleId="Subtitle">
    <w:name w:val="Subtitle"/>
    <w:basedOn w:val="Normal"/>
    <w:link w:val="SubtitleChar"/>
    <w:uiPriority w:val="99"/>
    <w:qFormat/>
    <w:rsid w:val="00A20CEE"/>
    <w:pPr>
      <w:jc w:val="center"/>
    </w:pPr>
    <w:rPr>
      <w:b/>
      <w:bCs/>
      <w:sz w:val="28"/>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character" w:customStyle="1" w:styleId="a0">
    <w:name w:val="Основной текст Знак"/>
    <w:basedOn w:val="DefaultParagraphFont"/>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jc w:val="both"/>
    </w:pPr>
    <w:rPr>
      <w:rFonts w:ascii="Courier New" w:hAnsi="Courier New" w:cs="Courier New"/>
      <w:sz w:val="20"/>
      <w:szCs w:val="20"/>
    </w:rPr>
  </w:style>
  <w:style w:type="paragraph" w:customStyle="1" w:styleId="Heading">
    <w:name w:val="Heading"/>
    <w:uiPriority w:val="99"/>
    <w:rsid w:val="00A20CEE"/>
    <w:pPr>
      <w:autoSpaceDE w:val="0"/>
      <w:autoSpaceDN w:val="0"/>
      <w:adjustRightInd w:val="0"/>
      <w:jc w:val="both"/>
    </w:pPr>
    <w:rPr>
      <w:rFonts w:ascii="Arial" w:hAnsi="Arial" w:cs="Arial"/>
      <w:b/>
      <w:bCs/>
    </w:rPr>
  </w:style>
  <w:style w:type="paragraph" w:styleId="HTMLPreformatted">
    <w:name w:val="HTML Preformatted"/>
    <w:basedOn w:val="Normal"/>
    <w:link w:val="HTMLPreformattedChar"/>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rPr>
  </w:style>
  <w:style w:type="character" w:styleId="Hyperlink">
    <w:name w:val="Hyperlink"/>
    <w:basedOn w:val="DefaultParagraphFont"/>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Normal"/>
    <w:uiPriority w:val="99"/>
    <w:rsid w:val="00A20CEE"/>
    <w:pPr>
      <w:spacing w:before="100" w:beforeAutospacing="1" w:after="100" w:afterAutospacing="1"/>
    </w:pPr>
    <w:rPr>
      <w:rFonts w:ascii="Tahoma" w:hAnsi="Tahoma" w:cs="Tahoma"/>
      <w:sz w:val="20"/>
      <w:szCs w:val="20"/>
      <w:lang w:val="en-US" w:eastAsia="en-US"/>
    </w:rPr>
  </w:style>
  <w:style w:type="paragraph" w:styleId="DocumentMap">
    <w:name w:val="Document Map"/>
    <w:basedOn w:val="Normal"/>
    <w:link w:val="DocumentMapChar"/>
    <w:uiPriority w:val="99"/>
    <w:semiHidden/>
    <w:rsid w:val="00B220C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Times New Roman"/>
      <w:sz w:val="2"/>
    </w:rPr>
  </w:style>
  <w:style w:type="paragraph" w:customStyle="1" w:styleId="ConsPlusTitle">
    <w:name w:val="ConsPlusTitle"/>
    <w:uiPriority w:val="99"/>
    <w:rsid w:val="003B7CD9"/>
    <w:pPr>
      <w:widowControl w:val="0"/>
      <w:autoSpaceDE w:val="0"/>
      <w:autoSpaceDN w:val="0"/>
      <w:adjustRightInd w:val="0"/>
      <w:jc w:val="both"/>
    </w:pPr>
    <w:rPr>
      <w:rFonts w:ascii="Arial" w:hAnsi="Arial" w:cs="Arial"/>
      <w:b/>
      <w:bCs/>
      <w:sz w:val="20"/>
      <w:szCs w:val="20"/>
    </w:rPr>
  </w:style>
  <w:style w:type="character" w:customStyle="1" w:styleId="BodyTextIndent3Char1">
    <w:name w:val="Body Text Indent 3 Char1"/>
    <w:aliases w:val="Знак1 Char1"/>
    <w:basedOn w:val="DefaultParagraphFont"/>
    <w:link w:val="BodyTextIndent3"/>
    <w:uiPriority w:val="99"/>
    <w:locked/>
    <w:rsid w:val="004F5FD8"/>
    <w:rPr>
      <w:rFonts w:cs="Times New Roman"/>
      <w:sz w:val="16"/>
      <w:szCs w:val="16"/>
      <w:lang w:val="ru-RU" w:eastAsia="ru-RU" w:bidi="ar-SA"/>
    </w:rPr>
  </w:style>
  <w:style w:type="paragraph" w:customStyle="1" w:styleId="a1">
    <w:name w:val="ЭЭГ"/>
    <w:basedOn w:val="Normal"/>
    <w:uiPriority w:val="99"/>
    <w:rsid w:val="001547B8"/>
    <w:pPr>
      <w:spacing w:line="360" w:lineRule="auto"/>
      <w:ind w:firstLine="720"/>
    </w:pPr>
    <w:rPr>
      <w:rFonts w:eastAsia="PMingLiU"/>
    </w:rPr>
  </w:style>
  <w:style w:type="paragraph" w:styleId="Caption">
    <w:name w:val="caption"/>
    <w:basedOn w:val="Normal"/>
    <w:next w:val="Normal"/>
    <w:uiPriority w:val="99"/>
    <w:qFormat/>
    <w:locked/>
    <w:rsid w:val="00502EB8"/>
    <w:rPr>
      <w:b/>
      <w:bCs/>
      <w:sz w:val="20"/>
      <w:szCs w:val="20"/>
    </w:rPr>
  </w:style>
  <w:style w:type="paragraph" w:styleId="ListParagraph">
    <w:name w:val="List Paragraph"/>
    <w:basedOn w:val="Normal"/>
    <w:uiPriority w:val="99"/>
    <w:qFormat/>
    <w:rsid w:val="0038350C"/>
    <w:pPr>
      <w:ind w:left="720"/>
      <w:contextualSpacing/>
    </w:pPr>
  </w:style>
</w:styles>
</file>

<file path=word/webSettings.xml><?xml version="1.0" encoding="utf-8"?>
<w:webSettings xmlns:r="http://schemas.openxmlformats.org/officeDocument/2006/relationships" xmlns:w="http://schemas.openxmlformats.org/wordprocessingml/2006/main">
  <w:divs>
    <w:div w:id="1690136198">
      <w:marLeft w:val="0"/>
      <w:marRight w:val="0"/>
      <w:marTop w:val="0"/>
      <w:marBottom w:val="0"/>
      <w:divBdr>
        <w:top w:val="none" w:sz="0" w:space="0" w:color="auto"/>
        <w:left w:val="none" w:sz="0" w:space="0" w:color="auto"/>
        <w:bottom w:val="none" w:sz="0" w:space="0" w:color="auto"/>
        <w:right w:val="none" w:sz="0" w:space="0" w:color="auto"/>
      </w:divBdr>
    </w:div>
    <w:div w:id="1690136200">
      <w:marLeft w:val="0"/>
      <w:marRight w:val="0"/>
      <w:marTop w:val="0"/>
      <w:marBottom w:val="0"/>
      <w:divBdr>
        <w:top w:val="none" w:sz="0" w:space="0" w:color="auto"/>
        <w:left w:val="none" w:sz="0" w:space="0" w:color="auto"/>
        <w:bottom w:val="none" w:sz="0" w:space="0" w:color="auto"/>
        <w:right w:val="none" w:sz="0" w:space="0" w:color="auto"/>
      </w:divBdr>
    </w:div>
    <w:div w:id="1690136203">
      <w:marLeft w:val="0"/>
      <w:marRight w:val="0"/>
      <w:marTop w:val="0"/>
      <w:marBottom w:val="0"/>
      <w:divBdr>
        <w:top w:val="none" w:sz="0" w:space="0" w:color="auto"/>
        <w:left w:val="none" w:sz="0" w:space="0" w:color="auto"/>
        <w:bottom w:val="none" w:sz="0" w:space="0" w:color="auto"/>
        <w:right w:val="none" w:sz="0" w:space="0" w:color="auto"/>
      </w:divBdr>
      <w:divsChild>
        <w:div w:id="1690136238">
          <w:marLeft w:val="547"/>
          <w:marRight w:val="0"/>
          <w:marTop w:val="0"/>
          <w:marBottom w:val="0"/>
          <w:divBdr>
            <w:top w:val="none" w:sz="0" w:space="0" w:color="auto"/>
            <w:left w:val="none" w:sz="0" w:space="0" w:color="auto"/>
            <w:bottom w:val="none" w:sz="0" w:space="0" w:color="auto"/>
            <w:right w:val="none" w:sz="0" w:space="0" w:color="auto"/>
          </w:divBdr>
        </w:div>
      </w:divsChild>
    </w:div>
    <w:div w:id="1690136208">
      <w:marLeft w:val="0"/>
      <w:marRight w:val="0"/>
      <w:marTop w:val="0"/>
      <w:marBottom w:val="0"/>
      <w:divBdr>
        <w:top w:val="none" w:sz="0" w:space="0" w:color="auto"/>
        <w:left w:val="none" w:sz="0" w:space="0" w:color="auto"/>
        <w:bottom w:val="none" w:sz="0" w:space="0" w:color="auto"/>
        <w:right w:val="none" w:sz="0" w:space="0" w:color="auto"/>
      </w:divBdr>
    </w:div>
    <w:div w:id="1690136209">
      <w:marLeft w:val="0"/>
      <w:marRight w:val="0"/>
      <w:marTop w:val="0"/>
      <w:marBottom w:val="0"/>
      <w:divBdr>
        <w:top w:val="none" w:sz="0" w:space="0" w:color="auto"/>
        <w:left w:val="none" w:sz="0" w:space="0" w:color="auto"/>
        <w:bottom w:val="none" w:sz="0" w:space="0" w:color="auto"/>
        <w:right w:val="none" w:sz="0" w:space="0" w:color="auto"/>
      </w:divBdr>
    </w:div>
    <w:div w:id="1690136210">
      <w:marLeft w:val="0"/>
      <w:marRight w:val="0"/>
      <w:marTop w:val="0"/>
      <w:marBottom w:val="0"/>
      <w:divBdr>
        <w:top w:val="none" w:sz="0" w:space="0" w:color="auto"/>
        <w:left w:val="none" w:sz="0" w:space="0" w:color="auto"/>
        <w:bottom w:val="none" w:sz="0" w:space="0" w:color="auto"/>
        <w:right w:val="none" w:sz="0" w:space="0" w:color="auto"/>
      </w:divBdr>
      <w:divsChild>
        <w:div w:id="1690136241">
          <w:marLeft w:val="547"/>
          <w:marRight w:val="0"/>
          <w:marTop w:val="0"/>
          <w:marBottom w:val="0"/>
          <w:divBdr>
            <w:top w:val="none" w:sz="0" w:space="0" w:color="auto"/>
            <w:left w:val="none" w:sz="0" w:space="0" w:color="auto"/>
            <w:bottom w:val="none" w:sz="0" w:space="0" w:color="auto"/>
            <w:right w:val="none" w:sz="0" w:space="0" w:color="auto"/>
          </w:divBdr>
        </w:div>
      </w:divsChild>
    </w:div>
    <w:div w:id="1690136211">
      <w:marLeft w:val="0"/>
      <w:marRight w:val="0"/>
      <w:marTop w:val="0"/>
      <w:marBottom w:val="0"/>
      <w:divBdr>
        <w:top w:val="none" w:sz="0" w:space="0" w:color="auto"/>
        <w:left w:val="none" w:sz="0" w:space="0" w:color="auto"/>
        <w:bottom w:val="none" w:sz="0" w:space="0" w:color="auto"/>
        <w:right w:val="none" w:sz="0" w:space="0" w:color="auto"/>
      </w:divBdr>
      <w:divsChild>
        <w:div w:id="1690136199">
          <w:marLeft w:val="547"/>
          <w:marRight w:val="0"/>
          <w:marTop w:val="0"/>
          <w:marBottom w:val="0"/>
          <w:divBdr>
            <w:top w:val="none" w:sz="0" w:space="0" w:color="auto"/>
            <w:left w:val="none" w:sz="0" w:space="0" w:color="auto"/>
            <w:bottom w:val="none" w:sz="0" w:space="0" w:color="auto"/>
            <w:right w:val="none" w:sz="0" w:space="0" w:color="auto"/>
          </w:divBdr>
        </w:div>
      </w:divsChild>
    </w:div>
    <w:div w:id="1690136212">
      <w:marLeft w:val="0"/>
      <w:marRight w:val="0"/>
      <w:marTop w:val="0"/>
      <w:marBottom w:val="0"/>
      <w:divBdr>
        <w:top w:val="none" w:sz="0" w:space="0" w:color="auto"/>
        <w:left w:val="none" w:sz="0" w:space="0" w:color="auto"/>
        <w:bottom w:val="none" w:sz="0" w:space="0" w:color="auto"/>
        <w:right w:val="none" w:sz="0" w:space="0" w:color="auto"/>
      </w:divBdr>
      <w:divsChild>
        <w:div w:id="1690136206">
          <w:marLeft w:val="547"/>
          <w:marRight w:val="0"/>
          <w:marTop w:val="0"/>
          <w:marBottom w:val="0"/>
          <w:divBdr>
            <w:top w:val="none" w:sz="0" w:space="0" w:color="auto"/>
            <w:left w:val="none" w:sz="0" w:space="0" w:color="auto"/>
            <w:bottom w:val="none" w:sz="0" w:space="0" w:color="auto"/>
            <w:right w:val="none" w:sz="0" w:space="0" w:color="auto"/>
          </w:divBdr>
        </w:div>
        <w:div w:id="1690136207">
          <w:marLeft w:val="547"/>
          <w:marRight w:val="0"/>
          <w:marTop w:val="0"/>
          <w:marBottom w:val="0"/>
          <w:divBdr>
            <w:top w:val="none" w:sz="0" w:space="0" w:color="auto"/>
            <w:left w:val="none" w:sz="0" w:space="0" w:color="auto"/>
            <w:bottom w:val="none" w:sz="0" w:space="0" w:color="auto"/>
            <w:right w:val="none" w:sz="0" w:space="0" w:color="auto"/>
          </w:divBdr>
        </w:div>
        <w:div w:id="1690136214">
          <w:marLeft w:val="547"/>
          <w:marRight w:val="0"/>
          <w:marTop w:val="0"/>
          <w:marBottom w:val="0"/>
          <w:divBdr>
            <w:top w:val="none" w:sz="0" w:space="0" w:color="auto"/>
            <w:left w:val="none" w:sz="0" w:space="0" w:color="auto"/>
            <w:bottom w:val="none" w:sz="0" w:space="0" w:color="auto"/>
            <w:right w:val="none" w:sz="0" w:space="0" w:color="auto"/>
          </w:divBdr>
        </w:div>
      </w:divsChild>
    </w:div>
    <w:div w:id="1690136213">
      <w:marLeft w:val="0"/>
      <w:marRight w:val="0"/>
      <w:marTop w:val="0"/>
      <w:marBottom w:val="0"/>
      <w:divBdr>
        <w:top w:val="none" w:sz="0" w:space="0" w:color="auto"/>
        <w:left w:val="none" w:sz="0" w:space="0" w:color="auto"/>
        <w:bottom w:val="none" w:sz="0" w:space="0" w:color="auto"/>
        <w:right w:val="none" w:sz="0" w:space="0" w:color="auto"/>
      </w:divBdr>
      <w:divsChild>
        <w:div w:id="1690136204">
          <w:marLeft w:val="547"/>
          <w:marRight w:val="0"/>
          <w:marTop w:val="0"/>
          <w:marBottom w:val="0"/>
          <w:divBdr>
            <w:top w:val="none" w:sz="0" w:space="0" w:color="auto"/>
            <w:left w:val="none" w:sz="0" w:space="0" w:color="auto"/>
            <w:bottom w:val="none" w:sz="0" w:space="0" w:color="auto"/>
            <w:right w:val="none" w:sz="0" w:space="0" w:color="auto"/>
          </w:divBdr>
        </w:div>
      </w:divsChild>
    </w:div>
    <w:div w:id="1690136215">
      <w:marLeft w:val="0"/>
      <w:marRight w:val="0"/>
      <w:marTop w:val="0"/>
      <w:marBottom w:val="0"/>
      <w:divBdr>
        <w:top w:val="none" w:sz="0" w:space="0" w:color="auto"/>
        <w:left w:val="none" w:sz="0" w:space="0" w:color="auto"/>
        <w:bottom w:val="none" w:sz="0" w:space="0" w:color="auto"/>
        <w:right w:val="none" w:sz="0" w:space="0" w:color="auto"/>
      </w:divBdr>
      <w:divsChild>
        <w:div w:id="1690136202">
          <w:marLeft w:val="547"/>
          <w:marRight w:val="0"/>
          <w:marTop w:val="0"/>
          <w:marBottom w:val="0"/>
          <w:divBdr>
            <w:top w:val="none" w:sz="0" w:space="0" w:color="auto"/>
            <w:left w:val="none" w:sz="0" w:space="0" w:color="auto"/>
            <w:bottom w:val="none" w:sz="0" w:space="0" w:color="auto"/>
            <w:right w:val="none" w:sz="0" w:space="0" w:color="auto"/>
          </w:divBdr>
        </w:div>
      </w:divsChild>
    </w:div>
    <w:div w:id="1690136216">
      <w:marLeft w:val="0"/>
      <w:marRight w:val="0"/>
      <w:marTop w:val="0"/>
      <w:marBottom w:val="0"/>
      <w:divBdr>
        <w:top w:val="none" w:sz="0" w:space="0" w:color="auto"/>
        <w:left w:val="none" w:sz="0" w:space="0" w:color="auto"/>
        <w:bottom w:val="none" w:sz="0" w:space="0" w:color="auto"/>
        <w:right w:val="none" w:sz="0" w:space="0" w:color="auto"/>
      </w:divBdr>
    </w:div>
    <w:div w:id="1690136217">
      <w:marLeft w:val="0"/>
      <w:marRight w:val="0"/>
      <w:marTop w:val="0"/>
      <w:marBottom w:val="0"/>
      <w:divBdr>
        <w:top w:val="none" w:sz="0" w:space="0" w:color="auto"/>
        <w:left w:val="none" w:sz="0" w:space="0" w:color="auto"/>
        <w:bottom w:val="none" w:sz="0" w:space="0" w:color="auto"/>
        <w:right w:val="none" w:sz="0" w:space="0" w:color="auto"/>
      </w:divBdr>
    </w:div>
    <w:div w:id="1690136218">
      <w:marLeft w:val="0"/>
      <w:marRight w:val="0"/>
      <w:marTop w:val="0"/>
      <w:marBottom w:val="0"/>
      <w:divBdr>
        <w:top w:val="none" w:sz="0" w:space="0" w:color="auto"/>
        <w:left w:val="none" w:sz="0" w:space="0" w:color="auto"/>
        <w:bottom w:val="none" w:sz="0" w:space="0" w:color="auto"/>
        <w:right w:val="none" w:sz="0" w:space="0" w:color="auto"/>
      </w:divBdr>
    </w:div>
    <w:div w:id="1690136219">
      <w:marLeft w:val="0"/>
      <w:marRight w:val="0"/>
      <w:marTop w:val="0"/>
      <w:marBottom w:val="0"/>
      <w:divBdr>
        <w:top w:val="none" w:sz="0" w:space="0" w:color="auto"/>
        <w:left w:val="none" w:sz="0" w:space="0" w:color="auto"/>
        <w:bottom w:val="none" w:sz="0" w:space="0" w:color="auto"/>
        <w:right w:val="none" w:sz="0" w:space="0" w:color="auto"/>
      </w:divBdr>
    </w:div>
    <w:div w:id="1690136220">
      <w:marLeft w:val="0"/>
      <w:marRight w:val="0"/>
      <w:marTop w:val="0"/>
      <w:marBottom w:val="0"/>
      <w:divBdr>
        <w:top w:val="none" w:sz="0" w:space="0" w:color="auto"/>
        <w:left w:val="none" w:sz="0" w:space="0" w:color="auto"/>
        <w:bottom w:val="none" w:sz="0" w:space="0" w:color="auto"/>
        <w:right w:val="none" w:sz="0" w:space="0" w:color="auto"/>
      </w:divBdr>
    </w:div>
    <w:div w:id="1690136221">
      <w:marLeft w:val="0"/>
      <w:marRight w:val="0"/>
      <w:marTop w:val="0"/>
      <w:marBottom w:val="0"/>
      <w:divBdr>
        <w:top w:val="none" w:sz="0" w:space="0" w:color="auto"/>
        <w:left w:val="none" w:sz="0" w:space="0" w:color="auto"/>
        <w:bottom w:val="none" w:sz="0" w:space="0" w:color="auto"/>
        <w:right w:val="none" w:sz="0" w:space="0" w:color="auto"/>
      </w:divBdr>
    </w:div>
    <w:div w:id="1690136222">
      <w:marLeft w:val="0"/>
      <w:marRight w:val="0"/>
      <w:marTop w:val="0"/>
      <w:marBottom w:val="0"/>
      <w:divBdr>
        <w:top w:val="none" w:sz="0" w:space="0" w:color="auto"/>
        <w:left w:val="none" w:sz="0" w:space="0" w:color="auto"/>
        <w:bottom w:val="none" w:sz="0" w:space="0" w:color="auto"/>
        <w:right w:val="none" w:sz="0" w:space="0" w:color="auto"/>
      </w:divBdr>
    </w:div>
    <w:div w:id="1690136223">
      <w:marLeft w:val="0"/>
      <w:marRight w:val="0"/>
      <w:marTop w:val="0"/>
      <w:marBottom w:val="0"/>
      <w:divBdr>
        <w:top w:val="none" w:sz="0" w:space="0" w:color="auto"/>
        <w:left w:val="none" w:sz="0" w:space="0" w:color="auto"/>
        <w:bottom w:val="none" w:sz="0" w:space="0" w:color="auto"/>
        <w:right w:val="none" w:sz="0" w:space="0" w:color="auto"/>
      </w:divBdr>
    </w:div>
    <w:div w:id="1690136224">
      <w:marLeft w:val="0"/>
      <w:marRight w:val="0"/>
      <w:marTop w:val="0"/>
      <w:marBottom w:val="0"/>
      <w:divBdr>
        <w:top w:val="none" w:sz="0" w:space="0" w:color="auto"/>
        <w:left w:val="none" w:sz="0" w:space="0" w:color="auto"/>
        <w:bottom w:val="none" w:sz="0" w:space="0" w:color="auto"/>
        <w:right w:val="none" w:sz="0" w:space="0" w:color="auto"/>
      </w:divBdr>
    </w:div>
    <w:div w:id="1690136225">
      <w:marLeft w:val="0"/>
      <w:marRight w:val="0"/>
      <w:marTop w:val="0"/>
      <w:marBottom w:val="0"/>
      <w:divBdr>
        <w:top w:val="none" w:sz="0" w:space="0" w:color="auto"/>
        <w:left w:val="none" w:sz="0" w:space="0" w:color="auto"/>
        <w:bottom w:val="none" w:sz="0" w:space="0" w:color="auto"/>
        <w:right w:val="none" w:sz="0" w:space="0" w:color="auto"/>
      </w:divBdr>
    </w:div>
    <w:div w:id="1690136226">
      <w:marLeft w:val="0"/>
      <w:marRight w:val="0"/>
      <w:marTop w:val="0"/>
      <w:marBottom w:val="0"/>
      <w:divBdr>
        <w:top w:val="none" w:sz="0" w:space="0" w:color="auto"/>
        <w:left w:val="none" w:sz="0" w:space="0" w:color="auto"/>
        <w:bottom w:val="none" w:sz="0" w:space="0" w:color="auto"/>
        <w:right w:val="none" w:sz="0" w:space="0" w:color="auto"/>
      </w:divBdr>
    </w:div>
    <w:div w:id="1690136227">
      <w:marLeft w:val="0"/>
      <w:marRight w:val="0"/>
      <w:marTop w:val="0"/>
      <w:marBottom w:val="0"/>
      <w:divBdr>
        <w:top w:val="none" w:sz="0" w:space="0" w:color="auto"/>
        <w:left w:val="none" w:sz="0" w:space="0" w:color="auto"/>
        <w:bottom w:val="none" w:sz="0" w:space="0" w:color="auto"/>
        <w:right w:val="none" w:sz="0" w:space="0" w:color="auto"/>
      </w:divBdr>
    </w:div>
    <w:div w:id="1690136228">
      <w:marLeft w:val="0"/>
      <w:marRight w:val="0"/>
      <w:marTop w:val="0"/>
      <w:marBottom w:val="0"/>
      <w:divBdr>
        <w:top w:val="none" w:sz="0" w:space="0" w:color="auto"/>
        <w:left w:val="none" w:sz="0" w:space="0" w:color="auto"/>
        <w:bottom w:val="none" w:sz="0" w:space="0" w:color="auto"/>
        <w:right w:val="none" w:sz="0" w:space="0" w:color="auto"/>
      </w:divBdr>
    </w:div>
    <w:div w:id="1690136229">
      <w:marLeft w:val="0"/>
      <w:marRight w:val="0"/>
      <w:marTop w:val="0"/>
      <w:marBottom w:val="0"/>
      <w:divBdr>
        <w:top w:val="none" w:sz="0" w:space="0" w:color="auto"/>
        <w:left w:val="none" w:sz="0" w:space="0" w:color="auto"/>
        <w:bottom w:val="none" w:sz="0" w:space="0" w:color="auto"/>
        <w:right w:val="none" w:sz="0" w:space="0" w:color="auto"/>
      </w:divBdr>
    </w:div>
    <w:div w:id="1690136230">
      <w:marLeft w:val="0"/>
      <w:marRight w:val="0"/>
      <w:marTop w:val="0"/>
      <w:marBottom w:val="0"/>
      <w:divBdr>
        <w:top w:val="none" w:sz="0" w:space="0" w:color="auto"/>
        <w:left w:val="none" w:sz="0" w:space="0" w:color="auto"/>
        <w:bottom w:val="none" w:sz="0" w:space="0" w:color="auto"/>
        <w:right w:val="none" w:sz="0" w:space="0" w:color="auto"/>
      </w:divBdr>
      <w:divsChild>
        <w:div w:id="1690136205">
          <w:marLeft w:val="547"/>
          <w:marRight w:val="0"/>
          <w:marTop w:val="0"/>
          <w:marBottom w:val="0"/>
          <w:divBdr>
            <w:top w:val="none" w:sz="0" w:space="0" w:color="auto"/>
            <w:left w:val="none" w:sz="0" w:space="0" w:color="auto"/>
            <w:bottom w:val="none" w:sz="0" w:space="0" w:color="auto"/>
            <w:right w:val="none" w:sz="0" w:space="0" w:color="auto"/>
          </w:divBdr>
        </w:div>
        <w:div w:id="1690136232">
          <w:marLeft w:val="547"/>
          <w:marRight w:val="0"/>
          <w:marTop w:val="0"/>
          <w:marBottom w:val="0"/>
          <w:divBdr>
            <w:top w:val="none" w:sz="0" w:space="0" w:color="auto"/>
            <w:left w:val="none" w:sz="0" w:space="0" w:color="auto"/>
            <w:bottom w:val="none" w:sz="0" w:space="0" w:color="auto"/>
            <w:right w:val="none" w:sz="0" w:space="0" w:color="auto"/>
          </w:divBdr>
        </w:div>
        <w:div w:id="1690136235">
          <w:marLeft w:val="547"/>
          <w:marRight w:val="0"/>
          <w:marTop w:val="0"/>
          <w:marBottom w:val="0"/>
          <w:divBdr>
            <w:top w:val="none" w:sz="0" w:space="0" w:color="auto"/>
            <w:left w:val="none" w:sz="0" w:space="0" w:color="auto"/>
            <w:bottom w:val="none" w:sz="0" w:space="0" w:color="auto"/>
            <w:right w:val="none" w:sz="0" w:space="0" w:color="auto"/>
          </w:divBdr>
        </w:div>
      </w:divsChild>
    </w:div>
    <w:div w:id="1690136231">
      <w:marLeft w:val="0"/>
      <w:marRight w:val="0"/>
      <w:marTop w:val="0"/>
      <w:marBottom w:val="0"/>
      <w:divBdr>
        <w:top w:val="none" w:sz="0" w:space="0" w:color="auto"/>
        <w:left w:val="none" w:sz="0" w:space="0" w:color="auto"/>
        <w:bottom w:val="none" w:sz="0" w:space="0" w:color="auto"/>
        <w:right w:val="none" w:sz="0" w:space="0" w:color="auto"/>
      </w:divBdr>
      <w:divsChild>
        <w:div w:id="1690136236">
          <w:marLeft w:val="547"/>
          <w:marRight w:val="0"/>
          <w:marTop w:val="0"/>
          <w:marBottom w:val="0"/>
          <w:divBdr>
            <w:top w:val="none" w:sz="0" w:space="0" w:color="auto"/>
            <w:left w:val="none" w:sz="0" w:space="0" w:color="auto"/>
            <w:bottom w:val="none" w:sz="0" w:space="0" w:color="auto"/>
            <w:right w:val="none" w:sz="0" w:space="0" w:color="auto"/>
          </w:divBdr>
        </w:div>
      </w:divsChild>
    </w:div>
    <w:div w:id="1690136233">
      <w:marLeft w:val="0"/>
      <w:marRight w:val="0"/>
      <w:marTop w:val="0"/>
      <w:marBottom w:val="0"/>
      <w:divBdr>
        <w:top w:val="none" w:sz="0" w:space="0" w:color="auto"/>
        <w:left w:val="none" w:sz="0" w:space="0" w:color="auto"/>
        <w:bottom w:val="none" w:sz="0" w:space="0" w:color="auto"/>
        <w:right w:val="none" w:sz="0" w:space="0" w:color="auto"/>
      </w:divBdr>
    </w:div>
    <w:div w:id="1690136234">
      <w:marLeft w:val="0"/>
      <w:marRight w:val="0"/>
      <w:marTop w:val="0"/>
      <w:marBottom w:val="0"/>
      <w:divBdr>
        <w:top w:val="none" w:sz="0" w:space="0" w:color="auto"/>
        <w:left w:val="none" w:sz="0" w:space="0" w:color="auto"/>
        <w:bottom w:val="none" w:sz="0" w:space="0" w:color="auto"/>
        <w:right w:val="none" w:sz="0" w:space="0" w:color="auto"/>
      </w:divBdr>
    </w:div>
    <w:div w:id="1690136237">
      <w:marLeft w:val="0"/>
      <w:marRight w:val="0"/>
      <w:marTop w:val="0"/>
      <w:marBottom w:val="0"/>
      <w:divBdr>
        <w:top w:val="none" w:sz="0" w:space="0" w:color="auto"/>
        <w:left w:val="none" w:sz="0" w:space="0" w:color="auto"/>
        <w:bottom w:val="none" w:sz="0" w:space="0" w:color="auto"/>
        <w:right w:val="none" w:sz="0" w:space="0" w:color="auto"/>
      </w:divBdr>
      <w:divsChild>
        <w:div w:id="1690136201">
          <w:marLeft w:val="547"/>
          <w:marRight w:val="0"/>
          <w:marTop w:val="0"/>
          <w:marBottom w:val="0"/>
          <w:divBdr>
            <w:top w:val="none" w:sz="0" w:space="0" w:color="auto"/>
            <w:left w:val="none" w:sz="0" w:space="0" w:color="auto"/>
            <w:bottom w:val="none" w:sz="0" w:space="0" w:color="auto"/>
            <w:right w:val="none" w:sz="0" w:space="0" w:color="auto"/>
          </w:divBdr>
        </w:div>
      </w:divsChild>
    </w:div>
    <w:div w:id="1690136239">
      <w:marLeft w:val="0"/>
      <w:marRight w:val="0"/>
      <w:marTop w:val="0"/>
      <w:marBottom w:val="0"/>
      <w:divBdr>
        <w:top w:val="none" w:sz="0" w:space="0" w:color="auto"/>
        <w:left w:val="none" w:sz="0" w:space="0" w:color="auto"/>
        <w:bottom w:val="none" w:sz="0" w:space="0" w:color="auto"/>
        <w:right w:val="none" w:sz="0" w:space="0" w:color="auto"/>
      </w:divBdr>
    </w:div>
    <w:div w:id="16901362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28.png"/><Relationship Id="rId21" Type="http://schemas.openxmlformats.org/officeDocument/2006/relationships/image" Target="media/image15.emf"/><Relationship Id="rId34" Type="http://schemas.openxmlformats.org/officeDocument/2006/relationships/hyperlink" Target="http://glinka.smolinvest.ru/organisamoupravlenia%20/adminposelenie/" TargetMode="External"/><Relationship Id="rId42" Type="http://schemas.openxmlformats.org/officeDocument/2006/relationships/oleObject" Target="embeddings/oleObject5.bin"/><Relationship Id="rId47" Type="http://schemas.openxmlformats.org/officeDocument/2006/relationships/image" Target="media/image32.png"/><Relationship Id="rId50" Type="http://schemas.openxmlformats.org/officeDocument/2006/relationships/oleObject" Target="embeddings/oleObject9.bin"/><Relationship Id="rId55" Type="http://schemas.openxmlformats.org/officeDocument/2006/relationships/image" Target="media/image38.png"/><Relationship Id="rId63" Type="http://schemas.openxmlformats.org/officeDocument/2006/relationships/image" Target="media/image45.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oleObject" Target="embeddings/oleObject2.bin"/><Relationship Id="rId37" Type="http://schemas.openxmlformats.org/officeDocument/2006/relationships/image" Target="media/image27.png"/><Relationship Id="rId40" Type="http://schemas.openxmlformats.org/officeDocument/2006/relationships/oleObject" Target="embeddings/oleObject4.bin"/><Relationship Id="rId45" Type="http://schemas.openxmlformats.org/officeDocument/2006/relationships/image" Target="media/image31.png"/><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26.png"/><Relationship Id="rId49" Type="http://schemas.openxmlformats.org/officeDocument/2006/relationships/image" Target="media/image33.png"/><Relationship Id="rId57" Type="http://schemas.openxmlformats.org/officeDocument/2006/relationships/oleObject" Target="embeddings/oleObject10.bin"/><Relationship Id="rId61" Type="http://schemas.openxmlformats.org/officeDocument/2006/relationships/image" Target="media/image43.jpe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4.png"/><Relationship Id="rId44" Type="http://schemas.openxmlformats.org/officeDocument/2006/relationships/oleObject" Target="embeddings/oleObject6.bin"/><Relationship Id="rId52" Type="http://schemas.openxmlformats.org/officeDocument/2006/relationships/image" Target="media/image35.png"/><Relationship Id="rId60" Type="http://schemas.openxmlformats.org/officeDocument/2006/relationships/image" Target="media/image42.jpeg"/><Relationship Id="rId65" Type="http://schemas.openxmlformats.org/officeDocument/2006/relationships/hyperlink" Target="mailto:fuglin@yandex.ru"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3.png"/><Relationship Id="rId35" Type="http://schemas.openxmlformats.org/officeDocument/2006/relationships/hyperlink" Target="http://glinka.smolinvest.ru/organi-samoupravlenia/glinkovskoe-selskoe-poselenie/" TargetMode="External"/><Relationship Id="rId43" Type="http://schemas.openxmlformats.org/officeDocument/2006/relationships/image" Target="media/image30.png"/><Relationship Id="rId48" Type="http://schemas.openxmlformats.org/officeDocument/2006/relationships/oleObject" Target="embeddings/oleObject8.bin"/><Relationship Id="rId56" Type="http://schemas.openxmlformats.org/officeDocument/2006/relationships/image" Target="media/image39.png"/><Relationship Id="rId64" Type="http://schemas.openxmlformats.org/officeDocument/2006/relationships/oleObject" Target="embeddings/oleObject11.bin"/><Relationship Id="rId8" Type="http://schemas.openxmlformats.org/officeDocument/2006/relationships/image" Target="media/image2.emf"/><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41.jpeg"/><Relationship Id="rId67" Type="http://schemas.openxmlformats.org/officeDocument/2006/relationships/theme" Target="theme/theme1.xml"/><Relationship Id="rId20" Type="http://schemas.openxmlformats.org/officeDocument/2006/relationships/image" Target="media/image14.emf"/><Relationship Id="rId41" Type="http://schemas.openxmlformats.org/officeDocument/2006/relationships/image" Target="media/image29.png"/><Relationship Id="rId54" Type="http://schemas.openxmlformats.org/officeDocument/2006/relationships/image" Target="media/image37.jpeg"/><Relationship Id="rId6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8111</TotalTime>
  <Pages>35</Pages>
  <Words>2235</Words>
  <Characters>12741</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subject/>
  <dc:creator>~</dc:creator>
  <cp:keywords/>
  <dc:description/>
  <cp:lastModifiedBy>user</cp:lastModifiedBy>
  <cp:revision>339</cp:revision>
  <cp:lastPrinted>2018-12-04T12:04:00Z</cp:lastPrinted>
  <dcterms:created xsi:type="dcterms:W3CDTF">2015-02-11T09:11:00Z</dcterms:created>
  <dcterms:modified xsi:type="dcterms:W3CDTF">2018-12-04T12:16:00Z</dcterms:modified>
</cp:coreProperties>
</file>